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EB4" w:rsidRDefault="009B1EB4" w:rsidP="00D62639">
      <w:pPr>
        <w:rPr>
          <w:u w:val="single"/>
        </w:rPr>
      </w:pPr>
    </w:p>
    <w:p w:rsidR="009B1EB4" w:rsidRDefault="00D62639" w:rsidP="00D62639">
      <w:pPr>
        <w:rPr>
          <w:u w:val="single"/>
        </w:rPr>
      </w:pPr>
      <w:r w:rsidRPr="00051DBF">
        <w:rPr>
          <w:noProof/>
          <w:u w:val="single"/>
        </w:rPr>
        <mc:AlternateContent>
          <mc:Choice Requires="wps">
            <w:drawing>
              <wp:anchor distT="45720" distB="45720" distL="114300" distR="114300" simplePos="0" relativeHeight="251667456" behindDoc="0" locked="0" layoutInCell="1" allowOverlap="1" wp14:anchorId="25A47327" wp14:editId="30E277E2">
                <wp:simplePos x="0" y="0"/>
                <wp:positionH relativeFrom="margin">
                  <wp:posOffset>3171825</wp:posOffset>
                </wp:positionH>
                <wp:positionV relativeFrom="paragraph">
                  <wp:posOffset>0</wp:posOffset>
                </wp:positionV>
                <wp:extent cx="3467100" cy="7562850"/>
                <wp:effectExtent l="0" t="0" r="19050" b="19050"/>
                <wp:wrapSquare wrapText="bothSides"/>
                <wp:docPr id="2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D62639" w:rsidRPr="001C1C75" w:rsidRDefault="001C1C75" w:rsidP="00D62639">
                            <w:pPr>
                              <w:spacing w:after="0" w:line="240" w:lineRule="auto"/>
                              <w:rPr>
                                <w:b/>
                                <w:sz w:val="28"/>
                                <w:szCs w:val="24"/>
                              </w:rPr>
                            </w:pPr>
                            <w:r w:rsidRPr="001C1C75">
                              <w:rPr>
                                <w:b/>
                                <w:sz w:val="28"/>
                                <w:szCs w:val="24"/>
                              </w:rPr>
                              <w:t>Background Of The Cold War</w:t>
                            </w:r>
                          </w:p>
                          <w:p w:rsidR="001C1C75" w:rsidRDefault="001C1C75" w:rsidP="001C1C75">
                            <w:pPr>
                              <w:spacing w:after="0" w:line="240" w:lineRule="auto"/>
                              <w:rPr>
                                <w:sz w:val="24"/>
                                <w:szCs w:val="24"/>
                              </w:rPr>
                            </w:pPr>
                            <w:r w:rsidRPr="001C1C75">
                              <w:rPr>
                                <w:sz w:val="24"/>
                                <w:szCs w:val="24"/>
                              </w:rPr>
                              <w:t>The roots of the Cold War can</w:t>
                            </w:r>
                            <w:r>
                              <w:rPr>
                                <w:sz w:val="24"/>
                                <w:szCs w:val="24"/>
                              </w:rPr>
                              <w:t xml:space="preserve"> be found in the events of WWII. </w:t>
                            </w:r>
                            <w:r w:rsidRPr="001C1C75">
                              <w:rPr>
                                <w:sz w:val="24"/>
                                <w:szCs w:val="24"/>
                              </w:rPr>
                              <w:t>The common enemy the Grand Alliance found in Hitler created an environment where the US, Great Britain and the Soviet Union were forced to bec</w:t>
                            </w:r>
                            <w:r>
                              <w:rPr>
                                <w:sz w:val="24"/>
                                <w:szCs w:val="24"/>
                              </w:rPr>
                              <w:t xml:space="preserve">ome uneasy and unlikely allies. </w:t>
                            </w:r>
                            <w:r w:rsidRPr="001C1C75">
                              <w:rPr>
                                <w:sz w:val="24"/>
                                <w:szCs w:val="24"/>
                              </w:rPr>
                              <w:t>Disagreements over strategy existed from the inception of this alliance and only became deeper and more divisive as the host</w:t>
                            </w:r>
                            <w:r>
                              <w:rPr>
                                <w:sz w:val="24"/>
                                <w:szCs w:val="24"/>
                              </w:rPr>
                              <w:t xml:space="preserve">ilities of WWII drew to a close. </w:t>
                            </w:r>
                            <w:r w:rsidRPr="001C1C75">
                              <w:rPr>
                                <w:sz w:val="24"/>
                                <w:szCs w:val="24"/>
                              </w:rPr>
                              <w:t>Stalin was suspicious of both Great Britain and the US and this was exasperated when with the liberation of Italy in 1944 the Soviet Union was excluded f</w:t>
                            </w:r>
                            <w:r>
                              <w:rPr>
                                <w:sz w:val="24"/>
                                <w:szCs w:val="24"/>
                              </w:rPr>
                              <w:t xml:space="preserve">rom the Allied Control Council. </w:t>
                            </w:r>
                            <w:r w:rsidRPr="001C1C75">
                              <w:rPr>
                                <w:sz w:val="24"/>
                                <w:szCs w:val="24"/>
                              </w:rPr>
                              <w:t>Stalin accepted this exclusion b</w:t>
                            </w:r>
                            <w:r>
                              <w:rPr>
                                <w:sz w:val="24"/>
                                <w:szCs w:val="24"/>
                              </w:rPr>
                              <w:t xml:space="preserve">ecause he saw it as a precedent. </w:t>
                            </w:r>
                            <w:r w:rsidRPr="001C1C75">
                              <w:rPr>
                                <w:sz w:val="24"/>
                                <w:szCs w:val="24"/>
                              </w:rPr>
                              <w:t>Stalin felt that this implied that the military force responsible for liberation from the Axis powers would determine the government of that liberate</w:t>
                            </w:r>
                            <w:r>
                              <w:rPr>
                                <w:sz w:val="24"/>
                                <w:szCs w:val="24"/>
                              </w:rPr>
                              <w:t xml:space="preserve">d country in the post war world. </w:t>
                            </w:r>
                            <w:r w:rsidRPr="001C1C75">
                              <w:rPr>
                                <w:sz w:val="24"/>
                                <w:szCs w:val="24"/>
                              </w:rPr>
                              <w:t>Stalin therefore expected to be left in charge of Central Europe which had been liberated by and continued t</w:t>
                            </w:r>
                            <w:r>
                              <w:rPr>
                                <w:sz w:val="24"/>
                                <w:szCs w:val="24"/>
                              </w:rPr>
                              <w:t xml:space="preserve">o be occupied by the “Red Army”. </w:t>
                            </w:r>
                            <w:r w:rsidRPr="001C1C75">
                              <w:rPr>
                                <w:sz w:val="24"/>
                                <w:szCs w:val="24"/>
                              </w:rPr>
                              <w:t>This understanding was agreed upon by Churchill in October in a meeting in Moscow, where Stalin and Churchill agreed on the spheres of influence in Central Europe and  the USSR gained a position of dominance in that region</w:t>
                            </w:r>
                          </w:p>
                          <w:p w:rsidR="001C1C75" w:rsidRPr="00627E78"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47327" id="_x0000_t202" coordsize="21600,21600" o:spt="202" path="m,l,21600r21600,l21600,xe">
                <v:stroke joinstyle="miter"/>
                <v:path gradientshapeok="t" o:connecttype="rect"/>
              </v:shapetype>
              <v:shape id="Text Box 2" o:spid="_x0000_s1026" type="#_x0000_t202" style="position:absolute;margin-left:249.75pt;margin-top:0;width:273pt;height:59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6NMwIAAFgEAAAOAAAAZHJzL2Uyb0RvYy54bWysVNtu2zAMfR+wfxD0vviyuEmNOEWXLsOA&#10;7gK0+wBZlmNhkuhJSuzs60vJaZZ1wB6G+UEQReqIPIf06mbUihyEdRJMRbNZSokwHBppdhX99rh9&#10;s6TEeWYapsCIih6Fozfr169WQ1+KHDpQjbAEQYwrh76infd9mSSOd0IzN4NeGHS2YDXzaNpd0lg2&#10;ILpWSZ6mV8kAtuktcOEcnt5NTrqO+G0ruP/Stk54oiqKufm42rjWYU3WK1buLOs7yU9psH/IQjNp&#10;8NEz1B3zjOyt/ANKS27BQetnHHQCbSu5iDVgNVn6opqHjvUi1oLkuP5Mk/t/sPzz4aslsqlovsgK&#10;SgzTqNKjGD15ByPJA0FD70qMe+gx0o94jELHYl1/D/y7IwY2HTM7cWstDJ1gDSaYhZvJxdUJxwWQ&#10;evgEDT7D9h4i0NhaHdhDPgiio1DHszghFY6Hb+dXiyxFF0fforjKl0WUL2Hl8/XeOv9BgCZhU1GL&#10;6kd4drh3PqTDyueQ8JoDJZutVCoadldvlCUHhp2yjV+s4EWYMmSo6HWRFxMDv0Ec3RkBW7SBgRLF&#10;nMfDv0Fq6XEElNQVXabhm5oy8PjeNLFBPZNq2mMJypyIDVxOrPqxHk9C1dAckWILU6vjaOKmA/uT&#10;kgHbvKLux55ZgZl9NCjTdTafh7mIxrxY5GjYS0996WGGI1RFPSXTduPjLAUCDdyinK2MRAfdp0xO&#10;uWL7Rv5Poxbm49KOUb9+COsnAAAA//8DAFBLAwQUAAYACAAAACEAqz6g3d0AAAAKAQAADwAAAGRy&#10;cy9kb3ducmV2LnhtbEyPQU+DQBCF7yb+h82YeLMLthihLE1D7BETqRdvCzsFIjtL2G2L/97pSW/z&#10;8l7efC/fLXYUF5z94EhBvIpAILXODNQp+Dwenl5B+KDJ6NERKvhBD7vi/i7XmXFX+sBLHTrBJeQz&#10;raAPYcqk9G2PVvuVm5DYO7nZ6sBy7qSZ9ZXL7Sifo+hFWj0Qf+j1hGWP7Xd9tgoOTTlN+r1++6rW&#10;a98kVO2xrJR6fFj2WxABl/AXhhs+o0PBTI07k/FiVLBJ04SjCnjRzY42CeuGrziNI5BFLv9PKH4B&#10;AAD//wMAUEsBAi0AFAAGAAgAAAAhALaDOJL+AAAA4QEAABMAAAAAAAAAAAAAAAAAAAAAAFtDb250&#10;ZW50X1R5cGVzXS54bWxQSwECLQAUAAYACAAAACEAOP0h/9YAAACUAQAACwAAAAAAAAAAAAAAAAAv&#10;AQAAX3JlbHMvLnJlbHNQSwECLQAUAAYACAAAACEA46UOjTMCAABYBAAADgAAAAAAAAAAAAAAAAAu&#10;AgAAZHJzL2Uyb0RvYy54bWxQSwECLQAUAAYACAAAACEAqz6g3d0AAAAKAQAADwAAAAAAAAAAAAAA&#10;AACNBAAAZHJzL2Rvd25yZXYueG1sUEsFBgAAAAAEAAQA8wAAAJcFAAAAAA==&#10;" strokecolor="window">
                <v:textbox>
                  <w:txbxContent>
                    <w:p w:rsidR="00D62639" w:rsidRPr="001C1C75" w:rsidRDefault="001C1C75" w:rsidP="00D62639">
                      <w:pPr>
                        <w:spacing w:after="0" w:line="240" w:lineRule="auto"/>
                        <w:rPr>
                          <w:b/>
                          <w:sz w:val="28"/>
                          <w:szCs w:val="24"/>
                        </w:rPr>
                      </w:pPr>
                      <w:r w:rsidRPr="001C1C75">
                        <w:rPr>
                          <w:b/>
                          <w:sz w:val="28"/>
                          <w:szCs w:val="24"/>
                        </w:rPr>
                        <w:t>Background Of The Cold War</w:t>
                      </w:r>
                    </w:p>
                    <w:p w:rsidR="001C1C75" w:rsidRDefault="001C1C75" w:rsidP="001C1C75">
                      <w:pPr>
                        <w:spacing w:after="0" w:line="240" w:lineRule="auto"/>
                        <w:rPr>
                          <w:sz w:val="24"/>
                          <w:szCs w:val="24"/>
                        </w:rPr>
                      </w:pPr>
                      <w:r w:rsidRPr="001C1C75">
                        <w:rPr>
                          <w:sz w:val="24"/>
                          <w:szCs w:val="24"/>
                        </w:rPr>
                        <w:t>The roots of the Cold War can</w:t>
                      </w:r>
                      <w:r>
                        <w:rPr>
                          <w:sz w:val="24"/>
                          <w:szCs w:val="24"/>
                        </w:rPr>
                        <w:t xml:space="preserve"> be found in the events of WWII. </w:t>
                      </w:r>
                      <w:r w:rsidRPr="001C1C75">
                        <w:rPr>
                          <w:sz w:val="24"/>
                          <w:szCs w:val="24"/>
                        </w:rPr>
                        <w:t>The common enemy the Grand Alliance found in Hitler created an environment where the US, Great Britain and the Soviet Union were forced to bec</w:t>
                      </w:r>
                      <w:r>
                        <w:rPr>
                          <w:sz w:val="24"/>
                          <w:szCs w:val="24"/>
                        </w:rPr>
                        <w:t xml:space="preserve">ome uneasy and unlikely allies. </w:t>
                      </w:r>
                      <w:r w:rsidRPr="001C1C75">
                        <w:rPr>
                          <w:sz w:val="24"/>
                          <w:szCs w:val="24"/>
                        </w:rPr>
                        <w:t>Disagreements over strategy existed from the inception of this alliance and only became deeper and more divisive as the host</w:t>
                      </w:r>
                      <w:r>
                        <w:rPr>
                          <w:sz w:val="24"/>
                          <w:szCs w:val="24"/>
                        </w:rPr>
                        <w:t xml:space="preserve">ilities of WWII drew to a close. </w:t>
                      </w:r>
                      <w:r w:rsidRPr="001C1C75">
                        <w:rPr>
                          <w:sz w:val="24"/>
                          <w:szCs w:val="24"/>
                        </w:rPr>
                        <w:t>Stalin was suspicious of both Great Britain and the US and this was exasperated when with the liberation of Italy in 1944 the Soviet Union was excluded f</w:t>
                      </w:r>
                      <w:r>
                        <w:rPr>
                          <w:sz w:val="24"/>
                          <w:szCs w:val="24"/>
                        </w:rPr>
                        <w:t xml:space="preserve">rom the Allied Control Council. </w:t>
                      </w:r>
                      <w:r w:rsidRPr="001C1C75">
                        <w:rPr>
                          <w:sz w:val="24"/>
                          <w:szCs w:val="24"/>
                        </w:rPr>
                        <w:t>Stalin accepted this exclusion b</w:t>
                      </w:r>
                      <w:r>
                        <w:rPr>
                          <w:sz w:val="24"/>
                          <w:szCs w:val="24"/>
                        </w:rPr>
                        <w:t xml:space="preserve">ecause he saw it as a precedent. </w:t>
                      </w:r>
                      <w:r w:rsidRPr="001C1C75">
                        <w:rPr>
                          <w:sz w:val="24"/>
                          <w:szCs w:val="24"/>
                        </w:rPr>
                        <w:t>Stalin felt that this implied that the military force responsible for liberation from the Axis powers would determine the government of that liberate</w:t>
                      </w:r>
                      <w:r>
                        <w:rPr>
                          <w:sz w:val="24"/>
                          <w:szCs w:val="24"/>
                        </w:rPr>
                        <w:t xml:space="preserve">d country in the post war world. </w:t>
                      </w:r>
                      <w:r w:rsidRPr="001C1C75">
                        <w:rPr>
                          <w:sz w:val="24"/>
                          <w:szCs w:val="24"/>
                        </w:rPr>
                        <w:t>Stalin therefore expected to be left in charge of Central Europe which had been liberated by and continued t</w:t>
                      </w:r>
                      <w:r>
                        <w:rPr>
                          <w:sz w:val="24"/>
                          <w:szCs w:val="24"/>
                        </w:rPr>
                        <w:t xml:space="preserve">o be occupied by the “Red Army”. </w:t>
                      </w:r>
                      <w:r w:rsidRPr="001C1C75">
                        <w:rPr>
                          <w:sz w:val="24"/>
                          <w:szCs w:val="24"/>
                        </w:rPr>
                        <w:t>This understanding was agreed upon by Churchill in October in a meeting in Moscow, where Stalin and Churchill agreed on the spheres of influence in Central Europe and  the USSR gained a position of dominance in that region</w:t>
                      </w:r>
                    </w:p>
                    <w:p w:rsidR="001C1C75" w:rsidRPr="00627E78" w:rsidRDefault="001C1C75" w:rsidP="001C1C75">
                      <w:pPr>
                        <w:spacing w:after="0" w:line="240" w:lineRule="auto"/>
                        <w:rPr>
                          <w:sz w:val="24"/>
                          <w:szCs w:val="24"/>
                        </w:rPr>
                      </w:pPr>
                    </w:p>
                  </w:txbxContent>
                </v:textbox>
                <w10:wrap type="square" anchorx="margin"/>
              </v:shape>
            </w:pict>
          </mc:Fallback>
        </mc:AlternateContent>
      </w:r>
      <w:r w:rsidR="009B1EB4">
        <w:rPr>
          <w:u w:val="single"/>
        </w:rPr>
        <w:t>Notes</w:t>
      </w:r>
      <w:bookmarkStart w:id="0" w:name="_GoBack"/>
      <w:r w:rsidR="009B1EB4" w:rsidRPr="009B1EB4">
        <w:t>: USA and USSR</w:t>
      </w:r>
      <w:bookmarkEnd w:id="0"/>
    </w:p>
    <w:p w:rsidR="00D62639" w:rsidRPr="00051DBF" w:rsidRDefault="00D62639" w:rsidP="00D62639">
      <w:pPr>
        <w:rPr>
          <w:u w:val="single"/>
        </w:rPr>
      </w:pP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633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E88B44"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ST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zJ&#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hUfST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623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49D58" id="AutoShape 58" o:spid="_x0000_s1026" type="#_x0000_t32" style="position:absolute;margin-left:-76.5pt;margin-top:639.8pt;width:609.7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vn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2SB&#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Fi6+c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613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A572A" id="AutoShape 57" o:spid="_x0000_s1026" type="#_x0000_t32" style="position:absolute;margin-left:-81pt;margin-top:618.05pt;width:614.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g/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GrJC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592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CCCE" id="AutoShape 55" o:spid="_x0000_s1026" type="#_x0000_t32" style="position:absolute;margin-left:-81pt;margin-top:571.55pt;width:614.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UC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dL&#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C12V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02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8FE2" id="AutoShape 56" o:spid="_x0000_s1026" type="#_x0000_t32" style="position:absolute;margin-left:-81pt;margin-top:597.05pt;width:61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bK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9h&#10;QJL0sKWng1OhOJrO/IgGbXOILOXO+CbpSb7qZ0W/WyRV2RLZ8BD9dtaQnPiM6F2Kv1gNhfbDF8Ug&#10;hkCBMK9TbXoPCZNAp7CW820t/OQQhY/zRRwv51OM6OiLSD4mamPdZ6565I0CW2eIaFpXKilh+cok&#10;oQw5PlvnaZF8TPBVpdqKrgsa6CQaCrycptOQYFUnmHf6MGuafdkZdCReReEXegTPfZhRB8kCWMsJ&#10;21xtR0R3saF4Jz0eNAZ0rtZFJj+W8XKz2CyySZbONpMsrqrJ07bMJrNtMp9W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Gx5Ns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664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3935C" id="AutoShape 67" o:spid="_x0000_s1026" type="#_x0000_t32" style="position:absolute;margin-left:-76.5pt;margin-top:199.55pt;width:8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WP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mekFj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654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63FC" id="AutoShape 62" o:spid="_x0000_s1026" type="#_x0000_t32" style="position:absolute;margin-left:-1in;margin-top:65.3pt;width:74.25pt;height:.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nKAIAAEsEAAAOAAAAZHJzL2Uyb0RvYy54bWysVEtu2zAQ3RfoHQjuHX0q27FgOQgku12k&#10;aYCkB6BJyiJKkQTJWDaK3r1DWnbjdlMU1YKa0cy8+T1qeXfoJdpz64RWFc5uUoy4opoJtavw15fN&#10;5BYj54liRGrFK3zkDt+t3r9bDqbkue60ZNwiAFGuHEyFO+9NmSSOdrwn7kYbrsDYatsTD6rdJcyS&#10;AdB7meRpOksGbZmxmnLn4GtzMuJVxG9bTv2XtnXcI1lhqM3H08ZzG85ktSTlzhLTCTqWQf6hip4I&#10;BUkvUA3xBL1a8QdUL6jVTrf+huo+0W0rKI89QDdZ+ls3zx0xPPYCw3HmMib3/2Dp4/7JIsEqnM/z&#10;HCNFetjS/avXMTma5WFEg3EleNbqyYYm6UE9mwdNvzmkdN0RtePR++VoIDgLEclVSFCcgUTb4bNm&#10;4EMgQZzXobU9aqUwn0JgAIeZoENc0PGyIH7wiMLHRZEv5lOMKJgW03waM5EygIRQY53/yHWPglBh&#10;5y0Ru87XWikggranBGT/4Hwo8VdACFZ6I6SMfJAKDWOCYHFaChaMUbG7bS0t2pPAqPiMVVy5Wf2q&#10;WATrOGHrUfZEyJMMyaUKeNAalDNKJ8p8X6SL9e36tpgU+Ww9KdKmmdxv6mIy22TzafOhqesm+xGG&#10;lRVlJxjjKlR3pm9W/B09xot0It6FwJcxJNfocV5Q7Pkdi45bDos9UWSr2fHJnrcPjI3O4+0KV+Kt&#10;DvLbf8DqJ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lye+n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643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C8A30" id="AutoShape 60" o:spid="_x0000_s1026" type="#_x0000_t32" style="position:absolute;margin-left:-1in;margin-top:12.05pt;width:74.2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w5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wB&#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LQMO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776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C1C75" w:rsidRPr="001C1C75" w:rsidRDefault="001C1C75" w:rsidP="001C1C75">
                            <w:pPr>
                              <w:spacing w:after="0" w:line="240" w:lineRule="auto"/>
                              <w:rPr>
                                <w:b/>
                                <w:sz w:val="28"/>
                                <w:szCs w:val="24"/>
                              </w:rPr>
                            </w:pPr>
                            <w:r w:rsidRPr="001C1C75">
                              <w:rPr>
                                <w:b/>
                                <w:sz w:val="28"/>
                                <w:szCs w:val="24"/>
                              </w:rPr>
                              <w:t>Teheran, Yalta, and Potsdam</w:t>
                            </w:r>
                          </w:p>
                          <w:p w:rsidR="001C1C75" w:rsidRPr="001C1C75" w:rsidRDefault="001C1C75" w:rsidP="001C1C75">
                            <w:pPr>
                              <w:spacing w:after="0" w:line="240" w:lineRule="auto"/>
                              <w:rPr>
                                <w:sz w:val="24"/>
                                <w:szCs w:val="24"/>
                              </w:rPr>
                            </w:pPr>
                            <w:r w:rsidRPr="001C1C75">
                              <w:rPr>
                                <w:sz w:val="24"/>
                                <w:szCs w:val="24"/>
                              </w:rPr>
                              <w:t>At Teheran in 1943 followed by the conferences at Yalta and Potsdam in 1945 the major allied powers worked out an outline for an agreement of territorial distribution after the defeat of Germany.</w:t>
                            </w:r>
                          </w:p>
                          <w:p w:rsidR="001C1C75" w:rsidRPr="001C1C75" w:rsidRDefault="001C1C75" w:rsidP="001C1C75">
                            <w:pPr>
                              <w:spacing w:after="0" w:line="240" w:lineRule="auto"/>
                              <w:rPr>
                                <w:sz w:val="24"/>
                                <w:szCs w:val="24"/>
                              </w:rPr>
                            </w:pPr>
                            <w:r w:rsidRPr="001C1C75">
                              <w:rPr>
                                <w:sz w:val="24"/>
                                <w:szCs w:val="24"/>
                              </w:rPr>
                              <w:t>They were unable to reach an agreement on three separate issues</w:t>
                            </w:r>
                          </w:p>
                          <w:p w:rsidR="001C1C75" w:rsidRPr="001C1C75" w:rsidRDefault="001C1C75" w:rsidP="001C1C75">
                            <w:pPr>
                              <w:spacing w:after="0" w:line="240" w:lineRule="auto"/>
                              <w:rPr>
                                <w:sz w:val="24"/>
                                <w:szCs w:val="24"/>
                              </w:rPr>
                            </w:pPr>
                            <w:r w:rsidRPr="001C1C75">
                              <w:rPr>
                                <w:sz w:val="24"/>
                                <w:szCs w:val="24"/>
                              </w:rPr>
                              <w:t>The boundaries of Poland</w:t>
                            </w:r>
                          </w:p>
                          <w:p w:rsidR="001C1C75" w:rsidRPr="001C1C75" w:rsidRDefault="001C1C75" w:rsidP="001C1C75">
                            <w:pPr>
                              <w:spacing w:after="0" w:line="240" w:lineRule="auto"/>
                              <w:rPr>
                                <w:sz w:val="24"/>
                                <w:szCs w:val="24"/>
                              </w:rPr>
                            </w:pPr>
                            <w:r w:rsidRPr="001C1C75">
                              <w:rPr>
                                <w:sz w:val="24"/>
                                <w:szCs w:val="24"/>
                              </w:rPr>
                              <w:t>The types of governments in Eastern Europe</w:t>
                            </w:r>
                          </w:p>
                          <w:p w:rsidR="001C1C75" w:rsidRPr="001C1C75" w:rsidRDefault="001C1C75" w:rsidP="001C1C75">
                            <w:pPr>
                              <w:spacing w:after="0" w:line="240" w:lineRule="auto"/>
                              <w:rPr>
                                <w:sz w:val="24"/>
                                <w:szCs w:val="24"/>
                              </w:rPr>
                            </w:pPr>
                            <w:r w:rsidRPr="001C1C75">
                              <w:rPr>
                                <w:sz w:val="24"/>
                                <w:szCs w:val="24"/>
                              </w:rPr>
                              <w:t>The Future of Germany</w:t>
                            </w:r>
                          </w:p>
                          <w:p w:rsidR="001C1C75" w:rsidRPr="001C1C75" w:rsidRDefault="001C1C75" w:rsidP="001C1C75">
                            <w:pPr>
                              <w:spacing w:after="0" w:line="240" w:lineRule="auto"/>
                              <w:rPr>
                                <w:sz w:val="24"/>
                                <w:szCs w:val="24"/>
                              </w:rPr>
                            </w:pPr>
                            <w:r w:rsidRPr="001C1C75">
                              <w:rPr>
                                <w:sz w:val="24"/>
                                <w:szCs w:val="24"/>
                              </w:rPr>
                              <w:t>During the period between the Yalta conference and the conference of Potsdam tensions between the Allies increased</w:t>
                            </w:r>
                          </w:p>
                          <w:p w:rsidR="001C1C75" w:rsidRPr="001C1C75" w:rsidRDefault="001C1C75" w:rsidP="001C1C75">
                            <w:pPr>
                              <w:spacing w:after="0" w:line="240" w:lineRule="auto"/>
                              <w:rPr>
                                <w:sz w:val="24"/>
                                <w:szCs w:val="24"/>
                              </w:rPr>
                            </w:pPr>
                            <w:r w:rsidRPr="001C1C75">
                              <w:rPr>
                                <w:sz w:val="24"/>
                                <w:szCs w:val="24"/>
                              </w:rPr>
                              <w:t>Both sides (Communists and Capitalists) became fearful about the post war distribution of power in Europe.</w:t>
                            </w:r>
                          </w:p>
                          <w:p w:rsidR="001C1C75" w:rsidRPr="001C1C75" w:rsidRDefault="001C1C75" w:rsidP="001C1C75">
                            <w:pPr>
                              <w:spacing w:after="0" w:line="240" w:lineRule="auto"/>
                              <w:rPr>
                                <w:sz w:val="24"/>
                                <w:szCs w:val="24"/>
                              </w:rPr>
                            </w:pPr>
                            <w:r w:rsidRPr="001C1C75">
                              <w:rPr>
                                <w:sz w:val="24"/>
                                <w:szCs w:val="24"/>
                              </w:rPr>
                              <w:t>Each of the major powers prevented the resolution of these issues at Potsdam</w:t>
                            </w:r>
                          </w:p>
                          <w:p w:rsidR="001C1C75" w:rsidRPr="001C1C75" w:rsidRDefault="001C1C75" w:rsidP="001C1C75">
                            <w:pPr>
                              <w:spacing w:after="0" w:line="240" w:lineRule="auto"/>
                              <w:rPr>
                                <w:sz w:val="24"/>
                                <w:szCs w:val="24"/>
                              </w:rPr>
                            </w:pPr>
                            <w:r w:rsidRPr="001C1C75">
                              <w:rPr>
                                <w:sz w:val="24"/>
                                <w:szCs w:val="24"/>
                              </w:rPr>
                              <w:t>The primary difficulty recording negotiations was the fundamental differences in goals between the American capitalists and the Soviet communists</w:t>
                            </w:r>
                          </w:p>
                          <w:p w:rsidR="00D62639" w:rsidRDefault="001C1C75" w:rsidP="001C1C75">
                            <w:pPr>
                              <w:spacing w:after="0" w:line="240" w:lineRule="auto"/>
                              <w:rPr>
                                <w:sz w:val="24"/>
                                <w:szCs w:val="24"/>
                              </w:rPr>
                            </w:pPr>
                            <w:r w:rsidRPr="001C1C75">
                              <w:rPr>
                                <w:sz w:val="24"/>
                                <w:szCs w:val="24"/>
                              </w:rPr>
                              <w:t>Neither side trusted the other</w:t>
                            </w:r>
                          </w:p>
                          <w:p w:rsidR="001C1C75" w:rsidRPr="00627E78"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7" type="#_x0000_t202" style="position:absolute;margin-left:238.5pt;margin-top:0;width:273pt;height:57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qpMQIAAFwEAAAOAAAAZHJzL2Uyb0RvYy54bWysVNtu2zAMfR+wfxD0vthJc2mNOEWXLsOA&#10;7gK0+wBGlmNhsuhJSuzs60vJbmpswB6G+UEQRero8JD0+rarNTtJ6xSanE8nKWfSCCyUOeT8+9Pu&#10;3TVnzoMpQKOROT9Lx283b9+s2yaTM6xQF9IyAjEua5ucV943WZI4Ucka3AQbachZoq3Bk2kPSWGh&#10;JfRaJ7M0XSYt2qKxKKRzdHrfO/km4pelFP5rWTrpmc45cfNxtXHdhzXZrCE7WGgqJQYa8A8salCG&#10;Hr1A3YMHdrTqD6haCYsOSz8RWCdYlkrImANlM01/y+axgkbGXEgc11xkcv8PVnw5fbNMFVQ7zgzU&#10;VKIn2Xn2Hjs2C+q0jcso6LGhMN/RcYgMmbrmAcUPxwxuKzAHeWcttpWEgthNw81kdLXHcQFk337G&#10;gp6Bo8cI1JW2DoAkBiN0qtL5UplARdDh1Xy5mqbkEuRbXaWL5WoR34Ds5Xpjnf8osWZhk3NLpY/w&#10;cHpwPtCB7CUk0ketip3SOhr2sN9qy05AbbKL34DuxmHasDbnN4vZoldg7HNnd0Gg/iyw5UyD83T4&#10;N8haeep/reqcX6fhC+9CFnT8YIq496B0v6cUtBmEDVr2qvpu3w0VpPgg+h6LMyltsW93Gk/aVGh/&#10;cdZSq+fc/TyClUTwk6Fq3Uzn8zAb0ZgvVjMy7NizH3vACILKuees3259nKdA2+AdVbVUUe9XJgNl&#10;auFYhmHcwoyM7Rj1+lPYPAMAAP//AwBQSwMEFAAGAAgAAAAhAIJgR6jdAAAACgEAAA8AAABkcnMv&#10;ZG93bnJldi54bWxMj0FPwzAMhe9I/IfISNxYspUyVJpOU8WORaLjwi1tTFvROFWTbeXf453gYj3r&#10;Wc/fy3eLG8UZ5zB40rBeKRBIrbcDdRo+joeHZxAhGrJm9IQafjDArri9yU1m/YXe8VzHTnAIhcxo&#10;6GOcMilD26MzYeUnJPa+/OxM5HXupJ3NhcPdKDdKPUlnBuIPvZmw7LH9rk9Ow6Epp8m81a+fVZKE&#10;JqVqj2Wl9f3dsn8BEXGJf8dwxWd0KJip8SeyQYwaHrdb7hI18LzaapOwalitU5WCLHL5v0LxCwAA&#10;//8DAFBLAQItABQABgAIAAAAIQC2gziS/gAAAOEBAAATAAAAAAAAAAAAAAAAAAAAAABbQ29udGVu&#10;dF9UeXBlc10ueG1sUEsBAi0AFAAGAAgAAAAhADj9If/WAAAAlAEAAAsAAAAAAAAAAAAAAAAALwEA&#10;AF9yZWxzLy5yZWxzUEsBAi0AFAAGAAgAAAAhAMUaCqkxAgAAXAQAAA4AAAAAAAAAAAAAAAAALgIA&#10;AGRycy9lMm9Eb2MueG1sUEsBAi0AFAAGAAgAAAAhAIJgR6jdAAAACgEAAA8AAAAAAAAAAAAAAAAA&#10;iwQAAGRycy9kb3ducmV2LnhtbFBLBQYAAAAABAAEAPMAAACVBQAAAAA=&#10;" strokecolor="window">
                <v:textbox>
                  <w:txbxContent>
                    <w:p w:rsidR="001C1C75" w:rsidRPr="001C1C75" w:rsidRDefault="001C1C75" w:rsidP="001C1C75">
                      <w:pPr>
                        <w:spacing w:after="0" w:line="240" w:lineRule="auto"/>
                        <w:rPr>
                          <w:b/>
                          <w:sz w:val="28"/>
                          <w:szCs w:val="24"/>
                        </w:rPr>
                      </w:pPr>
                      <w:r w:rsidRPr="001C1C75">
                        <w:rPr>
                          <w:b/>
                          <w:sz w:val="28"/>
                          <w:szCs w:val="24"/>
                        </w:rPr>
                        <w:t>Teheran, Yalta, and Potsdam</w:t>
                      </w:r>
                    </w:p>
                    <w:p w:rsidR="001C1C75" w:rsidRPr="001C1C75" w:rsidRDefault="001C1C75" w:rsidP="001C1C75">
                      <w:pPr>
                        <w:spacing w:after="0" w:line="240" w:lineRule="auto"/>
                        <w:rPr>
                          <w:sz w:val="24"/>
                          <w:szCs w:val="24"/>
                        </w:rPr>
                      </w:pPr>
                      <w:r w:rsidRPr="001C1C75">
                        <w:rPr>
                          <w:sz w:val="24"/>
                          <w:szCs w:val="24"/>
                        </w:rPr>
                        <w:t>At Teheran in 1943 followed by the conferences at Yalta and Potsdam in 1945 the major allied powers worked out an outline for an agreement of territorial distribution after the defeat of Germany.</w:t>
                      </w:r>
                    </w:p>
                    <w:p w:rsidR="001C1C75" w:rsidRPr="001C1C75" w:rsidRDefault="001C1C75" w:rsidP="001C1C75">
                      <w:pPr>
                        <w:spacing w:after="0" w:line="240" w:lineRule="auto"/>
                        <w:rPr>
                          <w:sz w:val="24"/>
                          <w:szCs w:val="24"/>
                        </w:rPr>
                      </w:pPr>
                      <w:r w:rsidRPr="001C1C75">
                        <w:rPr>
                          <w:sz w:val="24"/>
                          <w:szCs w:val="24"/>
                        </w:rPr>
                        <w:t>They were unable to reach an agreement on three separate issues</w:t>
                      </w:r>
                    </w:p>
                    <w:p w:rsidR="001C1C75" w:rsidRPr="001C1C75" w:rsidRDefault="001C1C75" w:rsidP="001C1C75">
                      <w:pPr>
                        <w:spacing w:after="0" w:line="240" w:lineRule="auto"/>
                        <w:rPr>
                          <w:sz w:val="24"/>
                          <w:szCs w:val="24"/>
                        </w:rPr>
                      </w:pPr>
                      <w:r w:rsidRPr="001C1C75">
                        <w:rPr>
                          <w:sz w:val="24"/>
                          <w:szCs w:val="24"/>
                        </w:rPr>
                        <w:t>The boundaries of Poland</w:t>
                      </w:r>
                    </w:p>
                    <w:p w:rsidR="001C1C75" w:rsidRPr="001C1C75" w:rsidRDefault="001C1C75" w:rsidP="001C1C75">
                      <w:pPr>
                        <w:spacing w:after="0" w:line="240" w:lineRule="auto"/>
                        <w:rPr>
                          <w:sz w:val="24"/>
                          <w:szCs w:val="24"/>
                        </w:rPr>
                      </w:pPr>
                      <w:r w:rsidRPr="001C1C75">
                        <w:rPr>
                          <w:sz w:val="24"/>
                          <w:szCs w:val="24"/>
                        </w:rPr>
                        <w:t>The types of governments in Eastern Europe</w:t>
                      </w:r>
                    </w:p>
                    <w:p w:rsidR="001C1C75" w:rsidRPr="001C1C75" w:rsidRDefault="001C1C75" w:rsidP="001C1C75">
                      <w:pPr>
                        <w:spacing w:after="0" w:line="240" w:lineRule="auto"/>
                        <w:rPr>
                          <w:sz w:val="24"/>
                          <w:szCs w:val="24"/>
                        </w:rPr>
                      </w:pPr>
                      <w:r w:rsidRPr="001C1C75">
                        <w:rPr>
                          <w:sz w:val="24"/>
                          <w:szCs w:val="24"/>
                        </w:rPr>
                        <w:t>The Future of Germany</w:t>
                      </w:r>
                    </w:p>
                    <w:p w:rsidR="001C1C75" w:rsidRPr="001C1C75" w:rsidRDefault="001C1C75" w:rsidP="001C1C75">
                      <w:pPr>
                        <w:spacing w:after="0" w:line="240" w:lineRule="auto"/>
                        <w:rPr>
                          <w:sz w:val="24"/>
                          <w:szCs w:val="24"/>
                        </w:rPr>
                      </w:pPr>
                      <w:r w:rsidRPr="001C1C75">
                        <w:rPr>
                          <w:sz w:val="24"/>
                          <w:szCs w:val="24"/>
                        </w:rPr>
                        <w:t>During the period between the Yalta conference and the conference of Potsdam tensions between the Allies increased</w:t>
                      </w:r>
                    </w:p>
                    <w:p w:rsidR="001C1C75" w:rsidRPr="001C1C75" w:rsidRDefault="001C1C75" w:rsidP="001C1C75">
                      <w:pPr>
                        <w:spacing w:after="0" w:line="240" w:lineRule="auto"/>
                        <w:rPr>
                          <w:sz w:val="24"/>
                          <w:szCs w:val="24"/>
                        </w:rPr>
                      </w:pPr>
                      <w:r w:rsidRPr="001C1C75">
                        <w:rPr>
                          <w:sz w:val="24"/>
                          <w:szCs w:val="24"/>
                        </w:rPr>
                        <w:t>Both sides (Communists and Capitalists) became fearful about the post war distribution of power in Europe.</w:t>
                      </w:r>
                    </w:p>
                    <w:p w:rsidR="001C1C75" w:rsidRPr="001C1C75" w:rsidRDefault="001C1C75" w:rsidP="001C1C75">
                      <w:pPr>
                        <w:spacing w:after="0" w:line="240" w:lineRule="auto"/>
                        <w:rPr>
                          <w:sz w:val="24"/>
                          <w:szCs w:val="24"/>
                        </w:rPr>
                      </w:pPr>
                      <w:r w:rsidRPr="001C1C75">
                        <w:rPr>
                          <w:sz w:val="24"/>
                          <w:szCs w:val="24"/>
                        </w:rPr>
                        <w:t>Each of the major powers prevented the resolution of these issues at Potsdam</w:t>
                      </w:r>
                    </w:p>
                    <w:p w:rsidR="001C1C75" w:rsidRPr="001C1C75" w:rsidRDefault="001C1C75" w:rsidP="001C1C75">
                      <w:pPr>
                        <w:spacing w:after="0" w:line="240" w:lineRule="auto"/>
                        <w:rPr>
                          <w:sz w:val="24"/>
                          <w:szCs w:val="24"/>
                        </w:rPr>
                      </w:pPr>
                      <w:r w:rsidRPr="001C1C75">
                        <w:rPr>
                          <w:sz w:val="24"/>
                          <w:szCs w:val="24"/>
                        </w:rPr>
                        <w:t>The primary difficulty recording negotiations was the fundamental differences in goals between the American capitalists and the Soviet communists</w:t>
                      </w:r>
                    </w:p>
                    <w:p w:rsidR="00D62639" w:rsidRDefault="001C1C75" w:rsidP="001C1C75">
                      <w:pPr>
                        <w:spacing w:after="0" w:line="240" w:lineRule="auto"/>
                        <w:rPr>
                          <w:sz w:val="24"/>
                          <w:szCs w:val="24"/>
                        </w:rPr>
                      </w:pPr>
                      <w:r w:rsidRPr="001C1C75">
                        <w:rPr>
                          <w:sz w:val="24"/>
                          <w:szCs w:val="24"/>
                        </w:rPr>
                        <w:t>Neither side trusted the other</w:t>
                      </w:r>
                    </w:p>
                    <w:p w:rsidR="001C1C75" w:rsidRPr="00627E78" w:rsidRDefault="001C1C75" w:rsidP="001C1C75">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736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04955" id="AutoShape 59" o:spid="_x0000_s1026" type="#_x0000_t32" style="position:absolute;margin-left:-1in;margin-top:662.3pt;width:605.2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tIgIAAD4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0iS&#10;Hkb0fHAqZEbzpe/PoG0ObqXcGV8hPclX/aLod4ukKlsiGx68384aghMfEd2F+I3VkGU/fFYMfAgk&#10;CM061ab3kNAGdAozOd9mwk8OUTh8zBZZ9jjHiMJd9jAP+CS/hmpj3SeueuSNAltniGhaVyopYfbK&#10;JCEROb5Y54mR/Brg80q1FV0XJNBJNBR4OZ/NQ4BVnWD+0rtZ0+zLzqAj8SIK38jizs2og2QBrOWE&#10;bUbbEdFdbEjeSY8HpQGd0bqo5McyXm4Wm0U6SWfZZpLGVTV53pbpJNsmj/PqoSrLKvnpqSVp3grG&#10;uPTsropN0r9TxPh2Llq7afbWhugePfQLyF7/gXSYrR/nRRh7xc47c505iDQ4jw/Kv4L3e7DfP/v1&#10;LwA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L/+b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725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0199F" id="AutoShape 58" o:spid="_x0000_s1026" type="#_x0000_t32" style="position:absolute;margin-left:-76.5pt;margin-top:639.8pt;width:609.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EZIAIAAD4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GEnS&#10;wYqej06Fymi29PPptc0grJB74zukZ/mqXxT9bpFURUNkzUP020VDcuIzoocUf7Eaqhz6z4pBDIEC&#10;YVjnynQeEsaAzmEnl/tO+NkhCh8Xi3S6nMwwouCbT2cBn2S3VG2s+8RVh7yRY+sMEXXjCiUl7F6Z&#10;JBQipxfrPDGS3RJ8Xal2om2DBFqJ+hyvZlDJe6xqBfPOcDH1oWgNOhEvovAbWDyEGXWULIA1nLDt&#10;YDsi2qsNxVvp8aA1oDNYV5X8WMWr7XK7TEfpZL4dpXFZjp53RTqa75LFrJyWRVEmPz21JM0awRiX&#10;nt1NsUn6d4oY3s5Va3fN3scQPaKHeQHZ238gHXbr13kVxkGxy97cdg4iDcHDg/Kv4P0d7PfP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GSM4RkgAgAAPg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715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898F5" id="AutoShape 57" o:spid="_x0000_s1026" type="#_x0000_t32" style="position:absolute;margin-left:-81pt;margin-top:618.05pt;width:6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OIA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GCnS&#10;w4qe9l7Hymg6C/MZjCsgrFJbGzqkR/VqnjX97pDSVUdUy2P028lAchYykncp4eIMVNkNXzSDGAIF&#10;4rCOje0DJIwBHeNOTred8KNHFD7O5mm6mE0xoldfQoprorHOf+a6R8EosfOWiLbzlVYKNq9tFsuQ&#10;w7PzgRYprgmhqtIbIWUUgFRoKPFiOpnGBKelYMEZwpxtd5W06ECChOIv9gie+zCr94pFsI4Ttr7Y&#10;ngh5tqG4VAEPGgM6F+uskR+LdLGer+f5KJ88rEd5Wtejp02Vjx422Wxaf6qrqs5+BmpZXnSCMa4C&#10;u6tes/zv9HB5OWel3RR7G0PyHj3OC8he/yPpuNmwzLMsdpqdtva6cZBoDL48p/AG7u9g3z/61S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AfPaCOIAIAADw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695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31617" id="AutoShape 55" o:spid="_x0000_s1026" type="#_x0000_t32" style="position:absolute;margin-left:-81pt;margin-top:571.55pt;width:6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2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JKk&#10;hxU9HZwKlVGW+fkM2uYQVsqd8R3Sk3zVz4p+t0iqsiWy4SH67awhOfEZ0bsUf7EaquyHL4pBDIEC&#10;YVin2vQeEsaATmEn59tO+MkhCh8fFnG8fABy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FiC/bMfAgAAPA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6705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8840A" id="AutoShape 56" o:spid="_x0000_s1026" type="#_x0000_t32" style="position:absolute;margin-left:-81pt;margin-top:597.05pt;width:6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ug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6C/MZjCsgrFJbGzqkR/VqnjX97pDSVUdUy2P028lAchYykncp4eIMVNkNXzSDGAIF&#10;4rCOje0DJIwBHeNOTred8KNHFD4+zNN08TDFiF59CSmuicY6/5nrHgWjxM5bItrOV1op2Ly2WSxD&#10;Ds/OB1qkuCaEqkpvhJRRAFKhocSL6WQaE5yWggVnCHO23VXSogMJEoq/2CN47sOs3isWwTpO2Ppi&#10;eyLk2YbiUgU8aAzoXKyzRn4s0sV6vp7no3wyW4/ytK5HT5sqH8022cO0/lRXVZ39DNSyvOgEY1wF&#10;dle9Zvnf6eHycs5Kuyn2NobkPXqcF5C9/kfScbNhmWdZ7DQ7be114yDRGHx5TuEN3N/Bvn/0q18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BD0iugIAIAADw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66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3A5282" id="AutoShape 67" o:spid="_x0000_s1026" type="#_x0000_t32" style="position:absolute;margin-left:-76.5pt;margin-top:199.55pt;width:82.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qfJQIAAEY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xUiR&#10;Dlb0uPc6VkaTaZhPb1wBYZXa2NAhPaoX86TpN4eUrlqidjxGv54MJGchI3mTEi7OQJVt/1kziCFQ&#10;IA7r2NgONVKYTyExgMNA0DFu53TbDj96ROFjlubT6RiWSK++hBQBIiQa6/xHrjsUjBI7b4nYtb7S&#10;SoEGtD3Dk8OT84Hgr4SQrPRaSBmlIBXqSzwfj8aRj9NSsOAMYc7utpW06ECCmOIvdgue+zCr94pF&#10;sJYTtrrYngh5tqG4VAEPGgM6F+uslu/zdL6arWb5IB9NVoM8revB47rKB5N1Nh3XH+qqqrMfgVqW&#10;F61gjKvA7qrcLP87ZVze0FlzN+3expC8RY/zArLX/0g67jis9SyQrWanjb3uHsQagy8PK7yG+zvY&#10;989/+RMAAP//AwBQSwMEFAAGAAgAAAAhAMnjTozeAAAACwEAAA8AAABkcnMvZG93bnJldi54bWxM&#10;j0FLw0AQhe9C/8MyBW/tJq3WNmZTRFA8SMBW79PsmESzszG7TdJ/7xYEe5w3j/e+l25H04ieOldb&#10;VhDPIxDEhdU1lwre90+zNQjnkTU2lknBiRxss8lViom2A79Rv/OlCCHsElRQed8mUrqiIoNublvi&#10;8Pu0nUEfzq6UusMhhJtGLqJoJQ3WHBoqbOmxouJ7dzQKfvju9HEj+/VXnvvV88tryZQPSl1Px4d7&#10;EJ5G/2+GM35AhywwHeyRtRONgll8uwxjvILlZhODOFsWQTj8CTJL5eWG7BcAAP//AwBQSwECLQAU&#10;AAYACAAAACEAtoM4kv4AAADhAQAAEwAAAAAAAAAAAAAAAAAAAAAAW0NvbnRlbnRfVHlwZXNdLnht&#10;bFBLAQItABQABgAIAAAAIQA4/SH/1gAAAJQBAAALAAAAAAAAAAAAAAAAAC8BAABfcmVscy8ucmVs&#10;c1BLAQItABQABgAIAAAAIQCkmtqfJQIAAEYEAAAOAAAAAAAAAAAAAAAAAC4CAABkcnMvZTJvRG9j&#10;LnhtbFBLAQItABQABgAIAAAAIQDJ406M3gAAAAs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56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F64D" id="AutoShape 62" o:spid="_x0000_s1026" type="#_x0000_t32" style="position:absolute;margin-left:-1in;margin-top:65.3pt;width:74.2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u9JQIAAEg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BIuS&#10;uIMVPRydCpnRPPPz6bUtwK2SO+M7JGf5rB8V+WaRVFWL5YEF75eLhuDUR8Q3IV6xGrLs+8+Kgg+G&#10;BGFY58Z0qBFcf/KBHhwGgs5hO5frdtjZIQIfl3m2vJtFiIBpOctmIRMuPIgP1ca6j0x1yAtlZJ3B&#10;/NC6SkkJLFBmSIBPj9b5En8F+GCptlyIQAYhUT8m8BarBKfeGBRz2FfCoBP2dArPWMWNm1FHSQNY&#10;yzDdjLLDXAwyJBfS40FrUM4oDXz5vkyWm8VmkU/ybL6Z5EldTx62VT6Zb9O7Wf2hrqo6/eGHleZF&#10;yyll0lf3yt00/ztujLdoYN2VvdcxxLfoYV5Q7Os7FB227Bc7UGSv6GVnXrcPdA3O49Xy9+GtDvLb&#10;H8D6JwA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BC2au9JQIAAEg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6746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88A25" id="AutoShape 60" o:spid="_x0000_s1026" type="#_x0000_t32" style="position:absolute;margin-left:-1in;margin-top:12.05pt;width:74.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JHJQIAAEYEAAAOAAAAZHJzL2Uyb0RvYy54bWysU82O2jAQvlfqO1i5QxIaWIiA1SqB9rDd&#10;Iu32AYztEKuOx7K9BFT13Ts2P2XbS1U1B2fsmfnmm7/5/aFTZC+sk6AXST7MEiI0Ay71bpF8fVkP&#10;pglxnmpOFWixSI7CJffL9+/mvSnFCFpQXFiCINqVvVkkrfemTFPHWtFRNwQjNCobsB31eLW7lFva&#10;I3qn0lGWTdIeLDcWmHAOX+uTMllG/KYRzH9pGic8UYsEufl42nhuw5ku57TcWWpayc406D+w6KjU&#10;GPQKVVNPyauVf0B1kllw0Pghgy6FppFMxBwwmzz7LZvnlhoRc8HiOHMtk/t/sOxpv7FEcuwdlkfT&#10;Dnv08OohhiaTWKDeuBLtKr2xIUV20M/mEdg3RzRULdU7Ea1fjgad81DS9I1LuDiDYbb9Z+BoQzFA&#10;rNahsR1plDSfgmMAx4qQQ2zP8doecfCE4eOsGM3uxglhF1VKy4AQ/Ix1/qOAjgRhkThvqdy1vgKt&#10;cQbAntDp/tH5wO+XQ3DWsJZKxVFQmvQYaTwaRzoOlORBGcyc3W0rZcmehmGKX0wWNbdmFl41j2Ct&#10;oHx1lj2V6iRjcKUDHuaFdM7SaVq+z7LZarqaFoNiNFkNiqyuBw/rqhhM1vnduP5QV1Wd/wjU8qJs&#10;JedCB3aXyc2Lv5uM8w6dZu46u9cypG/RY72Q7OUfSccWh66GVXPlFvhxYy+tx2GNxufFCttwe0f5&#10;dv2XPwE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5amyR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Default="00D62639" w:rsidP="00D62639">
      <w:pPr>
        <w:rPr>
          <w:u w:val="single"/>
        </w:rPr>
      </w:pPr>
    </w:p>
    <w:p w:rsidR="00D62639" w:rsidRDefault="00D62639"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87936" behindDoc="0" locked="0" layoutInCell="1" allowOverlap="1" wp14:anchorId="75A6FA01" wp14:editId="21D1F14D">
                <wp:simplePos x="0" y="0"/>
                <wp:positionH relativeFrom="margin">
                  <wp:posOffset>3028950</wp:posOffset>
                </wp:positionH>
                <wp:positionV relativeFrom="paragraph">
                  <wp:posOffset>-7847965</wp:posOffset>
                </wp:positionV>
                <wp:extent cx="3467100" cy="73723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72350"/>
                        </a:xfrm>
                        <a:prstGeom prst="rect">
                          <a:avLst/>
                        </a:prstGeom>
                        <a:solidFill>
                          <a:srgbClr val="FFFFFF"/>
                        </a:solidFill>
                        <a:ln w="9525">
                          <a:solidFill>
                            <a:sysClr val="window" lastClr="FFFFFF"/>
                          </a:solidFill>
                          <a:miter lim="800000"/>
                          <a:headEnd/>
                          <a:tailEnd/>
                        </a:ln>
                      </wps:spPr>
                      <wps:txbx>
                        <w:txbxContent>
                          <w:p w:rsidR="00D62639" w:rsidRPr="001C1C75" w:rsidRDefault="001C1C75" w:rsidP="00D62639">
                            <w:pPr>
                              <w:spacing w:after="0" w:line="240" w:lineRule="auto"/>
                              <w:rPr>
                                <w:b/>
                                <w:sz w:val="28"/>
                                <w:szCs w:val="24"/>
                              </w:rPr>
                            </w:pPr>
                            <w:r w:rsidRPr="001C1C75">
                              <w:rPr>
                                <w:b/>
                                <w:sz w:val="28"/>
                                <w:szCs w:val="24"/>
                              </w:rPr>
                              <w:t>The Effects On Postwar Europe</w:t>
                            </w:r>
                          </w:p>
                          <w:p w:rsidR="001C1C75" w:rsidRPr="001C1C75" w:rsidRDefault="001C1C75" w:rsidP="001C1C75">
                            <w:pPr>
                              <w:spacing w:after="0" w:line="240" w:lineRule="auto"/>
                              <w:rPr>
                                <w:sz w:val="24"/>
                                <w:szCs w:val="24"/>
                              </w:rPr>
                            </w:pPr>
                            <w:r w:rsidRPr="001C1C75">
                              <w:rPr>
                                <w:sz w:val="24"/>
                                <w:szCs w:val="24"/>
                              </w:rPr>
                              <w:t>The Soviets feared “Western Encirclement” and were determined to develop a buffer zone of protection against the western influenced capitalists</w:t>
                            </w:r>
                          </w:p>
                          <w:p w:rsidR="001C1C75" w:rsidRPr="001C1C75" w:rsidRDefault="001C1C75" w:rsidP="001C1C75">
                            <w:pPr>
                              <w:spacing w:after="0" w:line="240" w:lineRule="auto"/>
                              <w:rPr>
                                <w:sz w:val="24"/>
                                <w:szCs w:val="24"/>
                              </w:rPr>
                            </w:pPr>
                            <w:r w:rsidRPr="001C1C75">
                              <w:rPr>
                                <w:sz w:val="24"/>
                                <w:szCs w:val="24"/>
                              </w:rPr>
                              <w:t>The US had atomic weapons (the Soviets did not yet possess nuclear capabilities) and their post war economy was strong (due to the scorched earth policy and the horrific losses of the eastern front the economy of the USSR was devastated by WWII) The Soviets were justifiably nervous regarding the influence of a post WWII capitalist USA dominating European economies and influencing governments.</w:t>
                            </w:r>
                          </w:p>
                          <w:p w:rsidR="001C1C75" w:rsidRPr="001C1C75" w:rsidRDefault="001C1C75" w:rsidP="001C1C75">
                            <w:pPr>
                              <w:spacing w:after="0" w:line="240" w:lineRule="auto"/>
                              <w:rPr>
                                <w:sz w:val="24"/>
                                <w:szCs w:val="24"/>
                              </w:rPr>
                            </w:pPr>
                            <w:r w:rsidRPr="001C1C75">
                              <w:rPr>
                                <w:sz w:val="24"/>
                                <w:szCs w:val="24"/>
                              </w:rPr>
                              <w:t>The Americans feared the spread of Communism and an obligation to defend the autonomy of the European states.</w:t>
                            </w:r>
                          </w:p>
                          <w:p w:rsidR="001C1C75" w:rsidRPr="001C1C75" w:rsidRDefault="001C1C75" w:rsidP="001C1C75">
                            <w:pPr>
                              <w:spacing w:after="0" w:line="240" w:lineRule="auto"/>
                              <w:rPr>
                                <w:sz w:val="24"/>
                                <w:szCs w:val="24"/>
                              </w:rPr>
                            </w:pPr>
                            <w:r w:rsidRPr="001C1C75">
                              <w:rPr>
                                <w:sz w:val="24"/>
                                <w:szCs w:val="24"/>
                              </w:rPr>
                              <w:t>The argument about the borders of Poland remained heated throughout 1945 and caused tension between the USA and USSR.</w:t>
                            </w:r>
                          </w:p>
                          <w:p w:rsidR="001C1C75" w:rsidRPr="001C1C75" w:rsidRDefault="001C1C75" w:rsidP="001C1C75">
                            <w:pPr>
                              <w:spacing w:after="0" w:line="240" w:lineRule="auto"/>
                              <w:rPr>
                                <w:sz w:val="24"/>
                                <w:szCs w:val="24"/>
                              </w:rPr>
                            </w:pPr>
                            <w:r w:rsidRPr="001C1C75">
                              <w:rPr>
                                <w:sz w:val="24"/>
                                <w:szCs w:val="24"/>
                              </w:rPr>
                              <w:t>Both sides largely agreed that eastern Europe fell within the Soviet sphere of influence</w:t>
                            </w:r>
                          </w:p>
                          <w:p w:rsidR="001C1C75" w:rsidRPr="001C1C75" w:rsidRDefault="001C1C75" w:rsidP="001C1C75">
                            <w:pPr>
                              <w:spacing w:after="0" w:line="240" w:lineRule="auto"/>
                              <w:rPr>
                                <w:sz w:val="24"/>
                                <w:szCs w:val="24"/>
                              </w:rPr>
                            </w:pPr>
                            <w:r w:rsidRPr="001C1C75">
                              <w:rPr>
                                <w:sz w:val="24"/>
                                <w:szCs w:val="24"/>
                              </w:rPr>
                              <w:t>However the USA wanted guarantees that they would be permitted free elections to determine the path of their political futures</w:t>
                            </w:r>
                          </w:p>
                          <w:p w:rsidR="001C1C75" w:rsidRPr="001C1C75" w:rsidRDefault="001C1C75" w:rsidP="001C1C75">
                            <w:pPr>
                              <w:spacing w:after="0" w:line="240" w:lineRule="auto"/>
                              <w:rPr>
                                <w:sz w:val="24"/>
                                <w:szCs w:val="24"/>
                              </w:rPr>
                            </w:pPr>
                            <w:r w:rsidRPr="001C1C75">
                              <w:rPr>
                                <w:sz w:val="24"/>
                                <w:szCs w:val="24"/>
                              </w:rPr>
                              <w:t>Although Stalin agreed to this at the conferences, however free elections never manifested inside the nations occupied by the Red Army after the war</w:t>
                            </w:r>
                          </w:p>
                          <w:p w:rsidR="001C1C75" w:rsidRPr="001C1C75" w:rsidRDefault="001C1C75" w:rsidP="001C1C75">
                            <w:pPr>
                              <w:spacing w:after="0" w:line="240" w:lineRule="auto"/>
                              <w:rPr>
                                <w:sz w:val="24"/>
                                <w:szCs w:val="24"/>
                              </w:rPr>
                            </w:pPr>
                            <w:r w:rsidRPr="001C1C75">
                              <w:rPr>
                                <w:sz w:val="24"/>
                                <w:szCs w:val="24"/>
                              </w:rPr>
                              <w:t>Perhaps the most contentious issue was that of the fate of Germany</w:t>
                            </w:r>
                          </w:p>
                          <w:p w:rsidR="001C1C75" w:rsidRPr="00627E78" w:rsidRDefault="001C1C75" w:rsidP="001C1C75">
                            <w:pPr>
                              <w:spacing w:after="0" w:line="240" w:lineRule="auto"/>
                              <w:rPr>
                                <w:sz w:val="24"/>
                                <w:szCs w:val="24"/>
                              </w:rPr>
                            </w:pPr>
                            <w:r w:rsidRPr="001C1C75">
                              <w:rPr>
                                <w:sz w:val="24"/>
                                <w:szCs w:val="24"/>
                              </w:rPr>
                              <w:t>In Germany the USA and the USSR would be left facing each other down from their occupation zones inside the boarders of Germany. Creating a standoff that would last until the late 1980’s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FA01" id="_x0000_s1028" type="#_x0000_t202" style="position:absolute;margin-left:238.5pt;margin-top:-617.95pt;width:273pt;height:58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ahMgIAAF0EAAAOAAAAZHJzL2Uyb0RvYy54bWysVNtu2zAMfR+wfxD0vthxkqY14hRdugwD&#10;ugvQ7gNkSY6FSaInKbGzrx8lp1nWAXsY5gdBFKkj8hzSq9vBaHKQziuwFZ1Ockqk5SCU3VX069P2&#10;zTUlPjArmAYrK3qUnt6uX79a9V0pC2hBC+kIglhf9l1F2xC6Mss8b6VhfgKdtOhswBkW0HS7TDjW&#10;I7rRWZHnV1kPTnQOuPQeT+9HJ10n/KaRPHxuGi8D0RXF3EJaXVrruGbrFSt3jnWt4qc02D9kYZiy&#10;+OgZ6p4FRvZO/QFlFHfgoQkTDiaDplFcphqwmmn+oprHlnUy1YLk+O5Mk/9/sPzT4YsjSqB2U0os&#10;M6jRkxwCeQsDKSI9fedLjHrsMC4MeIyhqVTfPQD/5omFTcvsTt45B30rmcD0pvFmdnF1xPERpO4/&#10;gsBn2D5AAhoaZyJ3yAZBdJTpeJYmpsLxcDa/Wk5zdHH0LWfLYrZI4mWsfL7eOR/eSzAkbirqUPsE&#10;zw4PPsR0WPkcEl/zoJXYKq2T4Xb1RjtyYNgn2/SlCl6EaUv6it4sisXIwG8QR39GwAYV0FOimQ94&#10;+DdIowIOgFamotd5/MaWjDy+syK1Z2BKj3ssQdsTsZHLkdUw1EOS8KxXDeKITDsY+x3nEzctuB+U&#10;9NjrFfXf98xJTPCDRbVupvN5HI5kzBfLAg136akvPcxyhKpooGTcbkIaqMijhTtUtVGJ7yj/mMkp&#10;ZezhJMNp3uKQXNop6tdfYf0TAAD//wMAUEsDBBQABgAIAAAAIQC3bOY14QAAAA4BAAAPAAAAZHJz&#10;L2Rvd25yZXYueG1sTI/BboMwEETvlfoP1lbqLTGBpCQUE0WoOVIptJfeDN4AKl5b2Eno39c5tced&#10;Hc28yfezHtkVJzcYErBaRsCQWqMG6gR8fhwXW2DOS1JyNIQCftDBvnh8yGWmzI1OeK19x0IIuUwK&#10;6L23Geeu7VFLtzQWKfzOZtLSh3PquJrkLYTrkcdR9MK1HCg09NJi2WP7XV+0gGNTWivf67evKklc&#10;s6HqgGUlxPPTfHgF5nH2f2a44wd0KAJTYy6kHBsFrNM0bPECFqs42eyA3T1RnASxCWK63gEvcv5/&#10;RvELAAD//wMAUEsBAi0AFAAGAAgAAAAhALaDOJL+AAAA4QEAABMAAAAAAAAAAAAAAAAAAAAAAFtD&#10;b250ZW50X1R5cGVzXS54bWxQSwECLQAUAAYACAAAACEAOP0h/9YAAACUAQAACwAAAAAAAAAAAAAA&#10;AAAvAQAAX3JlbHMvLnJlbHNQSwECLQAUAAYACAAAACEAicHmoTICAABdBAAADgAAAAAAAAAAAAAA&#10;AAAuAgAAZHJzL2Uyb0RvYy54bWxQSwECLQAUAAYACAAAACEAt2zmNeEAAAAOAQAADwAAAAAAAAAA&#10;AAAAAACMBAAAZHJzL2Rvd25yZXYueG1sUEsFBgAAAAAEAAQA8wAAAJoFAAAAAA==&#10;" strokecolor="window">
                <v:textbox>
                  <w:txbxContent>
                    <w:p w:rsidR="00D62639" w:rsidRPr="001C1C75" w:rsidRDefault="001C1C75" w:rsidP="00D62639">
                      <w:pPr>
                        <w:spacing w:after="0" w:line="240" w:lineRule="auto"/>
                        <w:rPr>
                          <w:b/>
                          <w:sz w:val="28"/>
                          <w:szCs w:val="24"/>
                        </w:rPr>
                      </w:pPr>
                      <w:r w:rsidRPr="001C1C75">
                        <w:rPr>
                          <w:b/>
                          <w:sz w:val="28"/>
                          <w:szCs w:val="24"/>
                        </w:rPr>
                        <w:t>The Effects On Postwar Europe</w:t>
                      </w:r>
                    </w:p>
                    <w:p w:rsidR="001C1C75" w:rsidRPr="001C1C75" w:rsidRDefault="001C1C75" w:rsidP="001C1C75">
                      <w:pPr>
                        <w:spacing w:after="0" w:line="240" w:lineRule="auto"/>
                        <w:rPr>
                          <w:sz w:val="24"/>
                          <w:szCs w:val="24"/>
                        </w:rPr>
                      </w:pPr>
                      <w:r w:rsidRPr="001C1C75">
                        <w:rPr>
                          <w:sz w:val="24"/>
                          <w:szCs w:val="24"/>
                        </w:rPr>
                        <w:t>The Soviets feared “Western Encirclement” and were determined to develop a buffer zone of protection against the western influenced capitalists</w:t>
                      </w:r>
                    </w:p>
                    <w:p w:rsidR="001C1C75" w:rsidRPr="001C1C75" w:rsidRDefault="001C1C75" w:rsidP="001C1C75">
                      <w:pPr>
                        <w:spacing w:after="0" w:line="240" w:lineRule="auto"/>
                        <w:rPr>
                          <w:sz w:val="24"/>
                          <w:szCs w:val="24"/>
                        </w:rPr>
                      </w:pPr>
                      <w:r w:rsidRPr="001C1C75">
                        <w:rPr>
                          <w:sz w:val="24"/>
                          <w:szCs w:val="24"/>
                        </w:rPr>
                        <w:t>The US had atomic weapons (the Soviets did not yet possess nuclear capabilities) and their post war economy was strong (due to the scorched earth policy and the horrific losses of the eastern front the economy of the USSR was devastated by WWII) The Soviets were justifiably nervous regarding the influence of a post WWII capitalist USA dominating European economies and influencing governments.</w:t>
                      </w:r>
                    </w:p>
                    <w:p w:rsidR="001C1C75" w:rsidRPr="001C1C75" w:rsidRDefault="001C1C75" w:rsidP="001C1C75">
                      <w:pPr>
                        <w:spacing w:after="0" w:line="240" w:lineRule="auto"/>
                        <w:rPr>
                          <w:sz w:val="24"/>
                          <w:szCs w:val="24"/>
                        </w:rPr>
                      </w:pPr>
                      <w:r w:rsidRPr="001C1C75">
                        <w:rPr>
                          <w:sz w:val="24"/>
                          <w:szCs w:val="24"/>
                        </w:rPr>
                        <w:t>The Americans feared the spread of Communism and an obligation to defend the autonomy of the European states.</w:t>
                      </w:r>
                    </w:p>
                    <w:p w:rsidR="001C1C75" w:rsidRPr="001C1C75" w:rsidRDefault="001C1C75" w:rsidP="001C1C75">
                      <w:pPr>
                        <w:spacing w:after="0" w:line="240" w:lineRule="auto"/>
                        <w:rPr>
                          <w:sz w:val="24"/>
                          <w:szCs w:val="24"/>
                        </w:rPr>
                      </w:pPr>
                      <w:r w:rsidRPr="001C1C75">
                        <w:rPr>
                          <w:sz w:val="24"/>
                          <w:szCs w:val="24"/>
                        </w:rPr>
                        <w:t>The argument about the borders of Poland remained heated throughout 1945 and caused tension between the USA and USSR.</w:t>
                      </w:r>
                    </w:p>
                    <w:p w:rsidR="001C1C75" w:rsidRPr="001C1C75" w:rsidRDefault="001C1C75" w:rsidP="001C1C75">
                      <w:pPr>
                        <w:spacing w:after="0" w:line="240" w:lineRule="auto"/>
                        <w:rPr>
                          <w:sz w:val="24"/>
                          <w:szCs w:val="24"/>
                        </w:rPr>
                      </w:pPr>
                      <w:r w:rsidRPr="001C1C75">
                        <w:rPr>
                          <w:sz w:val="24"/>
                          <w:szCs w:val="24"/>
                        </w:rPr>
                        <w:t>Both sides largely agreed that eastern Europe fell within the Soviet sphere of influence</w:t>
                      </w:r>
                    </w:p>
                    <w:p w:rsidR="001C1C75" w:rsidRPr="001C1C75" w:rsidRDefault="001C1C75" w:rsidP="001C1C75">
                      <w:pPr>
                        <w:spacing w:after="0" w:line="240" w:lineRule="auto"/>
                        <w:rPr>
                          <w:sz w:val="24"/>
                          <w:szCs w:val="24"/>
                        </w:rPr>
                      </w:pPr>
                      <w:r w:rsidRPr="001C1C75">
                        <w:rPr>
                          <w:sz w:val="24"/>
                          <w:szCs w:val="24"/>
                        </w:rPr>
                        <w:t>However the USA wanted guarantees that they would be permitted free elections to determine the path of their political futures</w:t>
                      </w:r>
                    </w:p>
                    <w:p w:rsidR="001C1C75" w:rsidRPr="001C1C75" w:rsidRDefault="001C1C75" w:rsidP="001C1C75">
                      <w:pPr>
                        <w:spacing w:after="0" w:line="240" w:lineRule="auto"/>
                        <w:rPr>
                          <w:sz w:val="24"/>
                          <w:szCs w:val="24"/>
                        </w:rPr>
                      </w:pPr>
                      <w:r w:rsidRPr="001C1C75">
                        <w:rPr>
                          <w:sz w:val="24"/>
                          <w:szCs w:val="24"/>
                        </w:rPr>
                        <w:t>Although Stalin agreed to this at the conferences, however free elections never manifested inside the nations occupied by the Red Army after the war</w:t>
                      </w:r>
                    </w:p>
                    <w:p w:rsidR="001C1C75" w:rsidRPr="001C1C75" w:rsidRDefault="001C1C75" w:rsidP="001C1C75">
                      <w:pPr>
                        <w:spacing w:after="0" w:line="240" w:lineRule="auto"/>
                        <w:rPr>
                          <w:sz w:val="24"/>
                          <w:szCs w:val="24"/>
                        </w:rPr>
                      </w:pPr>
                      <w:r w:rsidRPr="001C1C75">
                        <w:rPr>
                          <w:sz w:val="24"/>
                          <w:szCs w:val="24"/>
                        </w:rPr>
                        <w:t>Perhaps the most contentious issue was that of the fate of Germany</w:t>
                      </w:r>
                    </w:p>
                    <w:p w:rsidR="001C1C75" w:rsidRPr="00627E78" w:rsidRDefault="001C1C75" w:rsidP="001C1C75">
                      <w:pPr>
                        <w:spacing w:after="0" w:line="240" w:lineRule="auto"/>
                        <w:rPr>
                          <w:sz w:val="24"/>
                          <w:szCs w:val="24"/>
                        </w:rPr>
                      </w:pPr>
                      <w:r w:rsidRPr="001C1C75">
                        <w:rPr>
                          <w:sz w:val="24"/>
                          <w:szCs w:val="24"/>
                        </w:rPr>
                        <w:t>In Germany the USA and the USSR would be left facing each other down from their occupation zones inside the boarders of Germany. Creating a standoff that would last until the late 1980’s</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838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A5EF" id="AutoShape 59" o:spid="_x0000_s1026" type="#_x0000_t32" style="position:absolute;margin-left:-1in;margin-top:662.3pt;width:605.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YW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M4w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rs/GF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6828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1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58C9D" id="AutoShape 58" o:spid="_x0000_s1026" type="#_x0000_t32" style="position:absolute;margin-left:-76.5pt;margin-top:639.8pt;width:609.7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gaIA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hpEk&#10;Hezo+ehUKI1mSz+gXtsM4gq5N75Fepav+kXR7xZJVTRE1jxEv100JCc+I3pI8Rerocyh/6wYxBAo&#10;EKZ1rkznIWEO6ByWcrkvhZ8dovBxsUinywmQo+CbT2cBn2S3VG2s+8RVh7yRY+sMEXXjCiUlLF+Z&#10;JBQipxfrPDGS3RJ8Xal2om2DBlqJ+hyvZlDJe6xqBfPOcDH1oWgNOhGvovAbWDyEGXWULIA1nLDt&#10;YDsi2qsNxVvp8aA1oDNYV5n8WMWr7XK7TEfpZL4dpXFZjp53RTqa75LFrJyWRVEmPz21JM0awRiX&#10;nt1Nskn6d5IYHs9VbHfR3scQPaKHeQHZ238gHXbr13kVxkGxy97cdg4qDcHDi/LP4P0d7PfvfvML&#10;AAD//wMAUEsDBBQABgAIAAAAIQCWqT7o4gAAAA8BAAAPAAAAZHJzL2Rvd25yZXYueG1sTI/BbsIw&#10;EETvlfgHa5F6qcBOqoSSxkEIqYceC0i9mnibpMTrKHZIytfXqAd63JnR7Jt8M5mWXbB3jSUJ0VIA&#10;QyqtbqiScDy8LV6AOa9Iq9YSSvhBB5ti9pCrTNuRPvCy9xULJeQyJaH2vss4d2WNRrml7ZCC92V7&#10;o3w4+4rrXo2h3LQ8FiLlRjUUPtSqw12N5Xk/GAnohiQS27Wpju/X8ekzvn6P3UHKx/m0fQXmcfL3&#10;MNzwAzoUgelkB9KOtRIWUfIcxvjgxKt1CuyWEWmaADv9aSvgRc7/7yh+AQAA//8DAFBLAQItABQA&#10;BgAIAAAAIQC2gziS/gAAAOEBAAATAAAAAAAAAAAAAAAAAAAAAABbQ29udGVudF9UeXBlc10ueG1s&#10;UEsBAi0AFAAGAAgAAAAhADj9If/WAAAAlAEAAAsAAAAAAAAAAAAAAAAALwEAAF9yZWxzLy5yZWxz&#10;UEsBAi0AFAAGAAgAAAAhALV26BogAgAAPwQAAA4AAAAAAAAAAAAAAAAALgIAAGRycy9lMm9Eb2Mu&#10;eG1sUEsBAi0AFAAGAAgAAAAhAJapPujiAAAADwEAAA8AAAAAAAAAAAAAAAAAegQAAGRycy9kb3du&#10;cmV2LnhtbFBLBQYAAAAABAAEAPMAAACJBQAAAAA=&#10;"/>
            </w:pict>
          </mc:Fallback>
        </mc:AlternateContent>
      </w:r>
      <w:r w:rsidRPr="00051DBF">
        <w:rPr>
          <w:noProof/>
          <w:u w:val="single"/>
        </w:rPr>
        <mc:AlternateContent>
          <mc:Choice Requires="wps">
            <w:drawing>
              <wp:anchor distT="0" distB="0" distL="114300" distR="114300" simplePos="0" relativeHeight="2516817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346A4" id="AutoShape 57" o:spid="_x0000_s1026" type="#_x0000_t32" style="position:absolute;margin-left:-81pt;margin-top:618.05pt;width:6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45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FCNF&#10;etjR097rWBpNZmFAg3EFxFVqa0OL9KhezbOm3x1SuuqIanmMfjsZSM5CRvIuJVycgTK74YtmEEOg&#10;QJzWsbF9gIQ5oGNcyum2FH70iMLH2TxNF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gfb45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797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89301" id="AutoShape 55" o:spid="_x0000_s1026" type="#_x0000_t32" style="position:absolute;margin-left:-81pt;margin-top:571.55pt;width:6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W7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JUa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V1dW7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07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AEE67" id="AutoShape 56" o:spid="_x0000_s1026" type="#_x0000_t32" style="position:absolute;margin-left:-81pt;margin-top:597.05pt;width:614.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Z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DU2rZ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6869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4B3A" id="AutoShape 67" o:spid="_x0000_s1026" type="#_x0000_t32" style="position:absolute;margin-left:-76.5pt;margin-top:199.55pt;width:82.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oJgIAAEc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9ICR&#10;Ih3s6GnvdSyNJtMwoN64AuIqtbGhRXpUL+ZZ028OKV21RO14jH49GUjOQkbyJiVcnIEy2/6TZhBD&#10;oECc1rGxHWqkMB9DYgCHiaBjXM/pth5+9IjCxyzNp9MxbJFefQkpAkRINNb5D1x3KBgldt4SsWt9&#10;pZUCEWh7hieHZ+cDwV8JIVnptZAyakEq1Jd4Ph6NIx+npWDBGcKc3W0radGBBDXFX+wWPPdhVu8V&#10;i2AtJ2x1sT0R8mxDcakCHjQGdC7WWS7f5+l8NVvN8kE+mqwGeVrXg6d1lQ8m62w6rh/qqqqzH4Fa&#10;lhetYIyrwO4q3Sz/O2lcHtFZdDfx3saQvEWP8wKy1/9IOu44rPUskK1mp4297h7UGoMvLys8h/s7&#10;2Pfvf/kT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4M/zq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6858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308FE3" id="AutoShape 62" o:spid="_x0000_s1026" type="#_x0000_t32" style="position:absolute;margin-left:-1in;margin-top:65.3pt;width:74.25pt;height:.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CK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M0X&#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C4ZsIo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6848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851D" id="AutoShape 60" o:spid="_x0000_s1026" type="#_x0000_t32" style="position:absolute;margin-left:-1in;margin-top:12.05pt;width:74.2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S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7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GtEj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698176" behindDoc="0" locked="0" layoutInCell="1" allowOverlap="1" wp14:anchorId="25A47327" wp14:editId="30E277E2">
                <wp:simplePos x="0" y="0"/>
                <wp:positionH relativeFrom="margin">
                  <wp:posOffset>3028950</wp:posOffset>
                </wp:positionH>
                <wp:positionV relativeFrom="paragraph">
                  <wp:posOffset>0</wp:posOffset>
                </wp:positionV>
                <wp:extent cx="3467100" cy="7562850"/>
                <wp:effectExtent l="0" t="0" r="19050" b="19050"/>
                <wp:wrapSquare wrapText="bothSides"/>
                <wp:docPr id="2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D62639" w:rsidRPr="001C1C75" w:rsidRDefault="001C1C75" w:rsidP="00D62639">
                            <w:pPr>
                              <w:spacing w:after="0" w:line="240" w:lineRule="auto"/>
                              <w:rPr>
                                <w:b/>
                                <w:sz w:val="28"/>
                                <w:szCs w:val="24"/>
                              </w:rPr>
                            </w:pPr>
                            <w:r w:rsidRPr="001C1C75">
                              <w:rPr>
                                <w:b/>
                                <w:sz w:val="28"/>
                                <w:szCs w:val="24"/>
                              </w:rPr>
                              <w:t>Berlin</w:t>
                            </w:r>
                          </w:p>
                          <w:p w:rsidR="001C1C75" w:rsidRPr="001C1C75" w:rsidRDefault="001C1C75" w:rsidP="001C1C75">
                            <w:pPr>
                              <w:spacing w:after="0" w:line="240" w:lineRule="auto"/>
                              <w:rPr>
                                <w:sz w:val="24"/>
                                <w:szCs w:val="24"/>
                              </w:rPr>
                            </w:pPr>
                            <w:r w:rsidRPr="001C1C75">
                              <w:rPr>
                                <w:sz w:val="24"/>
                                <w:szCs w:val="24"/>
                              </w:rPr>
                              <w:t>An Allied Control Council was established to manage post-war Germany. The purpose of the Control Council was reunification, however this was crippled by the rule of unanimity</w:t>
                            </w:r>
                          </w:p>
                          <w:p w:rsidR="001C1C75" w:rsidRPr="001C1C75" w:rsidRDefault="001C1C75" w:rsidP="001C1C75">
                            <w:pPr>
                              <w:spacing w:after="0" w:line="240" w:lineRule="auto"/>
                              <w:rPr>
                                <w:sz w:val="24"/>
                                <w:szCs w:val="24"/>
                              </w:rPr>
                            </w:pPr>
                            <w:r w:rsidRPr="001C1C75">
                              <w:rPr>
                                <w:sz w:val="24"/>
                                <w:szCs w:val="24"/>
                              </w:rPr>
                              <w:t>No common goal for Germany existed, problems surfaced immediately in the operation of the council.</w:t>
                            </w:r>
                          </w:p>
                          <w:p w:rsidR="001C1C75" w:rsidRPr="001C1C75" w:rsidRDefault="001C1C75" w:rsidP="001C1C75">
                            <w:pPr>
                              <w:spacing w:after="0" w:line="240" w:lineRule="auto"/>
                              <w:rPr>
                                <w:sz w:val="24"/>
                                <w:szCs w:val="24"/>
                              </w:rPr>
                            </w:pPr>
                            <w:r w:rsidRPr="001C1C75">
                              <w:rPr>
                                <w:sz w:val="24"/>
                                <w:szCs w:val="24"/>
                              </w:rPr>
                              <w:t xml:space="preserve">The British and Americans wanted a politically unified and industrially </w:t>
                            </w:r>
                            <w:proofErr w:type="spellStart"/>
                            <w:r w:rsidRPr="001C1C75">
                              <w:rPr>
                                <w:sz w:val="24"/>
                                <w:szCs w:val="24"/>
                              </w:rPr>
                              <w:t>self sufficient</w:t>
                            </w:r>
                            <w:proofErr w:type="spellEnd"/>
                            <w:r w:rsidRPr="001C1C75">
                              <w:rPr>
                                <w:sz w:val="24"/>
                                <w:szCs w:val="24"/>
                              </w:rPr>
                              <w:t xml:space="preserve"> country; The Soviets and the French wanted a politically weak Germany.</w:t>
                            </w:r>
                          </w:p>
                          <w:p w:rsidR="001C1C75" w:rsidRPr="001C1C75" w:rsidRDefault="001C1C75" w:rsidP="001C1C75">
                            <w:pPr>
                              <w:spacing w:after="0" w:line="240" w:lineRule="auto"/>
                              <w:rPr>
                                <w:sz w:val="24"/>
                                <w:szCs w:val="24"/>
                              </w:rPr>
                            </w:pPr>
                            <w:r w:rsidRPr="001C1C75">
                              <w:rPr>
                                <w:sz w:val="24"/>
                                <w:szCs w:val="24"/>
                              </w:rPr>
                              <w:t>In 1946, the West stopped collecting reparations in their zones with the intent to foster German economic recovery.</w:t>
                            </w:r>
                          </w:p>
                          <w:p w:rsidR="001C1C75" w:rsidRPr="001C1C75" w:rsidRDefault="001C1C75" w:rsidP="001C1C75">
                            <w:pPr>
                              <w:spacing w:after="0" w:line="240" w:lineRule="auto"/>
                              <w:rPr>
                                <w:sz w:val="24"/>
                                <w:szCs w:val="24"/>
                              </w:rPr>
                            </w:pPr>
                            <w:r w:rsidRPr="001C1C75">
                              <w:rPr>
                                <w:sz w:val="24"/>
                                <w:szCs w:val="24"/>
                              </w:rPr>
                              <w:t>The Soviet Union renewed their demands for $10 billion in reparations payments and continued to strip its zone of resources and industrial goods to help reconstruct the USSR.</w:t>
                            </w:r>
                          </w:p>
                          <w:p w:rsidR="001C1C75" w:rsidRPr="001C1C75" w:rsidRDefault="001C1C75" w:rsidP="001C1C75">
                            <w:pPr>
                              <w:spacing w:after="0" w:line="240" w:lineRule="auto"/>
                              <w:rPr>
                                <w:sz w:val="24"/>
                                <w:szCs w:val="24"/>
                              </w:rPr>
                            </w:pPr>
                            <w:r w:rsidRPr="001C1C75">
                              <w:rPr>
                                <w:sz w:val="24"/>
                                <w:szCs w:val="24"/>
                              </w:rPr>
                              <w:t>The Western occupation zone in Berlin gave the West a firm presence inside the general Soviet sphere of influence</w:t>
                            </w:r>
                          </w:p>
                          <w:p w:rsidR="001C1C75" w:rsidRPr="001C1C75" w:rsidRDefault="001C1C75" w:rsidP="001C1C75">
                            <w:pPr>
                              <w:spacing w:after="0" w:line="240" w:lineRule="auto"/>
                              <w:rPr>
                                <w:sz w:val="24"/>
                                <w:szCs w:val="24"/>
                              </w:rPr>
                            </w:pPr>
                            <w:r w:rsidRPr="001C1C75">
                              <w:rPr>
                                <w:sz w:val="24"/>
                                <w:szCs w:val="24"/>
                              </w:rPr>
                              <w:t>The foundation of a bi-polar power structure had been laid.</w:t>
                            </w:r>
                          </w:p>
                          <w:p w:rsidR="001C1C75" w:rsidRDefault="001C1C75" w:rsidP="001C1C75">
                            <w:pPr>
                              <w:spacing w:after="0" w:line="240" w:lineRule="auto"/>
                              <w:rPr>
                                <w:sz w:val="24"/>
                                <w:szCs w:val="24"/>
                              </w:rPr>
                            </w:pPr>
                            <w:r w:rsidRPr="001C1C75">
                              <w:rPr>
                                <w:sz w:val="24"/>
                                <w:szCs w:val="24"/>
                              </w:rPr>
                              <w:t>For the next 20 years, international power would be wielded through competing blocs dominated by the USA and USSR.</w:t>
                            </w:r>
                          </w:p>
                          <w:p w:rsidR="001C1C75" w:rsidRPr="00D62639"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29" type="#_x0000_t202" style="position:absolute;margin-left:238.5pt;margin-top:0;width:273pt;height:59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18NQIAAF8EAAAOAAAAZHJzL2Uyb0RvYy54bWysVNuO2yAQfa/Uf0C8N068STax4qy22aaq&#10;tL1Iu/0ADDhGBcYFEjv9+g44SdOt1IeqfkAMMxxmzpnx6q43mhyk8wpsSSejMSXSchDK7kr69Xn7&#10;ZkGJD8wKpsHKkh6lp3fr169WXVvIHBrQQjqCINYXXVvSJoS2yDLPG2mYH0ErLTprcIYFNN0uE451&#10;iG50lo/H86wDJ1oHXHqPpw+Dk64Tfl1LHj7XtZeB6JJibiGtLq1VXLP1ihU7x9pG8VMa7B+yMExZ&#10;fPQC9cACI3un/oAyijvwUIcRB5NBXSsuUw1YzWT8opqnhrUy1YLk+PZCk/9/sPzT4YsjSpQ0ny+R&#10;IMsMqvQs+0DeQk/ySFDX+gLjnlqMDD0eo9CpWN8+Av/miYVNw+xO3jsHXSOZwAQn8WZ2dXXA8RGk&#10;6j6CwGfYPkAC6mtnInvIB0F0zON4ESemwvHwZjq/nYzRxdF3O5vni1mSL2PF+XrrfHgvwZC4KalD&#10;9RM8Ozz6ENNhxTkkvuZBK7FVWifD7aqNduTAsFO26UsVvAjTlnQlXc7y2cDAbxBHf0HAFhXQUaKZ&#10;D3j4N0ijAo6AVqaki3H8hqaMPL6zIjVoYEoPeyxB2xOxkcuB1dBXfRLx5qxXBeKITDsYOh4nFDcN&#10;uB+UdNjtJfXf98xJTPCDRbWWk+k0jkcyprPbHA137amuPcxyhCppoGTYbkIaqcijhXtUtVaJ7yj/&#10;kMkpZeziJMNp4uKYXNsp6td/Yf0TAAD//wMAUEsDBBQABgAIAAAAIQCz26HE3QAAAAoBAAAPAAAA&#10;ZHJzL2Rvd25yZXYueG1sTI9BT8MwDIXvSPyHyEjcWNoVGJSm01SxY5FWuHBLG9NWNE7UZFv593gn&#10;uFjPetbz94rtYidxwjmMjhSkqwQEUufMSL2Cj/f93ROIEDUZPTlCBT8YYFteXxU6N+5MBzw1sRcc&#10;QiHXCoYYfS5l6Aa0OqycR2Lvy81WR17nXppZnzncTnKdJI/S6pH4w6A9VgN2383RKti3lff6rXn9&#10;rLMstA9U77Cqlbq9WXYvICIu8e8YLviMDiUzte5IJohJwf1mw12iAp4XO1lnrFpW6XOagCwL+b9C&#10;+QsAAP//AwBQSwECLQAUAAYACAAAACEAtoM4kv4AAADhAQAAEwAAAAAAAAAAAAAAAAAAAAAAW0Nv&#10;bnRlbnRfVHlwZXNdLnhtbFBLAQItABQABgAIAAAAIQA4/SH/1gAAAJQBAAALAAAAAAAAAAAAAAAA&#10;AC8BAABfcmVscy8ucmVsc1BLAQItABQABgAIAAAAIQBXcd18NQIAAF8EAAAOAAAAAAAAAAAAAAAA&#10;AC4CAABkcnMvZTJvRG9jLnhtbFBLAQItABQABgAIAAAAIQCz26HE3QAAAAoBAAAPAAAAAAAAAAAA&#10;AAAAAI8EAABkcnMvZG93bnJldi54bWxQSwUGAAAAAAQABADzAAAAmQUAAAAA&#10;" strokecolor="window">
                <v:textbox>
                  <w:txbxContent>
                    <w:p w:rsidR="00D62639" w:rsidRPr="001C1C75" w:rsidRDefault="001C1C75" w:rsidP="00D62639">
                      <w:pPr>
                        <w:spacing w:after="0" w:line="240" w:lineRule="auto"/>
                        <w:rPr>
                          <w:b/>
                          <w:sz w:val="28"/>
                          <w:szCs w:val="24"/>
                        </w:rPr>
                      </w:pPr>
                      <w:r w:rsidRPr="001C1C75">
                        <w:rPr>
                          <w:b/>
                          <w:sz w:val="28"/>
                          <w:szCs w:val="24"/>
                        </w:rPr>
                        <w:t>Berlin</w:t>
                      </w:r>
                    </w:p>
                    <w:p w:rsidR="001C1C75" w:rsidRPr="001C1C75" w:rsidRDefault="001C1C75" w:rsidP="001C1C75">
                      <w:pPr>
                        <w:spacing w:after="0" w:line="240" w:lineRule="auto"/>
                        <w:rPr>
                          <w:sz w:val="24"/>
                          <w:szCs w:val="24"/>
                        </w:rPr>
                      </w:pPr>
                      <w:r w:rsidRPr="001C1C75">
                        <w:rPr>
                          <w:sz w:val="24"/>
                          <w:szCs w:val="24"/>
                        </w:rPr>
                        <w:t>An Allied Control Council was established to manage post-war Germany. The purpose of the Control Council was reunification, however this was crippled by the rule of unanimity</w:t>
                      </w:r>
                    </w:p>
                    <w:p w:rsidR="001C1C75" w:rsidRPr="001C1C75" w:rsidRDefault="001C1C75" w:rsidP="001C1C75">
                      <w:pPr>
                        <w:spacing w:after="0" w:line="240" w:lineRule="auto"/>
                        <w:rPr>
                          <w:sz w:val="24"/>
                          <w:szCs w:val="24"/>
                        </w:rPr>
                      </w:pPr>
                      <w:r w:rsidRPr="001C1C75">
                        <w:rPr>
                          <w:sz w:val="24"/>
                          <w:szCs w:val="24"/>
                        </w:rPr>
                        <w:t>No common goal for Germany existed, problems surfaced immediately in the operation of the council.</w:t>
                      </w:r>
                    </w:p>
                    <w:p w:rsidR="001C1C75" w:rsidRPr="001C1C75" w:rsidRDefault="001C1C75" w:rsidP="001C1C75">
                      <w:pPr>
                        <w:spacing w:after="0" w:line="240" w:lineRule="auto"/>
                        <w:rPr>
                          <w:sz w:val="24"/>
                          <w:szCs w:val="24"/>
                        </w:rPr>
                      </w:pPr>
                      <w:r w:rsidRPr="001C1C75">
                        <w:rPr>
                          <w:sz w:val="24"/>
                          <w:szCs w:val="24"/>
                        </w:rPr>
                        <w:t xml:space="preserve">The British and Americans wanted a politically unified and industrially </w:t>
                      </w:r>
                      <w:proofErr w:type="spellStart"/>
                      <w:r w:rsidRPr="001C1C75">
                        <w:rPr>
                          <w:sz w:val="24"/>
                          <w:szCs w:val="24"/>
                        </w:rPr>
                        <w:t>self sufficient</w:t>
                      </w:r>
                      <w:proofErr w:type="spellEnd"/>
                      <w:r w:rsidRPr="001C1C75">
                        <w:rPr>
                          <w:sz w:val="24"/>
                          <w:szCs w:val="24"/>
                        </w:rPr>
                        <w:t xml:space="preserve"> country; The Soviets and the French wanted a politically weak Germany.</w:t>
                      </w:r>
                    </w:p>
                    <w:p w:rsidR="001C1C75" w:rsidRPr="001C1C75" w:rsidRDefault="001C1C75" w:rsidP="001C1C75">
                      <w:pPr>
                        <w:spacing w:after="0" w:line="240" w:lineRule="auto"/>
                        <w:rPr>
                          <w:sz w:val="24"/>
                          <w:szCs w:val="24"/>
                        </w:rPr>
                      </w:pPr>
                      <w:r w:rsidRPr="001C1C75">
                        <w:rPr>
                          <w:sz w:val="24"/>
                          <w:szCs w:val="24"/>
                        </w:rPr>
                        <w:t>In 1946, the West stopped collecting reparations in their zones with the intent to foster German economic recovery.</w:t>
                      </w:r>
                    </w:p>
                    <w:p w:rsidR="001C1C75" w:rsidRPr="001C1C75" w:rsidRDefault="001C1C75" w:rsidP="001C1C75">
                      <w:pPr>
                        <w:spacing w:after="0" w:line="240" w:lineRule="auto"/>
                        <w:rPr>
                          <w:sz w:val="24"/>
                          <w:szCs w:val="24"/>
                        </w:rPr>
                      </w:pPr>
                      <w:r w:rsidRPr="001C1C75">
                        <w:rPr>
                          <w:sz w:val="24"/>
                          <w:szCs w:val="24"/>
                        </w:rPr>
                        <w:t>The Soviet Union renewed their demands for $10 billion in reparations payments and continued to strip its zone of resources and industrial goods to help reconstruct the USSR.</w:t>
                      </w:r>
                    </w:p>
                    <w:p w:rsidR="001C1C75" w:rsidRPr="001C1C75" w:rsidRDefault="001C1C75" w:rsidP="001C1C75">
                      <w:pPr>
                        <w:spacing w:after="0" w:line="240" w:lineRule="auto"/>
                        <w:rPr>
                          <w:sz w:val="24"/>
                          <w:szCs w:val="24"/>
                        </w:rPr>
                      </w:pPr>
                      <w:r w:rsidRPr="001C1C75">
                        <w:rPr>
                          <w:sz w:val="24"/>
                          <w:szCs w:val="24"/>
                        </w:rPr>
                        <w:t>The Western occupation zone in Berlin gave the West a firm presence inside the general Soviet sphere of influence</w:t>
                      </w:r>
                    </w:p>
                    <w:p w:rsidR="001C1C75" w:rsidRPr="001C1C75" w:rsidRDefault="001C1C75" w:rsidP="001C1C75">
                      <w:pPr>
                        <w:spacing w:after="0" w:line="240" w:lineRule="auto"/>
                        <w:rPr>
                          <w:sz w:val="24"/>
                          <w:szCs w:val="24"/>
                        </w:rPr>
                      </w:pPr>
                      <w:r w:rsidRPr="001C1C75">
                        <w:rPr>
                          <w:sz w:val="24"/>
                          <w:szCs w:val="24"/>
                        </w:rPr>
                        <w:t>The foundation of a bi-polar power structure had been laid.</w:t>
                      </w:r>
                    </w:p>
                    <w:p w:rsidR="001C1C75" w:rsidRDefault="001C1C75" w:rsidP="001C1C75">
                      <w:pPr>
                        <w:spacing w:after="0" w:line="240" w:lineRule="auto"/>
                        <w:rPr>
                          <w:sz w:val="24"/>
                          <w:szCs w:val="24"/>
                        </w:rPr>
                      </w:pPr>
                      <w:r w:rsidRPr="001C1C75">
                        <w:rPr>
                          <w:sz w:val="24"/>
                          <w:szCs w:val="24"/>
                        </w:rPr>
                        <w:t>For the next 20 years, international power would be wielded through competing blocs dominated by the USA and USSR.</w:t>
                      </w:r>
                    </w:p>
                    <w:p w:rsidR="001C1C75" w:rsidRPr="00D62639" w:rsidRDefault="001C1C75" w:rsidP="001C1C75">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6940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69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5EAA8" id="AutoShape 59" o:spid="_x0000_s1026" type="#_x0000_t32" style="position:absolute;margin-left:-1in;margin-top:662.3pt;width:605.2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IU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y5YJ&#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MonI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6930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69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0D83" id="AutoShape 58" o:spid="_x0000_s1026" type="#_x0000_t32" style="position:absolute;margin-left:-76.5pt;margin-top:639.8pt;width:609.7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3+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5qs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rqrf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6920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69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A82E1" id="AutoShape 57" o:spid="_x0000_s1026" type="#_x0000_t32" style="position:absolute;margin-left:-81pt;margin-top:618.05pt;width:614.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D9R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s+U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PcP1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899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69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12126" id="AutoShape 55" o:spid="_x0000_s1026" type="#_x0000_t32" style="position:absolute;margin-left:-81pt;margin-top:571.55pt;width:6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E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cp&#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7dES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10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69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7FBE" id="AutoShape 56" o:spid="_x0000_s1026" type="#_x0000_t32" style="position:absolute;margin-left:-81pt;margin-top:597.05pt;width:6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YA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s8UU&#10;I0V62NLT3utYHE1nYUSDcQVEVmprQ5P0qF7Ns6bfHVK66ohqeYx+OxlIzkJG8i4lXJyBQrvhi2YQ&#10;Q6BAnNexsX2AhEmgY1zL6bYWfvSIwseHeZouHoAcvfoSUlwTjXX+M9c9CkaJnbdEtJ2vtFKwfG2z&#10;WIYcnp0PtEhxTQhVld4IKaMGpEJDiRfTyTQmOC0FC84Q5my7q6RFBxJUFH+xR/Dch1m9VyyCdZyw&#10;9cX2RMizDcWlCnjQGNC5WGeZ/Fiki/V8Pc9H+WS2HuVpXY+eNlU+mm2yh2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PnFg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6971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69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AE4C6" id="AutoShape 67" o:spid="_x0000_s1026" type="#_x0000_t32" style="position:absolute;margin-left:-76.5pt;margin-top:199.55pt;width:82.5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37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Q+&#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V9N+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6961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69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0AAA8" id="AutoShape 62" o:spid="_x0000_s1026" type="#_x0000_t32" style="position:absolute;margin-left:-1in;margin-top:65.3pt;width:74.25pt;height:.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UA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5&#10;scBIkR62dP/qdUyO5lkY0WBcCZ61erKhSXpQz+ZB028OKV13RO149H45GghOQ0RyFRIUZyDRdvis&#10;GfgQSBDndWhtj1opzKcQGMBhJugQF3S8LIgfPKLwscizYjHDiIKpmGWzmImUASSEGuv8R657FIQK&#10;O2+J2HW+1koBEbQ9JSD7B+dDib8CQrDSGyFl5INUaBgTBIvTUrBgjIrdbWtp0Z4ERsVnrOLKzepX&#10;xSJYxwlbj7InQp5kSC5VwIPWoJxROlHmezEt1rfr23ySZ/P1JJ82zeR+U+eT+SZdzJoPTV036Y8w&#10;rDQvO8EYV6G6M33T/O/oMV6kE/EuBL6MIblGj/OCYs/vWHTccljsiSJbzY5P9rx9YGx0Hm9XuBJv&#10;dZDf/gNW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MXNU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6951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69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C48DC" id="AutoShape 60" o:spid="_x0000_s1026" type="#_x0000_t32" style="position:absolute;margin-left:-1in;margin-top:12.05pt;width:74.25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WH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p3Po&#10;l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1Hm1h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084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D62639" w:rsidRPr="001C1C75" w:rsidRDefault="001C1C75" w:rsidP="00D62639">
                            <w:pPr>
                              <w:spacing w:after="0" w:line="240" w:lineRule="auto"/>
                              <w:rPr>
                                <w:b/>
                                <w:sz w:val="28"/>
                                <w:szCs w:val="24"/>
                              </w:rPr>
                            </w:pPr>
                            <w:r w:rsidRPr="001C1C75">
                              <w:rPr>
                                <w:b/>
                                <w:sz w:val="28"/>
                                <w:szCs w:val="24"/>
                              </w:rPr>
                              <w:t>The Polish Question</w:t>
                            </w:r>
                          </w:p>
                          <w:p w:rsidR="001C1C75" w:rsidRPr="001C1C75" w:rsidRDefault="001C1C75" w:rsidP="001C1C75">
                            <w:pPr>
                              <w:spacing w:after="0" w:line="240" w:lineRule="auto"/>
                              <w:rPr>
                                <w:sz w:val="24"/>
                                <w:szCs w:val="24"/>
                              </w:rPr>
                            </w:pPr>
                            <w:r w:rsidRPr="001C1C75">
                              <w:rPr>
                                <w:sz w:val="24"/>
                                <w:szCs w:val="24"/>
                              </w:rPr>
                              <w:t>The issue causing most dissension initially was the Polish question.</w:t>
                            </w:r>
                          </w:p>
                          <w:p w:rsidR="001C1C75" w:rsidRPr="001C1C75" w:rsidRDefault="001C1C75" w:rsidP="001C1C75">
                            <w:pPr>
                              <w:spacing w:after="0" w:line="240" w:lineRule="auto"/>
                              <w:rPr>
                                <w:sz w:val="24"/>
                                <w:szCs w:val="24"/>
                              </w:rPr>
                            </w:pPr>
                            <w:r w:rsidRPr="001C1C75">
                              <w:rPr>
                                <w:sz w:val="24"/>
                                <w:szCs w:val="24"/>
                              </w:rPr>
                              <w:t>Who would govern Poland, and where would its borders lie?</w:t>
                            </w:r>
                          </w:p>
                          <w:p w:rsidR="001C1C75" w:rsidRPr="001C1C75" w:rsidRDefault="001C1C75" w:rsidP="001C1C75">
                            <w:pPr>
                              <w:spacing w:after="0" w:line="240" w:lineRule="auto"/>
                              <w:rPr>
                                <w:sz w:val="24"/>
                                <w:szCs w:val="24"/>
                              </w:rPr>
                            </w:pPr>
                            <w:r w:rsidRPr="001C1C75">
                              <w:rPr>
                                <w:sz w:val="24"/>
                                <w:szCs w:val="24"/>
                              </w:rPr>
                              <w:t>At the beginning of the war, a group of government officials, mainly Polish army officers, land owners, and church officials, escaped to Britain and declared themselves the Polish government in exile.</w:t>
                            </w:r>
                          </w:p>
                          <w:p w:rsidR="001C1C75" w:rsidRPr="001C1C75" w:rsidRDefault="001C1C75" w:rsidP="001C1C75">
                            <w:pPr>
                              <w:spacing w:after="0" w:line="240" w:lineRule="auto"/>
                              <w:rPr>
                                <w:sz w:val="24"/>
                                <w:szCs w:val="24"/>
                              </w:rPr>
                            </w:pPr>
                            <w:r w:rsidRPr="001C1C75">
                              <w:rPr>
                                <w:sz w:val="24"/>
                                <w:szCs w:val="24"/>
                              </w:rPr>
                              <w:t>The Soviets, however, had created a puppet Polish government in Lublin that was officially recognized by Stalin in 1945.</w:t>
                            </w:r>
                          </w:p>
                          <w:p w:rsidR="001C1C75" w:rsidRPr="001C1C75" w:rsidRDefault="001C1C75" w:rsidP="001C1C75">
                            <w:pPr>
                              <w:spacing w:after="0" w:line="240" w:lineRule="auto"/>
                              <w:rPr>
                                <w:sz w:val="24"/>
                                <w:szCs w:val="24"/>
                              </w:rPr>
                            </w:pPr>
                            <w:r w:rsidRPr="001C1C75">
                              <w:rPr>
                                <w:sz w:val="24"/>
                                <w:szCs w:val="24"/>
                              </w:rPr>
                              <w:t>At Yalta, Roosevelt and Churchill insisted that Stalin allow free elections and encourage a government with members of both the London and Lublin government.</w:t>
                            </w:r>
                          </w:p>
                          <w:p w:rsidR="001C1C75" w:rsidRPr="001C1C75" w:rsidRDefault="001C1C75" w:rsidP="001C1C75">
                            <w:pPr>
                              <w:spacing w:after="0" w:line="240" w:lineRule="auto"/>
                              <w:rPr>
                                <w:sz w:val="24"/>
                                <w:szCs w:val="24"/>
                              </w:rPr>
                            </w:pPr>
                            <w:r w:rsidRPr="001C1C75">
                              <w:rPr>
                                <w:sz w:val="24"/>
                                <w:szCs w:val="24"/>
                              </w:rPr>
                              <w:t>Stalin then increased support for the Lublin government and suppressed freedom of speech, the press, and religion.</w:t>
                            </w:r>
                          </w:p>
                          <w:p w:rsidR="001C1C75" w:rsidRPr="001C1C75" w:rsidRDefault="001C1C75" w:rsidP="001C1C75">
                            <w:pPr>
                              <w:spacing w:after="0" w:line="240" w:lineRule="auto"/>
                              <w:rPr>
                                <w:sz w:val="24"/>
                                <w:szCs w:val="24"/>
                              </w:rPr>
                            </w:pPr>
                            <w:r w:rsidRPr="001C1C75">
                              <w:rPr>
                                <w:sz w:val="24"/>
                                <w:szCs w:val="24"/>
                              </w:rPr>
                              <w:t>Stalin ignored opposition to his policy of repression</w:t>
                            </w:r>
                          </w:p>
                          <w:p w:rsidR="001C1C75" w:rsidRPr="001C1C75" w:rsidRDefault="001C1C75" w:rsidP="001C1C75">
                            <w:pPr>
                              <w:spacing w:after="0" w:line="240" w:lineRule="auto"/>
                              <w:rPr>
                                <w:sz w:val="24"/>
                                <w:szCs w:val="24"/>
                              </w:rPr>
                            </w:pPr>
                            <w:r w:rsidRPr="001C1C75">
                              <w:rPr>
                                <w:sz w:val="24"/>
                                <w:szCs w:val="24"/>
                              </w:rPr>
                              <w:t>He insisted on moving the western border of Poland to the Oder-Neisse line  (this would force the relocation of up to 9 million Germans) to compensate Poland for the loss of territory taken by the Soviet Union in its expansion in the west.</w:t>
                            </w:r>
                          </w:p>
                          <w:p w:rsidR="001C1C75" w:rsidRPr="00627E78" w:rsidRDefault="001C1C75" w:rsidP="001C1C75">
                            <w:pPr>
                              <w:spacing w:after="0" w:line="240" w:lineRule="auto"/>
                              <w:rPr>
                                <w:sz w:val="24"/>
                                <w:szCs w:val="24"/>
                              </w:rPr>
                            </w:pPr>
                            <w:r w:rsidRPr="001C1C75">
                              <w:rPr>
                                <w:sz w:val="24"/>
                                <w:szCs w:val="24"/>
                              </w:rPr>
                              <w:t>Western powers objected but were not willing to confront Stalin so soon after the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0" type="#_x0000_t202" style="position:absolute;margin-left:238.5pt;margin-top:0;width:273pt;height:575.2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rcNgIAAF8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zJdL&#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TsPbQHqB5ZGYtjhMPG0o&#10;CTXaX5x1NO05dz/3YCUl+MlQt5bj6TSsR1Sms8WEFHtpKS4tYARB5dxzNogbH1cqpG3wlrpaqcj3&#10;SyanlGmKYxtOGxfW5FKPXi//hfUT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DObq3DYCAABfBAAADgAAAAAAAAAAAAAA&#10;AAAuAgAAZHJzL2Uyb0RvYy54bWxQSwECLQAUAAYACAAAACEAgmBHqN0AAAAKAQAADwAAAAAAAAAA&#10;AAAAAACQBAAAZHJzL2Rvd25yZXYueG1sUEsFBgAAAAAEAAQA8wAAAJoFAAAAAA==&#10;" strokecolor="window">
                <v:textbox>
                  <w:txbxContent>
                    <w:p w:rsidR="00D62639" w:rsidRPr="001C1C75" w:rsidRDefault="001C1C75" w:rsidP="00D62639">
                      <w:pPr>
                        <w:spacing w:after="0" w:line="240" w:lineRule="auto"/>
                        <w:rPr>
                          <w:b/>
                          <w:sz w:val="28"/>
                          <w:szCs w:val="24"/>
                        </w:rPr>
                      </w:pPr>
                      <w:r w:rsidRPr="001C1C75">
                        <w:rPr>
                          <w:b/>
                          <w:sz w:val="28"/>
                          <w:szCs w:val="24"/>
                        </w:rPr>
                        <w:t>The Polish Question</w:t>
                      </w:r>
                    </w:p>
                    <w:p w:rsidR="001C1C75" w:rsidRPr="001C1C75" w:rsidRDefault="001C1C75" w:rsidP="001C1C75">
                      <w:pPr>
                        <w:spacing w:after="0" w:line="240" w:lineRule="auto"/>
                        <w:rPr>
                          <w:sz w:val="24"/>
                          <w:szCs w:val="24"/>
                        </w:rPr>
                      </w:pPr>
                      <w:r w:rsidRPr="001C1C75">
                        <w:rPr>
                          <w:sz w:val="24"/>
                          <w:szCs w:val="24"/>
                        </w:rPr>
                        <w:t>The issue causing most dissension initially was the Polish question.</w:t>
                      </w:r>
                    </w:p>
                    <w:p w:rsidR="001C1C75" w:rsidRPr="001C1C75" w:rsidRDefault="001C1C75" w:rsidP="001C1C75">
                      <w:pPr>
                        <w:spacing w:after="0" w:line="240" w:lineRule="auto"/>
                        <w:rPr>
                          <w:sz w:val="24"/>
                          <w:szCs w:val="24"/>
                        </w:rPr>
                      </w:pPr>
                      <w:r w:rsidRPr="001C1C75">
                        <w:rPr>
                          <w:sz w:val="24"/>
                          <w:szCs w:val="24"/>
                        </w:rPr>
                        <w:t>Who would govern Poland, and where would its borders lie?</w:t>
                      </w:r>
                    </w:p>
                    <w:p w:rsidR="001C1C75" w:rsidRPr="001C1C75" w:rsidRDefault="001C1C75" w:rsidP="001C1C75">
                      <w:pPr>
                        <w:spacing w:after="0" w:line="240" w:lineRule="auto"/>
                        <w:rPr>
                          <w:sz w:val="24"/>
                          <w:szCs w:val="24"/>
                        </w:rPr>
                      </w:pPr>
                      <w:r w:rsidRPr="001C1C75">
                        <w:rPr>
                          <w:sz w:val="24"/>
                          <w:szCs w:val="24"/>
                        </w:rPr>
                        <w:t>At the beginning of the war, a group of government officials, mainly Polish army officers, land owners, and church officials, escaped to Britain and declared themselves the Polish government in exile.</w:t>
                      </w:r>
                    </w:p>
                    <w:p w:rsidR="001C1C75" w:rsidRPr="001C1C75" w:rsidRDefault="001C1C75" w:rsidP="001C1C75">
                      <w:pPr>
                        <w:spacing w:after="0" w:line="240" w:lineRule="auto"/>
                        <w:rPr>
                          <w:sz w:val="24"/>
                          <w:szCs w:val="24"/>
                        </w:rPr>
                      </w:pPr>
                      <w:r w:rsidRPr="001C1C75">
                        <w:rPr>
                          <w:sz w:val="24"/>
                          <w:szCs w:val="24"/>
                        </w:rPr>
                        <w:t>The Soviets, however, had created a puppet Polish government in Lublin that was officially recognized by Stalin in 1945.</w:t>
                      </w:r>
                    </w:p>
                    <w:p w:rsidR="001C1C75" w:rsidRPr="001C1C75" w:rsidRDefault="001C1C75" w:rsidP="001C1C75">
                      <w:pPr>
                        <w:spacing w:after="0" w:line="240" w:lineRule="auto"/>
                        <w:rPr>
                          <w:sz w:val="24"/>
                          <w:szCs w:val="24"/>
                        </w:rPr>
                      </w:pPr>
                      <w:r w:rsidRPr="001C1C75">
                        <w:rPr>
                          <w:sz w:val="24"/>
                          <w:szCs w:val="24"/>
                        </w:rPr>
                        <w:t>At Yalta, Roosevelt and Churchill insisted that Stalin allow free elections and encourage a government with members of both the London and Lublin government.</w:t>
                      </w:r>
                    </w:p>
                    <w:p w:rsidR="001C1C75" w:rsidRPr="001C1C75" w:rsidRDefault="001C1C75" w:rsidP="001C1C75">
                      <w:pPr>
                        <w:spacing w:after="0" w:line="240" w:lineRule="auto"/>
                        <w:rPr>
                          <w:sz w:val="24"/>
                          <w:szCs w:val="24"/>
                        </w:rPr>
                      </w:pPr>
                      <w:r w:rsidRPr="001C1C75">
                        <w:rPr>
                          <w:sz w:val="24"/>
                          <w:szCs w:val="24"/>
                        </w:rPr>
                        <w:t>Stalin then increased support for the Lublin government and suppressed freedom of speech, the press, and religion.</w:t>
                      </w:r>
                    </w:p>
                    <w:p w:rsidR="001C1C75" w:rsidRPr="001C1C75" w:rsidRDefault="001C1C75" w:rsidP="001C1C75">
                      <w:pPr>
                        <w:spacing w:after="0" w:line="240" w:lineRule="auto"/>
                        <w:rPr>
                          <w:sz w:val="24"/>
                          <w:szCs w:val="24"/>
                        </w:rPr>
                      </w:pPr>
                      <w:r w:rsidRPr="001C1C75">
                        <w:rPr>
                          <w:sz w:val="24"/>
                          <w:szCs w:val="24"/>
                        </w:rPr>
                        <w:t>Stalin ignored opposition to his policy of repression</w:t>
                      </w:r>
                    </w:p>
                    <w:p w:rsidR="001C1C75" w:rsidRPr="001C1C75" w:rsidRDefault="001C1C75" w:rsidP="001C1C75">
                      <w:pPr>
                        <w:spacing w:after="0" w:line="240" w:lineRule="auto"/>
                        <w:rPr>
                          <w:sz w:val="24"/>
                          <w:szCs w:val="24"/>
                        </w:rPr>
                      </w:pPr>
                      <w:r w:rsidRPr="001C1C75">
                        <w:rPr>
                          <w:sz w:val="24"/>
                          <w:szCs w:val="24"/>
                        </w:rPr>
                        <w:t>He insisted on moving the western border of Poland to the Oder-Neisse line  (this would force the relocation of up to 9 million Germans) to compensate Poland for the loss of territory taken by the Soviet Union in its expansion in the west.</w:t>
                      </w:r>
                    </w:p>
                    <w:p w:rsidR="001C1C75" w:rsidRPr="00627E78" w:rsidRDefault="001C1C75" w:rsidP="001C1C75">
                      <w:pPr>
                        <w:spacing w:after="0" w:line="240" w:lineRule="auto"/>
                        <w:rPr>
                          <w:sz w:val="24"/>
                          <w:szCs w:val="24"/>
                        </w:rPr>
                      </w:pPr>
                      <w:r w:rsidRPr="001C1C75">
                        <w:rPr>
                          <w:sz w:val="24"/>
                          <w:szCs w:val="24"/>
                        </w:rPr>
                        <w:t>Western powers objected but were not willing to confront Stalin so soon after the war.</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043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5E7" id="AutoShape 59" o:spid="_x0000_s1026" type="#_x0000_t32" style="position:absolute;margin-left:-1in;margin-top:662.3pt;width:605.2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v6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yG&#10;BknSw5SeD06F5Gi29C0atM3Bs5Q744ukJ/mqXxT9bpFUZUtkw4P321lDcOIjorsQv7EaEu2Hz4qB&#10;D4EEoV+n2vQeEjqBTmEs59tY+MkhCofzbJFl8xlGFO6yx1nAJ/k1VBvrPnHVI28U2DpDRNO6UkkJ&#10;41cmCYnI8cU6T4zk1wCfV6qt6Lqggk6iocDL2XQWAqzqBPOX3s2aZl92Bh2J11H4RhZ3bkYdJAtg&#10;LSdsM9qOiO5iQ/JOejwoDeiM1kUoP5bxcrPYLNJJOs02kzSuqsnztkwn2TaZz6rHqiyr5KenlqR5&#10;Kxjj0rO7ijZJ/04U4/O5yO0m21sbonv00C8ge/0H0mG2fpwXYewVO+/Mdeag0+A8vin/EN7vwX7/&#10;8te/AA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sIv6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032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0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05C99" id="AutoShape 58" o:spid="_x0000_s1026" type="#_x0000_t32" style="position:absolute;margin-left:-76.5pt;margin-top:639.8pt;width:609.75pt;height:.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SO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jB&#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uDlI4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022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0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2484" id="AutoShape 57" o:spid="_x0000_s1026" type="#_x0000_t32" style="position:absolute;margin-left:-81pt;margin-top:618.05pt;width:614.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NA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uMU&#10;I0l62NLTwalQHM3mfkSDtjlElnJnfJP0JF/1s6LfLZKqbIlseIh+O2tITnxG9C7FX6yGQvvhi2IQ&#10;Q6BAmNepNr2HhEmgU1jL+bYWfnKIwsf5Io6X8xlGdPRFJB8TtbHuM1c98kaBrTNENK0rlZSwfGWS&#10;UIYcn63ztEg+JviqUm1F1wUNdBINBV7O0llIsKoTzDt9mDXNvuwMOhKvovALPYLnPsyog2QBrOWE&#10;ba62I6K72FC8kx4PGgM6V+sikx/LeLlZbBbZJEsfNpMsrqrJ07bMJg/bZD6rPlVlWSU/PbUky1vB&#10;GJee3SjZJPs7SVwfz0VsN9HexhC9Rw/zArLjfyAdNuuXeZHFXrHzzowbB5WG4OuL8s/g/g72/btf&#10;/w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eDU0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02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0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6D947" id="AutoShape 55" o:spid="_x0000_s1026" type="#_x0000_t32" style="position:absolute;margin-left:-81pt;margin-top:571.55pt;width:614.2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59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o8f&#10;MJKkhy09H5wKxVGW+REN2uYQWcqd8U3Sk3zVL4p+t0iqsiWy4SH67awhOfEZ0bsUf7EaCu2Hz4pB&#10;DIECYV6n2vQeEiaBTmEt59ta+MkhCh/nizhezjOM6OiLSD4mamPdJ6565I0CW2eIaFpXKilh+cok&#10;oQw5vljnaZF8TPBVpdqKrgsa6CQaCrzMZllIsKoTzDt9mDXNvuwMOhKvovALPYLnPsyog2QBrOWE&#10;ba62I6K72FC8kx4PGgM6V+sikx/LeLlZbBbpJJ09biZpXFWT522ZTh63yTyrHqqyrJKfnlqS5q1g&#10;jEvPbpRskv6dJK6P5yK2m2hvY4jeo4d5AdnxP5AOm/XLvMhir9h5Z8aNg0pD8PVF+Wdwfwf7/t2v&#10;fwE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A8Dn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12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0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B8F8" id="AutoShape 56" o:spid="_x0000_s1026" type="#_x0000_t32" style="position:absolute;margin-left:-81pt;margin-top:597.05pt;width:614.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oR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2mO&#10;kSI9bOlp73UsjibTMKLBuAIiK7W1oUl6VK/mWdPvDilddUS1PEa/nQwkZyEjeZcSLs5Aod3wRTOI&#10;IVAgzuvY2D5AwiTQMa7ldFsLP3pE4eNsnqaL2QQjevUlpLgmGuv8Z657FIwSO2+JaDtfaaVg+dpm&#10;sQw5PDsfaJHimhCqKr0RUkYNSIWGEi8m40lMcFoKFpwhzNl2V0mLDiSoKP5ij+C5D7N6r1gE6zhh&#10;64vtiZBnG4pLFfCgMaBzsc4y+bFIF+v5ep6P8vF0PcrTuh49bap8NN1ks0n9qa6qOvsZqGV50QnG&#10;uArsrpLN8r+TxOXxnMV2E+1tDMl79DgvIHv9j6TjZsMyz7LYaXba2uvGQaUx+PKiwjO4v4N9/+5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e4eh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073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0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AF46B" id="AutoShape 67" o:spid="_x0000_s1026" type="#_x0000_t32" style="position:absolute;margin-left:-76.5pt;margin-top:199.55pt;width:8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B3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Qd&#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2YsQd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063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0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FAAF" id="AutoShape 62" o:spid="_x0000_s1026" type="#_x0000_t32" style="position:absolute;margin-left:-1in;margin-top:65.3pt;width:74.25pt;height:.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r0JwIAAEsEAAAOAAAAZHJzL2Uyb0RvYy54bWysVMlu2zAQvRfoPxC8O1oqb0LkIJDs9pCm&#10;BpJ+AE1SFlGKJEjGslH03zukZTdpL0VRHagZzcyb7VG3d8deogO3TmhV4ewmxYgrqplQ+wp/fd5M&#10;Fhg5TxQjUite4RN3+G71/t3tYEqe605Lxi0CEOXKwVS4896USeJox3vibrThCoyttj3xoNp9wiwZ&#10;AL2XSZ6ms2TQlhmrKXcOvjZnI15F/Lbl1H9pW8c9khWG2nw8bTx34UxWt6TcW2I6QccyyD9U0ROh&#10;IOkVqiGeoBcr/oDqBbXa6dbfUN0num0F5bEH6CZLf+vmqSOGx15gOM5cx+T+Hyx9PGwtEqzC+Tyd&#10;YaRID1u6f/E6JkezPIxoMK4Ez1ptbWiSHtWTedD0m0NK1x1Rex69n08GgrMQkbwJCYozkGg3fNYM&#10;fAgkiPM6trZHrRTmUwgM4DATdIwLOl0XxI8eUfi4LPLlfIoRBdNymk9jJlIGkBBqrPMfue5RECrs&#10;vCVi3/laKwVE0PacgBwenA8l/goIwUpvhJSRD1KhYUwQLE5LwYIxKna/q6VFBxIYFZ+xijduVr8o&#10;FsE6Tth6lD0R8ixDcqkCHrQG5YzSmTLfl+lyvVgvikmRz9aTIm2ayf2mLiazTTafNh+aum6yH2FY&#10;WVF2gjGuQnUX+mbF39FjvEhn4l0JfB1D8hY9zguKvbxj0XHLYbFniuw0O23tZfvA2Og83q5wJV7r&#10;IL/+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F+Kv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053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0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BC577" id="AutoShape 60" o:spid="_x0000_s1026" type="#_x0000_t32" style="position:absolute;margin-left:-1in;margin-top:12.05pt;width:74.2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BO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J1i&#10;pEgHXXrcex2Do0ksUW9cAZaV2tiQJD2qF/Ok6TeHlK5aonY8Wr+eDDhnoajJG5dwcQYCbfvPmoEN&#10;gQCxXsfGdqiRwnwKjgEcaoKOsUGnW4P40SMKH+f5aD4dY0SvqoQUASH4Gev8R647FIQSO2+J2LW+&#10;0krBFGh7RieHJ+cDv18OwVnptZAyDoNUqIdI49E40nFaChaUwczZ3baSFh1IGKf4xGRBc29m9V6x&#10;CNZywlYX2RMhzzIElyrgQV5A5yKd5+X7PJ2vZqtZPshHk9UgT+t68Liu8sFknU3H9Ye6qursR6CW&#10;5UUrGOMqsLvObpb/3Wxctug8dbfpvZUheYse6wVkr+9IOrY4dDUsmyu2mp029tp6GNdofFmtsA/3&#10;d5D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Z3AT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C1C75" w:rsidRDefault="001C1C75"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18656" behindDoc="0" locked="0" layoutInCell="1" allowOverlap="1" wp14:anchorId="25A47327" wp14:editId="30E277E2">
                <wp:simplePos x="0" y="0"/>
                <wp:positionH relativeFrom="margin">
                  <wp:posOffset>3028950</wp:posOffset>
                </wp:positionH>
                <wp:positionV relativeFrom="paragraph">
                  <wp:posOffset>-7847965</wp:posOffset>
                </wp:positionV>
                <wp:extent cx="3467100" cy="7343775"/>
                <wp:effectExtent l="0" t="0" r="19050" b="28575"/>
                <wp:wrapSquare wrapText="bothSides"/>
                <wp:docPr id="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43775"/>
                        </a:xfrm>
                        <a:prstGeom prst="rect">
                          <a:avLst/>
                        </a:prstGeom>
                        <a:solidFill>
                          <a:srgbClr val="FFFFFF"/>
                        </a:solidFill>
                        <a:ln w="9525">
                          <a:solidFill>
                            <a:sysClr val="window" lastClr="FFFFFF"/>
                          </a:solidFill>
                          <a:miter lim="800000"/>
                          <a:headEnd/>
                          <a:tailEnd/>
                        </a:ln>
                      </wps:spPr>
                      <wps:txbx>
                        <w:txbxContent>
                          <w:p w:rsidR="008F39AC" w:rsidRPr="001C1C75" w:rsidRDefault="001C1C75" w:rsidP="008F39AC">
                            <w:pPr>
                              <w:spacing w:after="0" w:line="240" w:lineRule="auto"/>
                              <w:rPr>
                                <w:b/>
                                <w:sz w:val="28"/>
                                <w:szCs w:val="24"/>
                              </w:rPr>
                            </w:pPr>
                            <w:r w:rsidRPr="001C1C75">
                              <w:rPr>
                                <w:b/>
                                <w:sz w:val="28"/>
                                <w:szCs w:val="24"/>
                              </w:rPr>
                              <w:t>Confrontation: Iran</w:t>
                            </w:r>
                          </w:p>
                          <w:p w:rsidR="001C1C75" w:rsidRPr="001C1C75" w:rsidRDefault="001C1C75" w:rsidP="001C1C75">
                            <w:pPr>
                              <w:spacing w:after="0" w:line="240" w:lineRule="auto"/>
                              <w:rPr>
                                <w:sz w:val="24"/>
                                <w:szCs w:val="24"/>
                              </w:rPr>
                            </w:pPr>
                            <w:r w:rsidRPr="001C1C75">
                              <w:rPr>
                                <w:sz w:val="24"/>
                                <w:szCs w:val="24"/>
                              </w:rPr>
                              <w:t>The first serious confrontation between the Soviets and the Americans occurred in Iran. Fall of the Shah</w:t>
                            </w:r>
                          </w:p>
                          <w:p w:rsidR="001C1C75" w:rsidRPr="001C1C75" w:rsidRDefault="001C1C75" w:rsidP="001C1C75">
                            <w:pPr>
                              <w:spacing w:after="0" w:line="240" w:lineRule="auto"/>
                              <w:rPr>
                                <w:sz w:val="24"/>
                                <w:szCs w:val="24"/>
                              </w:rPr>
                            </w:pPr>
                            <w:r w:rsidRPr="001C1C75">
                              <w:rPr>
                                <w:sz w:val="24"/>
                                <w:szCs w:val="24"/>
                              </w:rPr>
                              <w:t>Strategically located in the Middle East and containing immense reserves of oil, it had been occupied by Soviet and British troops during WWII to ensure that Allied supply lines were kept open.</w:t>
                            </w:r>
                          </w:p>
                          <w:p w:rsidR="001C1C75" w:rsidRDefault="001C1C75" w:rsidP="001C1C75">
                            <w:pPr>
                              <w:spacing w:after="0" w:line="240" w:lineRule="auto"/>
                              <w:rPr>
                                <w:sz w:val="24"/>
                                <w:szCs w:val="24"/>
                              </w:rPr>
                            </w:pPr>
                            <w:r w:rsidRPr="001C1C75">
                              <w:rPr>
                                <w:sz w:val="24"/>
                                <w:szCs w:val="24"/>
                              </w:rPr>
                              <w:t>The agreement between the Soviet, British, and Iranian governments called for a withdrawal of troop</w:t>
                            </w:r>
                            <w:r>
                              <w:rPr>
                                <w:sz w:val="24"/>
                                <w:szCs w:val="24"/>
                              </w:rPr>
                              <w:t xml:space="preserve">s 6 months after the war ended. </w:t>
                            </w:r>
                            <w:r w:rsidRPr="001C1C75">
                              <w:rPr>
                                <w:sz w:val="24"/>
                                <w:szCs w:val="24"/>
                              </w:rPr>
                              <w:t>The Soviet troops did not withdraw instead they supported a Communist revolt in the n</w:t>
                            </w:r>
                            <w:r>
                              <w:rPr>
                                <w:sz w:val="24"/>
                                <w:szCs w:val="24"/>
                              </w:rPr>
                              <w:t xml:space="preserve">orthern province of Azerbaijan. </w:t>
                            </w:r>
                            <w:r w:rsidRPr="001C1C75">
                              <w:rPr>
                                <w:sz w:val="24"/>
                                <w:szCs w:val="24"/>
                              </w:rPr>
                              <w:t>Continued occupation and the formation of a Soviet-Iranian stock company to develop oil resources led to British and American fears that the Soviets would s</w:t>
                            </w:r>
                            <w:r>
                              <w:rPr>
                                <w:sz w:val="24"/>
                                <w:szCs w:val="24"/>
                              </w:rPr>
                              <w:t xml:space="preserve">oon control the entire country. </w:t>
                            </w:r>
                            <w:r w:rsidRPr="001C1C75">
                              <w:rPr>
                                <w:sz w:val="24"/>
                                <w:szCs w:val="24"/>
                              </w:rPr>
                              <w:t>After intense diplomatic pressure from the British and the Americans, the Soviets were forced to withdrawal. And by mid ‘46 Iran was persuaded to buy US military equipment, laying the foundation  for the Washington-Teheran link, an arrangement that would last until the Iranian revolution and the deposition of the Shah in 1979.</w:t>
                            </w:r>
                          </w:p>
                          <w:p w:rsidR="001C1C75" w:rsidRPr="00627E78"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1" type="#_x0000_t202" style="position:absolute;margin-left:238.5pt;margin-top:-617.95pt;width:273pt;height:578.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SNQIAAF8EAAAOAAAAZHJzL2Uyb0RvYy54bWysVM1u2zAMvg/YOwi6L3acpGmNOEWXLsOA&#10;7gdo9wC0LMfCZNGT1NjZ05eS0zTdgB2G+SCQIvWR/Eh6dT20mu2ldQpNwaeTlDNpBFbK7Ar+/WH7&#10;7pIz58FUoNHIgh+k49frt29WfZfLDBvUlbSMQIzL+67gjfddniRONLIFN8FOGjLWaFvwpNpdUlno&#10;Cb3VSZamF0mPtuosCukc3d6ORr6O+HUthf9a1056pgtOufl42niW4UzWK8h3FrpGiWMa8A9ZtKAM&#10;BT1B3YIH9mjVH1CtEhYd1n4isE2wrpWQsQaqZpr+Vs19A52MtRA5rjvR5P4frPiy/2aZqgqeLVPq&#10;lYGWuvQgB8/e48CyQFDfuZz87jvy9ANdU6Njsa67Q/HDMYObBsxO3liLfSOhogSn4WVy9nTEcQGk&#10;7D9jRWHg0WMEGmrbBvaID0bo1KjDqTkhFUGXs/nFcpqSSZBtOZvPlstFjAH58/POOv9RYsuCUHBL&#10;3Y/wsL9zPqQD+bNLiOZQq2qrtI6K3ZUbbdkeaFK28Tuiv3LThvUFv1pki5GBVxAHd0KgEa2w50yD&#10;83T5N8hWeVoBrdqCX6bhC3EhDzx+MFWUPSg9ylSCNkdiA5cjq34oh9jEyEggvcTqQExbHCeeNpSE&#10;Bu0vznqa9oK7n49gJSX4yVC3rqbzeViPqMwXy4wUe24pzy1gBEEV3HM2ihsfVyqkbfCGulqryPdL&#10;JseUaYpjG44bF9bkXI9eL/+F9RMAAAD//wMAUEsDBBQABgAIAAAAIQAl+py04QAAAA4BAAAPAAAA&#10;ZHJzL2Rvd25yZXYueG1sTI/BboMwEETvlfoP1lbqLTGBpCQUE0WoOVIptJfeDN4AKl5b2Eno39c5&#10;tcedHc28yfezHtkVJzcYErBaRsCQWqMG6gR8fhwXW2DOS1JyNIQCftDBvnh8yGWmzI1OeK19x0II&#10;uUwK6L23Geeu7VFLtzQWKfzOZtLSh3PquJrkLYTrkcdR9MK1HCg09NJi2WP7XV+0gGNTWivf67ev&#10;Kklcs6HqgGUlxPPTfHgF5nH2f2a44wd0KAJTYy6kHBsFrNM0bPECFqs42eyA3T1RnASxCWK6WwMv&#10;cv5/RvELAAD//wMAUEsBAi0AFAAGAAgAAAAhALaDOJL+AAAA4QEAABMAAAAAAAAAAAAAAAAAAAAA&#10;AFtDb250ZW50X1R5cGVzXS54bWxQSwECLQAUAAYACAAAACEAOP0h/9YAAACUAQAACwAAAAAAAAAA&#10;AAAAAAAvAQAAX3JlbHMvLnJlbHNQSwECLQAUAAYACAAAACEAg1Pw0jUCAABfBAAADgAAAAAAAAAA&#10;AAAAAAAuAgAAZHJzL2Uyb0RvYy54bWxQSwECLQAUAAYACAAAACEAJfqctOEAAAAOAQAADwAAAAAA&#10;AAAAAAAAAACPBAAAZHJzL2Rvd25yZXYueG1sUEsFBgAAAAAEAAQA8wAAAJ0FAAAAAA==&#10;" strokecolor="window">
                <v:textbox>
                  <w:txbxContent>
                    <w:p w:rsidR="008F39AC" w:rsidRPr="001C1C75" w:rsidRDefault="001C1C75" w:rsidP="008F39AC">
                      <w:pPr>
                        <w:spacing w:after="0" w:line="240" w:lineRule="auto"/>
                        <w:rPr>
                          <w:b/>
                          <w:sz w:val="28"/>
                          <w:szCs w:val="24"/>
                        </w:rPr>
                      </w:pPr>
                      <w:r w:rsidRPr="001C1C75">
                        <w:rPr>
                          <w:b/>
                          <w:sz w:val="28"/>
                          <w:szCs w:val="24"/>
                        </w:rPr>
                        <w:t>Confrontation: Iran</w:t>
                      </w:r>
                    </w:p>
                    <w:p w:rsidR="001C1C75" w:rsidRPr="001C1C75" w:rsidRDefault="001C1C75" w:rsidP="001C1C75">
                      <w:pPr>
                        <w:spacing w:after="0" w:line="240" w:lineRule="auto"/>
                        <w:rPr>
                          <w:sz w:val="24"/>
                          <w:szCs w:val="24"/>
                        </w:rPr>
                      </w:pPr>
                      <w:r w:rsidRPr="001C1C75">
                        <w:rPr>
                          <w:sz w:val="24"/>
                          <w:szCs w:val="24"/>
                        </w:rPr>
                        <w:t>The first serious confrontation between the Soviets and the Americans occurred in Iran. Fall of the Shah</w:t>
                      </w:r>
                    </w:p>
                    <w:p w:rsidR="001C1C75" w:rsidRPr="001C1C75" w:rsidRDefault="001C1C75" w:rsidP="001C1C75">
                      <w:pPr>
                        <w:spacing w:after="0" w:line="240" w:lineRule="auto"/>
                        <w:rPr>
                          <w:sz w:val="24"/>
                          <w:szCs w:val="24"/>
                        </w:rPr>
                      </w:pPr>
                      <w:r w:rsidRPr="001C1C75">
                        <w:rPr>
                          <w:sz w:val="24"/>
                          <w:szCs w:val="24"/>
                        </w:rPr>
                        <w:t>Strategically located in the Middle East and containing immense reserves of oil, it had been occupied by Soviet and British troops during WWII to ensure that Allied supply lines were kept open.</w:t>
                      </w:r>
                    </w:p>
                    <w:p w:rsidR="001C1C75" w:rsidRDefault="001C1C75" w:rsidP="001C1C75">
                      <w:pPr>
                        <w:spacing w:after="0" w:line="240" w:lineRule="auto"/>
                        <w:rPr>
                          <w:sz w:val="24"/>
                          <w:szCs w:val="24"/>
                        </w:rPr>
                      </w:pPr>
                      <w:r w:rsidRPr="001C1C75">
                        <w:rPr>
                          <w:sz w:val="24"/>
                          <w:szCs w:val="24"/>
                        </w:rPr>
                        <w:t>The agreement between the Soviet, British, and Iranian governments called for a withdrawal of troop</w:t>
                      </w:r>
                      <w:r>
                        <w:rPr>
                          <w:sz w:val="24"/>
                          <w:szCs w:val="24"/>
                        </w:rPr>
                        <w:t xml:space="preserve">s 6 months after the war ended. </w:t>
                      </w:r>
                      <w:r w:rsidRPr="001C1C75">
                        <w:rPr>
                          <w:sz w:val="24"/>
                          <w:szCs w:val="24"/>
                        </w:rPr>
                        <w:t>The Soviet troops did not withdraw instead they supported a Communist revolt in the n</w:t>
                      </w:r>
                      <w:r>
                        <w:rPr>
                          <w:sz w:val="24"/>
                          <w:szCs w:val="24"/>
                        </w:rPr>
                        <w:t xml:space="preserve">orthern province of Azerbaijan. </w:t>
                      </w:r>
                      <w:r w:rsidRPr="001C1C75">
                        <w:rPr>
                          <w:sz w:val="24"/>
                          <w:szCs w:val="24"/>
                        </w:rPr>
                        <w:t>Continued occupation and the formation of a Soviet-Iranian stock company to develop oil resources led to British and American fears that the Soviets would s</w:t>
                      </w:r>
                      <w:r>
                        <w:rPr>
                          <w:sz w:val="24"/>
                          <w:szCs w:val="24"/>
                        </w:rPr>
                        <w:t xml:space="preserve">oon control the entire country. </w:t>
                      </w:r>
                      <w:r w:rsidRPr="001C1C75">
                        <w:rPr>
                          <w:sz w:val="24"/>
                          <w:szCs w:val="24"/>
                        </w:rPr>
                        <w:t>After intense diplomatic pressure from the British and the Americans, the Soviets were forced to withdrawal. And by mid ‘46 Iran was persuaded to buy US military equipment, laying the foundation  for the Washington-Teheran link, an arrangement that would last until the Iranian revolution and the deposition of the Shah in 1979.</w:t>
                      </w:r>
                    </w:p>
                    <w:p w:rsidR="001C1C75" w:rsidRPr="00627E78" w:rsidRDefault="001C1C75" w:rsidP="001C1C75">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145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0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A7BA" id="AutoShape 59" o:spid="_x0000_s1026" type="#_x0000_t32" style="position:absolute;margin-left:-1in;margin-top:662.3pt;width:605.2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j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e&#10;Yi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baXmj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135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E00" id="AutoShape 58" o:spid="_x0000_s1026" type="#_x0000_t32" style="position:absolute;margin-left:-76.5pt;margin-top:639.8pt;width:609.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rQ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wQG&#10;JE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CHVutA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125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1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4BD8F" id="AutoShape 57" o:spid="_x0000_s1026" type="#_x0000_t32" style="position:absolute;margin-left:-81pt;margin-top:618.05pt;width:614.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Xf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lmG&#10;kS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MHVpd8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04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1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F2AED" id="AutoShape 55" o:spid="_x0000_s1026" type="#_x0000_t32" style="position:absolute;margin-left:-81pt;margin-top:571.55pt;width:614.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nd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S&#10;jCQZYEtPe6dCcZTnfkSjtgVEVnJrfJP0KF/1s6LfLZKq6ohseYh+O2lITnxG9C7FX6yGQrvxi2IQ&#10;Q6BAmNexMYOHhEmgY1jL6bYWfnSIwsfZPI4XsxwjevVFpLgmamPdZ64G5I0SW2eIaDtXKSlh+cok&#10;oQw5PFvnaZHimuCrSrURfR800Es0lniRp3lIsKoXzDt9mDXtruoNOhCvovALPYLnPsyovWQBrOOE&#10;rS+2I6I/21C8lx4PGgM6F+sskx+LeLGer+fZJEsf1pMsruvJ06bKJg+bZJbXn+qqqpOfnlqSFZ1g&#10;jEvP7irZJPs7SVwez1lsN9HexhC9Rw/zArLX/0A6bNYv8yyLnWKnrbluHFQagi8vyj+D+zvY9+9+&#10;9Qs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OAAKd0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14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9B3B1" id="AutoShape 56" o:spid="_x0000_s1026" type="#_x0000_t32" style="position:absolute;margin-left:-81pt;margin-top:597.05pt;width:614.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7x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wR&#10;I0U62NLzwetYHE1nYUS9cTlElmpnQ5P0pF7Ni6bfHVK6bIlqeIx+OxtIzkJG8i4lXJyBQvv+s2YQ&#10;Q6BAnNeptl2AhEmgU1zL+bYWfvKIwsf5Ik2X8ylGdPAlJB8SjXX+E9cdCkaBnbdENK0vtVKwfG2z&#10;WIYcX5wPtEg+JISqSm+FlFEDUqG+wMvpeBoTnJaCBWcIc7bZl9KiIwkqir/YI3juw6w+KBbBWk7Y&#10;5mp7IuTFhuJSBTxoDOhcrYtMfizT5WaxWUxGk/FsM5qkVTV63paT0WybzafVY1WWVfYzUMsmeSsY&#10;4yqwGySbTf5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06LvE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176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92976" id="AutoShape 67" o:spid="_x0000_s1026" type="#_x0000_t32" style="position:absolute;margin-left:-76.5pt;margin-top:199.55pt;width:8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b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TL&#10;MVKkgyk97r2OydFkGlrUG1eAZ6U2NhRJj+rFPGn6zSGlq5aoHY/erycDwVmISN6EhI0zkGjbf9YM&#10;fAgkiP06NrZDjRTmUwgM4NATdIwDOt0GxI8eUfiYpfl0OoY50utZQooAEQKNdf4j1x0KRomdt0Ts&#10;Wl9ppUAG2p7hyeHJ+UDwV0AIVnotpIxqkAr1JZ6PR+PIx2kpWDgMbs7utpW06ECCnuITq4WTezer&#10;94pFsJYTtrrYngh5tiG5VAEPCgM6F+ssmO/zdL6arWb5IB9NVoM8revB47rKB5N1Nh3XH+qqqrMf&#10;gVqWF61gjKvA7ireLP87cVyu0Vl2N/ne2pC8RY/9ArLXdyQdZxzGehbIVrPTxl5nD3qNzpe7FS7E&#10;/R7s+z/A8ic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14imy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166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4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C06B" id="AutoShape 62" o:spid="_x0000_s1026" type="#_x0000_t32" style="position:absolute;margin-left:-1in;margin-top:65.3pt;width:74.25pt;height:.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no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szu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jQKZ6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155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88582" id="AutoShape 60" o:spid="_x0000_s1026" type="#_x0000_t32" style="position:absolute;margin-left:-1in;margin-top:12.05pt;width:74.2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oJQ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GeY6RI&#10;Dz16ePU6hkazWKDBuALsKrW1IUV6UM/mUdNvDilddUS1PFq/HA04Z6GkyRuXcHEGwuyGz5qBDYEA&#10;sVqHxvaokcJ8Co4BHCqCDrE9x2t7+MEjCo+LfLK4m2JEL6qEFAEh+Bnr/EeuexSEEjtviWg7X2ml&#10;YAa0PaGT/aPzgd8vh+Cs9EZIGUdBKjRApOlkGuk4LQULymDmbLurpEV7EoYpfjFZ0NyaWf2qWATr&#10;OGHrs+yJkCcZgksV8CAvoHOWTtPyfZEu1vP1PB/lk9l6lKd1PXrYVPlotsnupvWHuqrq7EegluVF&#10;JxjjKrC7TG6W/91knHfoNHPX2b2WIXmLHusFZC//SDq2OHQ1rJordpodt/bSehjWaHxerLANt3eQ&#10;b9d/9RM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P4ziKC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288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C1C75" w:rsidRPr="001C1C75" w:rsidRDefault="001C1C75" w:rsidP="001C1C75">
                            <w:pPr>
                              <w:spacing w:after="0" w:line="240" w:lineRule="auto"/>
                              <w:rPr>
                                <w:b/>
                                <w:sz w:val="28"/>
                                <w:szCs w:val="24"/>
                              </w:rPr>
                            </w:pPr>
                            <w:r w:rsidRPr="001C1C75">
                              <w:rPr>
                                <w:b/>
                                <w:sz w:val="28"/>
                                <w:szCs w:val="24"/>
                              </w:rPr>
                              <w:t>Turkey</w:t>
                            </w:r>
                          </w:p>
                          <w:p w:rsidR="001C1C75" w:rsidRPr="001C1C75" w:rsidRDefault="001C1C75" w:rsidP="001C1C75">
                            <w:pPr>
                              <w:spacing w:after="0" w:line="240" w:lineRule="auto"/>
                              <w:rPr>
                                <w:sz w:val="24"/>
                                <w:szCs w:val="24"/>
                              </w:rPr>
                            </w:pPr>
                            <w:r w:rsidRPr="001C1C75">
                              <w:rPr>
                                <w:sz w:val="24"/>
                                <w:szCs w:val="24"/>
                              </w:rPr>
                              <w:t>Turkey was also a problem between 1945 and ‘46.</w:t>
                            </w:r>
                          </w:p>
                          <w:p w:rsidR="001C1C75" w:rsidRPr="001C1C75" w:rsidRDefault="001C1C75" w:rsidP="001C1C75">
                            <w:pPr>
                              <w:spacing w:after="0" w:line="240" w:lineRule="auto"/>
                              <w:rPr>
                                <w:sz w:val="24"/>
                                <w:szCs w:val="24"/>
                              </w:rPr>
                            </w:pPr>
                            <w:r w:rsidRPr="001C1C75">
                              <w:rPr>
                                <w:sz w:val="24"/>
                                <w:szCs w:val="24"/>
                              </w:rPr>
                              <w:t>Turkey had remained neutral during the war.</w:t>
                            </w:r>
                          </w:p>
                          <w:p w:rsidR="008F39AC" w:rsidRDefault="001C1C75" w:rsidP="001C1C75">
                            <w:pPr>
                              <w:spacing w:after="0" w:line="240" w:lineRule="auto"/>
                              <w:rPr>
                                <w:sz w:val="24"/>
                                <w:szCs w:val="24"/>
                              </w:rPr>
                            </w:pPr>
                            <w:r w:rsidRPr="001C1C75">
                              <w:rPr>
                                <w:sz w:val="24"/>
                                <w:szCs w:val="24"/>
                              </w:rPr>
                              <w:t xml:space="preserve">Because of its strategic location in regard to shipping routes between the Black Sea and the Mediterranean, the Soviet Union made a proposal to the Turkish government (at Ankara)  to secure access to the straits and thus control the waterways linking it to the mineral resources of North Africa and the Middle East. When the proposal was rejected, Stalin responded by sending Soviet troops to the Turkish border. The Americans  (under Truman) saw this as a direct attempt to interfere in the Mediterranean which was regarded as part of the Western sphere of </w:t>
                            </w:r>
                            <w:proofErr w:type="spellStart"/>
                            <w:r w:rsidRPr="001C1C75">
                              <w:rPr>
                                <w:sz w:val="24"/>
                                <w:szCs w:val="24"/>
                              </w:rPr>
                              <w:t>influence.An</w:t>
                            </w:r>
                            <w:proofErr w:type="spellEnd"/>
                            <w:r w:rsidRPr="001C1C75">
                              <w:rPr>
                                <w:sz w:val="24"/>
                                <w:szCs w:val="24"/>
                              </w:rPr>
                              <w:t xml:space="preserve"> American naval task force was sent to the area, and with this show of power (and the American reminder that they were the sole global nuclear power) the Soviets backed down. Western dominance of the Mediterranean prevailed.</w:t>
                            </w:r>
                          </w:p>
                          <w:p w:rsidR="001C1C75" w:rsidRPr="00627E78"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2" type="#_x0000_t202" style="position:absolute;margin-left:238.5pt;margin-top:0;width:273pt;height:575.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OoNAIAAF0EAAAOAAAAZHJzL2Uyb0RvYy54bWysVNtu2zAMfR+wfxD0vthJc2mNOEWXLsOA&#10;7gK0+wBGlmNhkuhJauzs60vJaZpuwB6G+UEgReqQPCS9vO6NZnvpvEJb8vEo50xagZWyu5J/f9i8&#10;u+TMB7AVaLSy5Afp+fXq7Ztl1xZygg3qSjpGINYXXVvyJoS2yDIvGmnAj7CVlow1OgOBVLfLKgcd&#10;oRudTfJ8nnXoqtahkN7T7e1g5KuEX9dShK917WVguuSUW0inS+c2ntlqCcXOQdsocUwD/iELA8pS&#10;0BPULQRgj079AWWUcOixDiOBJsO6VkKmGqiacf5bNfcNtDLVQuT49kST/3+w4sv+m2OqKvl0wZkF&#10;Qz16kH1g77Fnk0hP1/qCvO5b8gs9XVObU6m+vUPxwzOL6wbsTt44h10joaL0xvFldvZ0wPERZNt9&#10;xorCwGPABNTXzkTuiA1G6NSmw6k1MRVBlxfT+WKck0mQbXGRz+aLWYoBxfPz1vnwUaJhUSi5o94n&#10;eNjf+RDTgeLZJUbzqFW1UVonxe22a+3YHmhONuk7or9y05Z1Jb+aTWYDA68gDv6EQANaYceZBh/o&#10;8m+QRgVaAK1MyS/z+MW4UEQeP9gqyQGUHmQqQdsjsZHLgdXQb/vUwnl8G0nfYnUgph0O8077SUKD&#10;7hdnHc16yf3PR3CSEvxkqVtX4+k0LkdSprPFhBR3btmeW8AKgip54GwQ1yEtVEzb4g11tVaJ75dM&#10;jinTDKc2HPctLsm5nrxe/gqrJwAAAP//AwBQSwMEFAAGAAgAAAAhAIJgR6jdAAAACgEAAA8AAABk&#10;cnMvZG93bnJldi54bWxMj0FPwzAMhe9I/IfISNxYspUyVJpOU8WORaLjwi1tTFvROFWTbeXf453g&#10;Yj3rWc/fy3eLG8UZ5zB40rBeKRBIrbcDdRo+joeHZxAhGrJm9IQafjDArri9yU1m/YXe8VzHTnAI&#10;hcxo6GOcMilD26MzYeUnJPa+/OxM5HXupJ3NhcPdKDdKPUlnBuIPvZmw7LH9rk9Ow6Epp8m81a+f&#10;VZKEJqVqj2Wl9f3dsn8BEXGJf8dwxWd0KJip8SeyQYwaHrdb7hI18LzaapOwalitU5WCLHL5v0Lx&#10;CwAA//8DAFBLAQItABQABgAIAAAAIQC2gziS/gAAAOEBAAATAAAAAAAAAAAAAAAAAAAAAABbQ29u&#10;dGVudF9UeXBlc10ueG1sUEsBAi0AFAAGAAgAAAAhADj9If/WAAAAlAEAAAsAAAAAAAAAAAAAAAAA&#10;LwEAAF9yZWxzLy5yZWxzUEsBAi0AFAAGAAgAAAAhAHN8M6g0AgAAXQQAAA4AAAAAAAAAAAAAAAAA&#10;LgIAAGRycy9lMm9Eb2MueG1sUEsBAi0AFAAGAAgAAAAhAIJgR6jdAAAACgEAAA8AAAAAAAAAAAAA&#10;AAAAjgQAAGRycy9kb3ducmV2LnhtbFBLBQYAAAAABAAEAPMAAACYBQAAAAA=&#10;" strokecolor="window">
                <v:textbox>
                  <w:txbxContent>
                    <w:p w:rsidR="001C1C75" w:rsidRPr="001C1C75" w:rsidRDefault="001C1C75" w:rsidP="001C1C75">
                      <w:pPr>
                        <w:spacing w:after="0" w:line="240" w:lineRule="auto"/>
                        <w:rPr>
                          <w:b/>
                          <w:sz w:val="28"/>
                          <w:szCs w:val="24"/>
                        </w:rPr>
                      </w:pPr>
                      <w:r w:rsidRPr="001C1C75">
                        <w:rPr>
                          <w:b/>
                          <w:sz w:val="28"/>
                          <w:szCs w:val="24"/>
                        </w:rPr>
                        <w:t>Turkey</w:t>
                      </w:r>
                    </w:p>
                    <w:p w:rsidR="001C1C75" w:rsidRPr="001C1C75" w:rsidRDefault="001C1C75" w:rsidP="001C1C75">
                      <w:pPr>
                        <w:spacing w:after="0" w:line="240" w:lineRule="auto"/>
                        <w:rPr>
                          <w:sz w:val="24"/>
                          <w:szCs w:val="24"/>
                        </w:rPr>
                      </w:pPr>
                      <w:r w:rsidRPr="001C1C75">
                        <w:rPr>
                          <w:sz w:val="24"/>
                          <w:szCs w:val="24"/>
                        </w:rPr>
                        <w:t>Turkey was also a problem between 1945 and ‘46.</w:t>
                      </w:r>
                    </w:p>
                    <w:p w:rsidR="001C1C75" w:rsidRPr="001C1C75" w:rsidRDefault="001C1C75" w:rsidP="001C1C75">
                      <w:pPr>
                        <w:spacing w:after="0" w:line="240" w:lineRule="auto"/>
                        <w:rPr>
                          <w:sz w:val="24"/>
                          <w:szCs w:val="24"/>
                        </w:rPr>
                      </w:pPr>
                      <w:r w:rsidRPr="001C1C75">
                        <w:rPr>
                          <w:sz w:val="24"/>
                          <w:szCs w:val="24"/>
                        </w:rPr>
                        <w:t>Turkey had remained neutral during the war.</w:t>
                      </w:r>
                    </w:p>
                    <w:p w:rsidR="008F39AC" w:rsidRDefault="001C1C75" w:rsidP="001C1C75">
                      <w:pPr>
                        <w:spacing w:after="0" w:line="240" w:lineRule="auto"/>
                        <w:rPr>
                          <w:sz w:val="24"/>
                          <w:szCs w:val="24"/>
                        </w:rPr>
                      </w:pPr>
                      <w:r w:rsidRPr="001C1C75">
                        <w:rPr>
                          <w:sz w:val="24"/>
                          <w:szCs w:val="24"/>
                        </w:rPr>
                        <w:t xml:space="preserve">Because of its strategic location in regard to shipping routes between the Black Sea and the Mediterranean, the Soviet Union made a proposal to the Turkish government (at Ankara)  to secure access to the straits and thus control the waterways linking it to the mineral resources of North Africa and the Middle East. When the proposal was rejected, Stalin responded by sending Soviet troops to the Turkish border. The Americans  (under Truman) saw this as a direct attempt to interfere in the Mediterranean which was regarded as part of the Western sphere of </w:t>
                      </w:r>
                      <w:proofErr w:type="spellStart"/>
                      <w:r w:rsidRPr="001C1C75">
                        <w:rPr>
                          <w:sz w:val="24"/>
                          <w:szCs w:val="24"/>
                        </w:rPr>
                        <w:t>influence.An</w:t>
                      </w:r>
                      <w:proofErr w:type="spellEnd"/>
                      <w:r w:rsidRPr="001C1C75">
                        <w:rPr>
                          <w:sz w:val="24"/>
                          <w:szCs w:val="24"/>
                        </w:rPr>
                        <w:t xml:space="preserve"> American naval task force was sent to the area, and with this show of power (and the American reminder that they were the sole global nuclear power) the Soviets backed down. Western dominance of the Mediterranean prevailed.</w:t>
                      </w:r>
                    </w:p>
                    <w:p w:rsidR="001C1C75" w:rsidRPr="00627E78" w:rsidRDefault="001C1C75" w:rsidP="001C1C75">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248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4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13BF4" id="AutoShape 59" o:spid="_x0000_s1026" type="#_x0000_t32" style="position:absolute;margin-left:-1in;margin-top:662.3pt;width:605.25pt;height:.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P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wqQk&#10;6WFGzwenQmo0X/oGDdrm4FfKnfEl0pN81S+KfrdIqrIlsuHB++2sITjxEdFdiN9YDWn2w2fFwIdA&#10;gtCtU216Dwl9QKcwlPNtKPzkEIXDx2yRZY9zjCjcZQ/zgE/ya6g21n3iqkfeKLB1hoimdaWSEoav&#10;TBISkeOLdZ4Yya8BPq9UW9F1QQOdREOBl/PZPARY1QnmL72bNc2+7Aw6Eq+i8I0s7tyMOkgWwFpO&#10;2Ga0HRHdxYbknfR4UBrQGa2LTH4s4+VmsVmkk3SWbSZpXFWT522ZTrJt8jivHqqyrJKfnlqS5q1g&#10;jEvP7irZJP0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5pbjy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237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5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741" id="AutoShape 58" o:spid="_x0000_s1026" type="#_x0000_t32" style="position:absolute;margin-left:-76.5pt;margin-top:639.8pt;width:609.75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5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CUaS&#10;dLCj56NToTSaLf2Aem0ziCvk3vgW6Vm+6hdFv1skVdEQWfMQ/XbRkJz4jOghxV+shjKH/rNiEEOg&#10;QJjWuTKdh4Q5oHNYyuW+FH52iMLHxSKdLiczjCj45tNZwCfZLVUb6z5x1SFv5Ng6Q0TduEJJCctX&#10;JgmFyOnFOk+MZLcEX1eqnWjboIFWoj7HqxlU8h6rWsG8M1xMfShag07Eqyj8BhYPYUYdJQtgDSds&#10;O9iOiPZqQ/FWejxoDegM1lUmP1bxarvcLtNROplvR2lclqPnXZGO5rtkMSunZVGUyU9PLUmzRjDG&#10;pWd3k2yS/p0khsdzFdtdtPcxRI/oYV5A9vYfSIfd+nVehXFQ7LI3t52DSkPw8KL8M3h/B/v9u9/8&#10;Ag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cKiC5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7227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0BC02" id="AutoShape 57" o:spid="_x0000_s1026" type="#_x0000_t32" style="position:absolute;margin-left:-81pt;margin-top:618.05pt;width:614.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H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CS&#10;pIcdPR2cCqVRNvcDGrTNIa6UO+NbpCf5qp8V/W6RVGVLZMND9NtZQ3LiM6J3Kf5iNZTZD18UgxgC&#10;BcK0TrXpPSTMAZ3CUs63pfCTQxQ+zhdxvJxnGNHRF5F8TNTGus9c9cgbBbbOENG0rlRSwuqVSUIZ&#10;cny2ztMi+Zjgq0q1FV0XFNBJNBR4mc2ykGBVJ5h3+jBrmn3ZGXQkXkPhF3oEz32YUQfJAljLCdtc&#10;bUdEd7GheCc9HjQGdK7WRSQ/lvFys9gs0kk6e9hM0riqJk/bMp08bJN5Vn2qyrJKfnpqSZq3gjEu&#10;PbtRsEn6d4K4Pp2L1G6SvY0heo8e5gVkx/9AOmzWL/Mii71i550ZNw4aDcHX9+Qfwf0d7PtXv/4F&#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jhbH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07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843C9" id="AutoShape 55" o:spid="_x0000_s1026" type="#_x0000_t32" style="position:absolute;margin-left:-81pt;margin-top:571.55pt;width:614.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p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ARvUKDBuALsKrW1IUV6VK/mWdPvDilddUS1PFq/nQw4Z8EjeecSLs5AmN3wRTOwIRAg&#10;VuvY2D5AQh3QMTbldGsKP3pE4fFhnqaLByBHr7qEFFdHY53/zHWPglBi5y0RbecrrRS0XtsshiGH&#10;Z+cDLVJcHUJUpTdCyjgBUqGhxIvpZBodnJaCBWUwc7bdVdKiAwkzFL+YI2juzazeKxbBOk7Y+iJ7&#10;IuRZhuBSBTxIDOhcpPOQ/Fiki/V8Pc9H+WS2HuVpXY+eNlU+mm2yh2n9qa6qOvsZqGV50QnGuArs&#10;rgOb5X83EJfVOY/abWRvZUjeo8d6AdnrP5KOnQ3NPI/FTrPT1l47DjMajS/7FJbg/g7y/davfgEA&#10;AP//AwBQSwMEFAAGAAgAAAAhAOKNpXfgAAAADwEAAA8AAABkcnMvZG93bnJldi54bWxMj8FOwzAQ&#10;RO9I/IO1SL2g1nZoIwhxqqoSB460lbi68ZIE4nUUO03o1+MeqnLcmdHsm3w92ZadsPeNIwVyIYAh&#10;lc40VCk47N/mz8B80GR06wgV/KKHdXF/l+vMuJE+8LQLFYsl5DOtoA6hyzj3ZY1W+4XrkKL35Xqr&#10;Qzz7iptej7HctjwRIuVWNxQ/1LrDbY3lz26wCtAPKyk2L7Y6vJ/Hx8/k/D12e6VmD9PmFVjAKdzC&#10;cMGP6FBEpqMbyHjWKpjLNIljQnTk8kkCu2REmq6AHa8aL3L+f0fxBwAA//8DAFBLAQItABQABgAI&#10;AAAAIQC2gziS/gAAAOEBAAATAAAAAAAAAAAAAAAAAAAAAABbQ29udGVudF9UeXBlc10ueG1sUEsB&#10;Ai0AFAAGAAgAAAAhADj9If/WAAAAlAEAAAsAAAAAAAAAAAAAAAAALwEAAF9yZWxzLy5yZWxzUEsB&#10;Ai0AFAAGAAgAAAAhAI6En6kfAgAAPQQAAA4AAAAAAAAAAAAAAAAALgIAAGRycy9lMm9Eb2MueG1s&#10;UEsBAi0AFAAGAAgAAAAhAOKNpXfgAAAADwEAAA8AAAAAAAAAAAAAAAAAeQQAAGRycy9kb3ducmV2&#10;LnhtbFBLBQYAAAAABAAEAPMAAACGBQAAAAA=&#10;"/>
            </w:pict>
          </mc:Fallback>
        </mc:AlternateContent>
      </w:r>
      <w:r w:rsidRPr="00051DBF">
        <w:rPr>
          <w:noProof/>
          <w:u w:val="single"/>
        </w:rPr>
        <mc:AlternateContent>
          <mc:Choice Requires="wps">
            <w:drawing>
              <wp:anchor distT="0" distB="0" distL="114300" distR="114300" simplePos="0" relativeHeight="2517217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4F4B7" id="AutoShape 56" o:spid="_x0000_s1026" type="#_x0000_t32" style="position:absolute;margin-left:-81pt;margin-top:597.05pt;width:614.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m6IAIAAD0EAAAOAAAAZHJzL2Uyb0RvYy54bWysU82O2yAQvlfqOyDuie3UySZWnNXKTnrZ&#10;diPt9gEIYBsVAwISJ6r67h3Ij7LtparqAx6YmW/+vlk+HnuJDtw6oVWJs3GKEVdUM6HaEn9724zm&#10;GDlPFCNSK17iE3f4cfXxw3IwBZ/oTkvGLQIQ5YrBlLjz3hRJ4mjHe+LG2nAFykbbnni42jZhlgyA&#10;3stkkqazZNCWGaspdw5e67MSryJ+03DqX5rGcY9kiSE3H08bz104k9WSFK0lphP0kgb5hyx6IhQE&#10;vUHVxBO0t+IPqF5Qq51u/JjqPtFNIyiPNUA1WfpbNa8dMTzWAs1x5tYm9/9g6dfD1iLBSjydYaRI&#10;DzN62nsdQyN4gwYNxhVgV6mtDSXSo3o1z5p+d0jpqiOq5dH67WTAOQseyTuXcHEGwuyGL5qBDYEA&#10;sVvHxvYBEvqAjnEop9tQ+NEjCo8P8zRdPEwxolddQoqro7HOf+a6R0EosfOWiLbzlVYKRq9tFsOQ&#10;w7PzIS1SXB1CVKU3QsrIAKnQUOLFdDKNDk5LwYIymDnb7ipp0YEEDsUv1giaezOr94pFsI4Ttr7I&#10;ngh5liG4VAEPCoN0LtKZJD8W6WI9X8/zUT6ZrUd5Wtejp02Vj2ab7GFaf6qrqs5+htSyvOgEY1yF&#10;7K6EzfK/I8Rldc5Uu1H21obkPXrsFyR7/cek42TDMM+02Gl22trrxIGj0fiyT2EJ7u8g32/96hcA&#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1Em6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7278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5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1EA36" id="AutoShape 67" o:spid="_x0000_s1026" type="#_x0000_t32" style="position:absolute;margin-left:-76.5pt;margin-top:199.55pt;width:82.5pt;height: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fe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nmOk&#10;SAc7etx7HUujyTQMqDeugLhKbWxokR7Vi3nS9JtDSlctUTseo19PBpKzkJG8SQkXZ6DMtv+sGcQQ&#10;KBCndWxshxopzKeQGMBhIugY13O6rYcfPaLwMUvz6XQMW6RXX0KKABESjXX+I9cdCkaJnbdE7Fpf&#10;aaVABNqe4cnhyflA8FdCSFZ6LaSMWpAK9SWej0fjyMdpKVhwhjBnd9tKWnQgQU3xF7sFz32Y1XvF&#10;IljLCVtdbE+EPNtQXKqAB40BnYt1lsv3eTpfzVazfJCPJqtBntb14HFd5YPJOpuO6w91VdXZj0At&#10;y4tWMMZVYHeVbpb/nTQuj+gsupt4b2NI3qLHeQHZ638kHXcc1noWyFaz08Zedw9qjcGXlxWew/0d&#10;7Pv3v/wJ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aGCX3i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268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6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3A19A" id="AutoShape 62" o:spid="_x0000_s1026" type="#_x0000_t32" style="position:absolute;margin-left:-1in;margin-top:65.3pt;width:74.25pt;height:.7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v9JQIAAEk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NIfx&#10;SNzBjh6OToXUaJ75AfXaFuBXyZ3xLZKzfNaPinyzSKqqxfLAgvfLRUNw6iPimxCvWA1p9v1nRcEH&#10;Q4IwrXNjOtQIrj/5QA8OE0HnsJ7LdT3s7BCBj8s8W97NIkTAtJxls5AJFx7Eh2pj3UemOuSFMrLO&#10;YH5oXaWkBBooMyTAp0frfIm/AnywVFsuRGCDkKgfE3iLVYJTbwyKOewrYdAJez6FZ6zixs2oo6QB&#10;rGWYbkbZYS4GGZIL6fGgNShnlAbCfF8my81is8gneTbfTPKkricP2yqfzLfp3az+UFdVnf7ww0rz&#10;ouWUMumreyVvmv8dOcZrNNDuSt/rGOJb9DAvKPb1HYoOW/aLHSiyV/SyM6/bB74G5/Fu+QvxVgf5&#10;7R9g/RM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Zd6v9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7258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006D9" id="AutoShape 60" o:spid="_x0000_s1026" type="#_x0000_t32" style="position:absolute;margin-left:-1in;margin-top:12.05pt;width:74.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GCJg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LZHUaK&#10;9NCjx1evY2g0iwUajCvArlJbG1KkB/VsnjT95pDSVUdUy6P1y9GAcxZKmrxxCRdnIMxu+KQZ2BAI&#10;EKt1aGyPGinMx+AYwKEi6BDbc7y2hx88ovC4yCeL+ylG9KJKSBEQgp+xzn/gukdBKLHzloi285VW&#10;CmZA2xM62T85H/j9cgjOSm+ElHEUpEIDRJpOppGO01KwoAxmzra7Slq0J2GY4heTBc2tmdWvikWw&#10;jhO2PsueCHmSIbhUAQ/yAjpn6TQt3xfpYj1fz/NRPpmtR3la16PHTZWPZpvsflrf1VVVZz8CtSwv&#10;OsEYV4HdZXKz/O8m47xDp5m7zu61DMlb9FgvIHv5R9KxxaGrYdVcsdPsuLWX1sOwRuPzYoVtuL2D&#10;fLv+q58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NwggYI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C1C75" w:rsidRDefault="001C1C75" w:rsidP="00D62639">
      <w:pPr>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39136" behindDoc="0" locked="0" layoutInCell="1" allowOverlap="1" wp14:anchorId="25A47327" wp14:editId="30E277E2">
                <wp:simplePos x="0" y="0"/>
                <wp:positionH relativeFrom="margin">
                  <wp:posOffset>3028950</wp:posOffset>
                </wp:positionH>
                <wp:positionV relativeFrom="paragraph">
                  <wp:posOffset>-7847965</wp:posOffset>
                </wp:positionV>
                <wp:extent cx="3467100" cy="7410450"/>
                <wp:effectExtent l="0" t="0" r="19050" b="19050"/>
                <wp:wrapSquare wrapText="bothSides"/>
                <wp:docPr id="2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0450"/>
                        </a:xfrm>
                        <a:prstGeom prst="rect">
                          <a:avLst/>
                        </a:prstGeom>
                        <a:solidFill>
                          <a:srgbClr val="FFFFFF"/>
                        </a:solidFill>
                        <a:ln w="9525">
                          <a:solidFill>
                            <a:sysClr val="window" lastClr="FFFFFF"/>
                          </a:solidFill>
                          <a:miter lim="800000"/>
                          <a:headEnd/>
                          <a:tailEnd/>
                        </a:ln>
                      </wps:spPr>
                      <wps:txbx>
                        <w:txbxContent>
                          <w:p w:rsidR="001C1C75" w:rsidRPr="001C1C75" w:rsidRDefault="001C1C75" w:rsidP="001C1C75">
                            <w:pPr>
                              <w:spacing w:after="0" w:line="240" w:lineRule="auto"/>
                              <w:rPr>
                                <w:b/>
                                <w:sz w:val="28"/>
                                <w:szCs w:val="24"/>
                              </w:rPr>
                            </w:pPr>
                            <w:r w:rsidRPr="001C1C75">
                              <w:rPr>
                                <w:b/>
                                <w:sz w:val="28"/>
                                <w:szCs w:val="24"/>
                              </w:rPr>
                              <w:t>Greece</w:t>
                            </w:r>
                          </w:p>
                          <w:p w:rsidR="001C1C75" w:rsidRPr="001C1C75" w:rsidRDefault="001C1C75" w:rsidP="001C1C75">
                            <w:pPr>
                              <w:spacing w:after="0" w:line="240" w:lineRule="auto"/>
                              <w:rPr>
                                <w:sz w:val="24"/>
                                <w:szCs w:val="24"/>
                              </w:rPr>
                            </w:pPr>
                            <w:r w:rsidRPr="001C1C75">
                              <w:rPr>
                                <w:sz w:val="24"/>
                                <w:szCs w:val="24"/>
                              </w:rPr>
                              <w:t>When German troops were evacuated from Greece in November 1944, Communists hoped to take over.</w:t>
                            </w:r>
                          </w:p>
                          <w:p w:rsidR="001C1C75" w:rsidRPr="001C1C75" w:rsidRDefault="001C1C75" w:rsidP="001C1C75">
                            <w:pPr>
                              <w:spacing w:after="0" w:line="240" w:lineRule="auto"/>
                              <w:rPr>
                                <w:sz w:val="24"/>
                                <w:szCs w:val="24"/>
                              </w:rPr>
                            </w:pPr>
                            <w:r w:rsidRPr="001C1C75">
                              <w:rPr>
                                <w:sz w:val="24"/>
                                <w:szCs w:val="24"/>
                              </w:rPr>
                              <w:t>Greece, however, had been considered part of the Western sphere of influence and the British were expected to fulfill the role of protector. They also needed a strong presence in the Eastern Med.  In order to control their shipping routes (like the Suez Canal). The British had confirmed this arrangement in 1944, when Stalin wanted a free hand in Romania.</w:t>
                            </w:r>
                          </w:p>
                          <w:p w:rsidR="008F39AC" w:rsidRDefault="001C1C75" w:rsidP="001C1C75">
                            <w:pPr>
                              <w:spacing w:after="0" w:line="240" w:lineRule="auto"/>
                              <w:rPr>
                                <w:sz w:val="24"/>
                                <w:szCs w:val="24"/>
                              </w:rPr>
                            </w:pPr>
                            <w:r w:rsidRPr="001C1C75">
                              <w:rPr>
                                <w:sz w:val="24"/>
                                <w:szCs w:val="24"/>
                              </w:rPr>
                              <w:t>The British backed the Greek Royalist government, which was threatened by Communist insurgents in the North of Greece. By 1946-1947, the British economy was no longer able to support a presence in Greece. The Greek government was threatened by the possibility of a communist takeover and appealed to the USA for help. USA continued their policy of international isolationism and the UN could not intervene because of the USSR’s veto on th</w:t>
                            </w:r>
                            <w:r>
                              <w:rPr>
                                <w:sz w:val="24"/>
                                <w:szCs w:val="24"/>
                              </w:rPr>
                              <w:t xml:space="preserve">e security council. </w:t>
                            </w:r>
                            <w:r w:rsidRPr="001C1C75">
                              <w:rPr>
                                <w:sz w:val="24"/>
                                <w:szCs w:val="24"/>
                              </w:rPr>
                              <w:t>In 1947, Churchill informed Truman the Britain would be forced to terminate all financial assistance with Greece and withdraw 40,000 troops by March of 1947.</w:t>
                            </w:r>
                          </w:p>
                          <w:p w:rsidR="001C1C75" w:rsidRPr="001C1C75" w:rsidRDefault="001C1C75" w:rsidP="001C1C75">
                            <w:pPr>
                              <w:spacing w:after="0" w:line="240" w:lineRule="auto"/>
                              <w:rPr>
                                <w:b/>
                                <w:sz w:val="28"/>
                                <w:szCs w:val="24"/>
                              </w:rPr>
                            </w:pPr>
                            <w:r w:rsidRPr="001C1C75">
                              <w:rPr>
                                <w:b/>
                                <w:sz w:val="28"/>
                                <w:szCs w:val="24"/>
                              </w:rPr>
                              <w:t>The Truman Doctrine</w:t>
                            </w:r>
                          </w:p>
                          <w:p w:rsidR="001C1C75" w:rsidRPr="00627E78" w:rsidRDefault="001C1C75" w:rsidP="001C1C75">
                            <w:pPr>
                              <w:spacing w:after="0" w:line="240" w:lineRule="auto"/>
                              <w:rPr>
                                <w:sz w:val="24"/>
                                <w:szCs w:val="24"/>
                              </w:rPr>
                            </w:pPr>
                            <w:r w:rsidRPr="001C1C75">
                              <w:rPr>
                                <w:sz w:val="24"/>
                                <w:szCs w:val="24"/>
                              </w:rPr>
                              <w:t>Truman feared that the Soviet Union would step in if</w:t>
                            </w:r>
                            <w:r>
                              <w:rPr>
                                <w:sz w:val="24"/>
                                <w:szCs w:val="24"/>
                              </w:rPr>
                              <w:t xml:space="preserve"> the US failed to act. </w:t>
                            </w:r>
                            <w:r w:rsidRPr="001C1C75">
                              <w:rPr>
                                <w:sz w:val="24"/>
                                <w:szCs w:val="24"/>
                              </w:rPr>
                              <w:t>Following WWII the US was determined to retreat into isolatio</w:t>
                            </w:r>
                            <w:r>
                              <w:rPr>
                                <w:sz w:val="24"/>
                                <w:szCs w:val="24"/>
                              </w:rPr>
                              <w:t xml:space="preserve">n and focus on domestic issues. </w:t>
                            </w:r>
                            <w:r w:rsidRPr="001C1C75">
                              <w:rPr>
                                <w:sz w:val="24"/>
                                <w:szCs w:val="24"/>
                              </w:rPr>
                              <w:t>On March 5th, 1946, (in Fulton, Missouri) Churchill warned the West of encroaching Communism and the loss of freedoms that would result in t</w:t>
                            </w:r>
                            <w:r>
                              <w:rPr>
                                <w:sz w:val="24"/>
                                <w:szCs w:val="24"/>
                              </w:rPr>
                              <w:t xml:space="preserve">he famous Iron Curtain Speech. </w:t>
                            </w:r>
                            <w:r w:rsidRPr="001C1C75">
                              <w:rPr>
                                <w:sz w:val="24"/>
                                <w:szCs w:val="24"/>
                              </w:rPr>
                              <w:t>“From Stettin in the Baltic to Trieste on the Adriatic, an Iron Curtain has descended across the conti</w:t>
                            </w:r>
                            <w:r>
                              <w:rPr>
                                <w:sz w:val="24"/>
                                <w:szCs w:val="24"/>
                              </w:rPr>
                              <w:t xml:space="preserve">nent,” Churchill warned the US. </w:t>
                            </w:r>
                            <w:r w:rsidRPr="001C1C75">
                              <w:rPr>
                                <w:sz w:val="24"/>
                                <w:szCs w:val="24"/>
                              </w:rPr>
                              <w:t>Throughout the cold war the division between East and West Europe would be known as the Iro</w:t>
                            </w:r>
                            <w:r>
                              <w:rPr>
                                <w:sz w:val="24"/>
                                <w:szCs w:val="24"/>
                              </w:rPr>
                              <w:t xml:space="preserve">n Curtain. </w:t>
                            </w:r>
                            <w:r w:rsidRPr="001C1C75">
                              <w:rPr>
                                <w:sz w:val="24"/>
                                <w:szCs w:val="24"/>
                              </w:rPr>
                              <w:t>There was a Stalinist Soviet party on</w:t>
                            </w:r>
                            <w:r>
                              <w:rPr>
                                <w:sz w:val="24"/>
                                <w:szCs w:val="24"/>
                              </w:rPr>
                              <w:t xml:space="preserve"> the other side of the curtain. </w:t>
                            </w:r>
                            <w:r w:rsidRPr="001C1C75">
                              <w:rPr>
                                <w:sz w:val="24"/>
                                <w:szCs w:val="24"/>
                              </w:rPr>
                              <w:t>On March 12th, 1947, Truman declared both economic and military support in Greece and 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3" type="#_x0000_t202" style="position:absolute;margin-left:238.5pt;margin-top:-617.95pt;width:273pt;height:583.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b6NQIAAF8EAAAOAAAAZHJzL2Uyb0RvYy54bWysVNtu2zAMfR+wfxD0vvgyp2mNOEWXLsOA&#10;7gK0+wBZkmNhsuhJSuzs60vJSZZ1wB6G+UEQReqIPIf08nbsNNlL6xSYimazlBJpOAhlthX99rR5&#10;c02J88wIpsHIih6ko7er16+WQ1/KHFrQQlqCIMaVQ1/R1vu+TBLHW9kxN4NeGnQ2YDvm0bTbRFg2&#10;IHqnkzxNr5IBrOgtcOkcnt5PTrqK+E0juf/SNE56oiuKufm42rjWYU1WS1ZuLetbxY9psH/IomPK&#10;4KNnqHvmGdlZ9QdUp7gFB42fcegSaBrFZawBq8nSF9U8tqyXsRYkx/Vnmtz/g+Wf918tUaKi+SIv&#10;KDGsQ5We5OjJOxhJHggaeldi3GOPkX7EYxQ6Fuv6B+DfHTGwbpnZyjtrYWglE5hgFm4mF1cnHBdA&#10;6uETCHyG7TxEoLGxXWAP+SCIjkIdzuKEVDgevi2uFlmKLo6+RZGlxTzKl7DydL23zn+Q0JGwqahF&#10;9SM82z84H9Jh5SkkvOZAK7FRWkfDbuu1tmTPsFM28YsVvAjThgwVvZnn84mB3yAO7oyALSpgoEQz&#10;5/Hwb5Cd8jgCWnUVvU7DNzVl4PG9EbFBPVN62mMJ2hyJDVxOrPqxHqOIi5NeNYgDMm1h6nicUNy0&#10;YH9SMmC3V9T92DErMcGPBtW6yYoijEc0ivkiR8NeeupLDzMcoSrqKZm2ax9HKvBo4A5VbVTkO8g/&#10;ZXJMGbs4ynCcuDAml3aM+vVfWD0DAAD//wMAUEsDBBQABgAIAAAAIQDC0gp54QAAAA4BAAAPAAAA&#10;ZHJzL2Rvd25yZXYueG1sTI/NTsMwEITvSLyDtUjcWqcJ/QtxqiqixyARuHDbxEsSEa+j2G3D2+Oe&#10;4Lizo5lvssNsBnGhyfWWFayWEQjixuqeWwUf76fFDoTzyBoHy6Tghxwc8vu7DFNtr/xGl8q3IoSw&#10;S1FB5/2YSumajgy6pR2Jw+/LTgZ9OKdW6gmvIdwMMo6ijTTYc2jocKSio+a7OhsFp7oYR3ytXj7L&#10;JHH1mssjFaVSjw/z8RmEp9n/meGGH9AhD0y1PbN2YlDwtN2GLV7BYhUn6z2ImyeKkyDWQdzs9iDz&#10;TP6fkf8CAAD//wMAUEsBAi0AFAAGAAgAAAAhALaDOJL+AAAA4QEAABMAAAAAAAAAAAAAAAAAAAAA&#10;AFtDb250ZW50X1R5cGVzXS54bWxQSwECLQAUAAYACAAAACEAOP0h/9YAAACUAQAACwAAAAAAAAAA&#10;AAAAAAAvAQAAX3JlbHMvLnJlbHNQSwECLQAUAAYACAAAACEAjeEW+jUCAABfBAAADgAAAAAAAAAA&#10;AAAAAAAuAgAAZHJzL2Uyb0RvYy54bWxQSwECLQAUAAYACAAAACEAwtIKeeEAAAAOAQAADwAAAAAA&#10;AAAAAAAAAACPBAAAZHJzL2Rvd25yZXYueG1sUEsFBgAAAAAEAAQA8wAAAJ0FAAAAAA==&#10;" strokecolor="window">
                <v:textbox>
                  <w:txbxContent>
                    <w:p w:rsidR="001C1C75" w:rsidRPr="001C1C75" w:rsidRDefault="001C1C75" w:rsidP="001C1C75">
                      <w:pPr>
                        <w:spacing w:after="0" w:line="240" w:lineRule="auto"/>
                        <w:rPr>
                          <w:b/>
                          <w:sz w:val="28"/>
                          <w:szCs w:val="24"/>
                        </w:rPr>
                      </w:pPr>
                      <w:r w:rsidRPr="001C1C75">
                        <w:rPr>
                          <w:b/>
                          <w:sz w:val="28"/>
                          <w:szCs w:val="24"/>
                        </w:rPr>
                        <w:t>Greece</w:t>
                      </w:r>
                    </w:p>
                    <w:p w:rsidR="001C1C75" w:rsidRPr="001C1C75" w:rsidRDefault="001C1C75" w:rsidP="001C1C75">
                      <w:pPr>
                        <w:spacing w:after="0" w:line="240" w:lineRule="auto"/>
                        <w:rPr>
                          <w:sz w:val="24"/>
                          <w:szCs w:val="24"/>
                        </w:rPr>
                      </w:pPr>
                      <w:r w:rsidRPr="001C1C75">
                        <w:rPr>
                          <w:sz w:val="24"/>
                          <w:szCs w:val="24"/>
                        </w:rPr>
                        <w:t>When German troops were evacuated from Greece in November 1944, Communists hoped to take over.</w:t>
                      </w:r>
                    </w:p>
                    <w:p w:rsidR="001C1C75" w:rsidRPr="001C1C75" w:rsidRDefault="001C1C75" w:rsidP="001C1C75">
                      <w:pPr>
                        <w:spacing w:after="0" w:line="240" w:lineRule="auto"/>
                        <w:rPr>
                          <w:sz w:val="24"/>
                          <w:szCs w:val="24"/>
                        </w:rPr>
                      </w:pPr>
                      <w:r w:rsidRPr="001C1C75">
                        <w:rPr>
                          <w:sz w:val="24"/>
                          <w:szCs w:val="24"/>
                        </w:rPr>
                        <w:t>Greece, however, had been considered part of the Western sphere of influence and the British were expected to fulfill the role of protector. They also needed a strong presence in the Eastern Med.  In order to control their shipping routes (like the Suez Canal). The British had confirmed this arrangement in 1944, when Stalin wanted a free hand in Romania.</w:t>
                      </w:r>
                    </w:p>
                    <w:p w:rsidR="008F39AC" w:rsidRDefault="001C1C75" w:rsidP="001C1C75">
                      <w:pPr>
                        <w:spacing w:after="0" w:line="240" w:lineRule="auto"/>
                        <w:rPr>
                          <w:sz w:val="24"/>
                          <w:szCs w:val="24"/>
                        </w:rPr>
                      </w:pPr>
                      <w:r w:rsidRPr="001C1C75">
                        <w:rPr>
                          <w:sz w:val="24"/>
                          <w:szCs w:val="24"/>
                        </w:rPr>
                        <w:t>The British backed the Greek Royalist government, which was threatened by Communist insurgents in the North of Greece. By 1946-1947, the British economy was no longer able to support a presence in Greece. The Greek government was threatened by the possibility of a communist takeover and appealed to the USA for help. USA continued their policy of international isolationism and the UN could not intervene because of the USSR’s veto on th</w:t>
                      </w:r>
                      <w:r>
                        <w:rPr>
                          <w:sz w:val="24"/>
                          <w:szCs w:val="24"/>
                        </w:rPr>
                        <w:t xml:space="preserve">e security council. </w:t>
                      </w:r>
                      <w:r w:rsidRPr="001C1C75">
                        <w:rPr>
                          <w:sz w:val="24"/>
                          <w:szCs w:val="24"/>
                        </w:rPr>
                        <w:t>In 1947, Churchill informed Truman</w:t>
                      </w:r>
                      <w:r w:rsidRPr="001C1C75">
                        <w:rPr>
                          <w:sz w:val="24"/>
                          <w:szCs w:val="24"/>
                        </w:rPr>
                        <w:t xml:space="preserve"> the Britain would be forced to terminate all financial assistance with Greece and withdraw 40,000 troops by March of 1947.</w:t>
                      </w:r>
                    </w:p>
                    <w:p w:rsidR="001C1C75" w:rsidRPr="001C1C75" w:rsidRDefault="001C1C75" w:rsidP="001C1C75">
                      <w:pPr>
                        <w:spacing w:after="0" w:line="240" w:lineRule="auto"/>
                        <w:rPr>
                          <w:b/>
                          <w:sz w:val="28"/>
                          <w:szCs w:val="24"/>
                        </w:rPr>
                      </w:pPr>
                      <w:r w:rsidRPr="001C1C75">
                        <w:rPr>
                          <w:b/>
                          <w:sz w:val="28"/>
                          <w:szCs w:val="24"/>
                        </w:rPr>
                        <w:t>The Truman Doctrine</w:t>
                      </w:r>
                    </w:p>
                    <w:p w:rsidR="001C1C75" w:rsidRPr="00627E78" w:rsidRDefault="001C1C75" w:rsidP="001C1C75">
                      <w:pPr>
                        <w:spacing w:after="0" w:line="240" w:lineRule="auto"/>
                        <w:rPr>
                          <w:sz w:val="24"/>
                          <w:szCs w:val="24"/>
                        </w:rPr>
                      </w:pPr>
                      <w:r w:rsidRPr="001C1C75">
                        <w:rPr>
                          <w:sz w:val="24"/>
                          <w:szCs w:val="24"/>
                        </w:rPr>
                        <w:t>Truman feared that the Soviet Union would step in if</w:t>
                      </w:r>
                      <w:r>
                        <w:rPr>
                          <w:sz w:val="24"/>
                          <w:szCs w:val="24"/>
                        </w:rPr>
                        <w:t xml:space="preserve"> the US failed to act. </w:t>
                      </w:r>
                      <w:r w:rsidRPr="001C1C75">
                        <w:rPr>
                          <w:sz w:val="24"/>
                          <w:szCs w:val="24"/>
                        </w:rPr>
                        <w:t>Following WWII the US was determined to retreat into isolatio</w:t>
                      </w:r>
                      <w:r>
                        <w:rPr>
                          <w:sz w:val="24"/>
                          <w:szCs w:val="24"/>
                        </w:rPr>
                        <w:t xml:space="preserve">n and focus on domestic issues. </w:t>
                      </w:r>
                      <w:r w:rsidRPr="001C1C75">
                        <w:rPr>
                          <w:sz w:val="24"/>
                          <w:szCs w:val="24"/>
                        </w:rPr>
                        <w:t>On March 5th, 1946, (in Fulton, Missouri) Churchill warned the West of encroaching Communism and the loss of freedoms that would result in t</w:t>
                      </w:r>
                      <w:r>
                        <w:rPr>
                          <w:sz w:val="24"/>
                          <w:szCs w:val="24"/>
                        </w:rPr>
                        <w:t xml:space="preserve">he famous Iron Curtain Speech. </w:t>
                      </w:r>
                      <w:r w:rsidRPr="001C1C75">
                        <w:rPr>
                          <w:sz w:val="24"/>
                          <w:szCs w:val="24"/>
                        </w:rPr>
                        <w:t>“From Stettin in the Baltic to Trieste on the Adriatic, an Iron Curtain has descended across the conti</w:t>
                      </w:r>
                      <w:r>
                        <w:rPr>
                          <w:sz w:val="24"/>
                          <w:szCs w:val="24"/>
                        </w:rPr>
                        <w:t xml:space="preserve">nent,” Churchill warned the US. </w:t>
                      </w:r>
                      <w:r w:rsidRPr="001C1C75">
                        <w:rPr>
                          <w:sz w:val="24"/>
                          <w:szCs w:val="24"/>
                        </w:rPr>
                        <w:t>Throughout the cold war the division between East and West Europe would be known as the Iro</w:t>
                      </w:r>
                      <w:r>
                        <w:rPr>
                          <w:sz w:val="24"/>
                          <w:szCs w:val="24"/>
                        </w:rPr>
                        <w:t xml:space="preserve">n Curtain. </w:t>
                      </w:r>
                      <w:r w:rsidRPr="001C1C75">
                        <w:rPr>
                          <w:sz w:val="24"/>
                          <w:szCs w:val="24"/>
                        </w:rPr>
                        <w:t>There was a Stalinist Soviet party on</w:t>
                      </w:r>
                      <w:r>
                        <w:rPr>
                          <w:sz w:val="24"/>
                          <w:szCs w:val="24"/>
                        </w:rPr>
                        <w:t xml:space="preserve"> the other side of the curtain. </w:t>
                      </w:r>
                      <w:r w:rsidRPr="001C1C75">
                        <w:rPr>
                          <w:sz w:val="24"/>
                          <w:szCs w:val="24"/>
                        </w:rPr>
                        <w:t>On March 12th, 1947, Truman declared both economic and military support in Greece and Turkey.</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350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D8484" id="AutoShape 59" o:spid="_x0000_s1026" type="#_x0000_t32" style="position:absolute;margin-left:-1in;margin-top:662.3pt;width:605.2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ZxIwIAAEEEAAAOAAAAZHJzL2Uyb0RvYy54bWysU8GO2jAQvVfqP1i+s0nYECAirFYJ9LJt&#10;kXb7AcZ2EquJbdmGgKr+e8cmoKW9VFU5mHFm5s2bmefV06nv0JEbK5QscPIQY8QlVUzIpsDf3raT&#10;BUbWEclIpyQv8Jlb/LT++GE16JxPVas6xg0CEGnzQRe4dU7nUWRpy3tiH5TmEpy1Mj1xcDVNxAwZ&#10;AL3vomkcZ9GgDNNGUW4tfK0uTrwO+HXNqfta15Y71BUYuLlwmnDu/RmtVyRvDNGtoCMN8g8seiIk&#10;FL1BVcQRdDDiD6heUKOsqt0DVX2k6lpQHnqAbpL4t25eW6J56AWGY/VtTPb/wdIvx51BghV4Op/O&#10;MJKkhy09H5wKxdFs6Uc0aJtDZCl3xjdJT/JVvyj63SKpypbIhofot7OG5MRnRHcp/mI1FNoPnxWD&#10;GAIFwrxOtek9JEwCncJazre18JNDFD7Os0WWzYEcBV/2OAv4JL+mamPdJ6565I0CW2eIaFpXKilh&#10;/cokoRA5vljniZH8muDrSrUVXRdU0Ek0FHg5gzF4j1WdYN4ZLqbZl51BR+J1FH4ji7swow6SBbCW&#10;E7YZbUdEd7GheCc9HrQGdEbrIpQfy3i5WWwW6SSdZptJGlfV5HlbppNsm8xn1WNVllXy01NL0rwV&#10;jHHp2V1Fm6R/J4rx+VzkdpPtbQzRPXqYF5C9/gfSYbd+nRdh7BU778x156DTEDy+Kf8Q3t/Bfv/y&#10;17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C+qhnEjAgAAQQ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40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2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CCEFF" id="AutoShape 58" o:spid="_x0000_s1026" type="#_x0000_t32" style="position:absolute;margin-left:-76.5pt;margin-top:639.8pt;width:609.7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b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skc&#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niWZ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329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2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B7B5A" id="AutoShape 57" o:spid="_x0000_s1026" type="#_x0000_t32" style="position:absolute;margin-left:-81pt;margin-top:618.05pt;width:614.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E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qc5&#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P9/eE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309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E74AB" id="AutoShape 55" o:spid="_x0000_s1026" type="#_x0000_t32" style="position:absolute;margin-left:-81pt;margin-top:571.55pt;width:614.2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5wGIg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kth&#10;V5IMsKWnvVOhOMpzP6JR2wIiK7k1vkl6lK/6WdHvFklVdUS2PES/nTQkJz4jepfiL1ZDod34RTGI&#10;IVAgzOvYmMFDwiTQMazldFsLPzpE4eNsHseLWY4RvfoiUlwTtbHuM1cD8kaJrTNEtJ2rlJSwfGWS&#10;UIYcnq3ztEhxTfBVpdqIvg8a6CUaS7zI0zwkWNUL5p0+zJp2V/UGHYhXUfiFHsFzH2bUXrIA1nHC&#10;1hfbEdGfbSjeS48HjQGdi3WWyY9FvFjP1/NskqUP60kW1/XkaVNlk4dNMsvrT3VV1clPTy3Jik4w&#10;xqVnd5Vskv2dJC6P5yy2m2hvY4jeo4d5AdnrfyAdNuuXeZbFTrHT1lw3DioNwZcX5Z/B/R3s+3e/&#10;+gU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LpfnAY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19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2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2F19" id="AutoShape 56" o:spid="_x0000_s1026" type="#_x0000_t32" style="position:absolute;margin-left:-81pt;margin-top:597.05pt;width:614.2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s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k+X&#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Mdlmy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381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63D9D" id="AutoShape 67" o:spid="_x0000_s1026" type="#_x0000_t32" style="position:absolute;margin-left:-76.5pt;margin-top:199.55pt;width:82.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MyKQ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FaRJP5&#10;AzRI4g6m9HRwKiRHs7lvUa9tDp6l3BlfJDnJF/2syDeLpCpbLBsWvF/PGoJTHxG/CfEbqyHRvv+k&#10;KPhgSBD6dapNh2rB9Ucf6MGhJ+gUBnS+DYidHCLwMU2y+XwKNMn1LMa5h/CB2lj3gakOeaOIrDOY&#10;N60rlZQgA2UGeHx8ts4T/BXgg6XaciGCGoREfREtp5Np4GOV4NQfejdrmn0pDDpir6fwhGrh5N7N&#10;qIOkAaxlmG4utsNcDDYkF9LjQWFA52INgvm+TJabxWaRjbLJbDPKkqoaPW3LbDTbpvNp9V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qzM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370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2450" id="AutoShape 62" o:spid="_x0000_s1026" type="#_x0000_t32" style="position:absolute;margin-left:-1in;margin-top:65.3pt;width:74.25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qUKAIAAEsEAAAOAAAAZHJzL2Uyb0RvYy54bWysVM1u2zAMvg/YOwi6J45dJ2mMOEVhJ9uh&#10;2wq0ewBFkmNhsiRISpxg2LuPkt2s3S7DMB9k0iQ//n3y+u7cSXTi1gmtSpxOZxhxRTUT6lDir8+7&#10;yS1GzhPFiNSKl/jCHb7bvH+37k3BM91qybhFAKJc0ZsSt96bIkkcbXlH3FQbrsDYaNsRD6o9JMyS&#10;HtA7mWSz2SLptWXGasqdg6/1YMSbiN80nPovTeO4R7LEUJuPp43nPpzJZk2KgyWmFXQsg/xDFR0R&#10;CpJeoWriCTpa8QdUJ6jVTjd+SnWX6KYRlMceoJt09ls3Ty0xPPYCw3HmOib3/2Dp59OjRYKVOFve&#10;pBgp0sGW7o9ex+RokYUR9cYV4FmpRxuapGf1ZB40/eaQ0lVL1IFH7+eLgeA0RCRvQoLiDCTa9580&#10;Ax8CCeK8zo3tUCOF+RgCAzjMBJ3jgi7XBfGzRxQ+rvJstZxjRMG0mmfzmIkUASSEGuv8B647FIQS&#10;O2+JOLS+0koBEbQdEpDTg/OhxF8BIVjpnZAy8kEq1I8JgsVpKVgwRsUe9pW06EQCo+IzVvHGzeqj&#10;YhGs5YRtR9kTIQcZkksV8KA1KGeUBsp8X81W29vtbT7Js8V2ks/qenK/q/LJYpcu5/VNXVV1+iMM&#10;K82LVjDGVajuhb5p/nf0GC/SQLwrga9jSN6ix3lBsS/vWHTccljsQJG9ZpdH+7J9YGx0Hm9XuBKv&#10;dZBf/wM2PwE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DH5CqU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360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3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A8839" id="AutoShape 60" o:spid="_x0000_s1026" type="#_x0000_t32" style="position:absolute;margin-left:-1in;margin-top:12.05pt;width:74.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0yKAIAAEgEAAAOAAAAZHJzL2Uyb0RvYy54bWysVNuO2yAQfa/Uf0C8J469zs2Ks1rZSfuw&#10;bSPt9gMI4BgVAwISJ6r67x3Ipdn2parqBzx4Zs6cuXnxeOwkOnDrhFYlTocjjLiimgm1K/HX1/Vg&#10;hpHzRDEiteIlPnGHH5fv3y16U/BMt1oybhGAKFf0psSt96ZIEkdb3hE31IYrUDbadsTD1e4SZkkP&#10;6J1MstFokvTaMmM15c7B1/qsxMuI3zSc+i9N47hHssTAzcfTxnMbzmS5IMXOEtMKeqFB/oFFR4SC&#10;oDeomniC9lb8AdUJarXTjR9S3SW6aQTlMQfIJh39ls1LSwyPuUBxnLmVyf0/WPr5sLFIsBJn04cM&#10;I0U66NLT3usYHE1iiXrjCrCs1MaGJOlRvZhnTb85pHTVErXj0fr1ZMA5DUVN3riEizMQaNt/0gxs&#10;CASI9To2tkONFOZjcAzgUBN0jA063RrEjx5R+DjPs/l0jBG9qhJSBITgZ6zzH7juUBBK7LwlYtf6&#10;SisFU6DtGZ0cnp0P/H45BGel10LKOAxSoR4ijbNxpOO0FCwog5mzu20lLTqQME7xicmC5t7M6r1i&#10;EazlhK0usidCnmUILlXAg7yAzkU6z8v3+Wi+mq1m+SDPJqtBPqrrwdO6ygeTdTod1w91VdXpj0At&#10;zYtWMMZVYHed3TT/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Kb9M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493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1C1C75" w:rsidRDefault="001C1C75" w:rsidP="008F39AC">
                            <w:pPr>
                              <w:spacing w:after="0" w:line="240" w:lineRule="auto"/>
                              <w:rPr>
                                <w:b/>
                                <w:sz w:val="28"/>
                                <w:szCs w:val="24"/>
                              </w:rPr>
                            </w:pPr>
                            <w:r w:rsidRPr="001C1C75">
                              <w:rPr>
                                <w:b/>
                                <w:sz w:val="28"/>
                                <w:szCs w:val="24"/>
                              </w:rPr>
                              <w:t>The Truman Doctrine – Continued</w:t>
                            </w:r>
                          </w:p>
                          <w:p w:rsidR="001C1C75" w:rsidRDefault="001C1C75" w:rsidP="001C1C75">
                            <w:pPr>
                              <w:spacing w:after="0" w:line="240" w:lineRule="auto"/>
                              <w:rPr>
                                <w:sz w:val="24"/>
                                <w:szCs w:val="24"/>
                              </w:rPr>
                            </w:pPr>
                            <w:r w:rsidRPr="001C1C75">
                              <w:rPr>
                                <w:sz w:val="24"/>
                                <w:szCs w:val="24"/>
                              </w:rPr>
                              <w:t>This historic declaration (which became known as                                                                                   the Truman Doctrine) stated that the United States                                                           must adopt a policy “to support free peoples who                                                                                            are resisting subjugation by armed minorities or                                                                     by outside pres</w:t>
                            </w:r>
                            <w:r>
                              <w:rPr>
                                <w:sz w:val="24"/>
                                <w:szCs w:val="24"/>
                              </w:rPr>
                              <w:t xml:space="preserve">sures”. </w:t>
                            </w:r>
                            <w:r w:rsidRPr="001C1C75">
                              <w:rPr>
                                <w:sz w:val="24"/>
                                <w:szCs w:val="24"/>
                              </w:rPr>
                              <w:t xml:space="preserve">From this time on, </w:t>
                            </w:r>
                            <w:r>
                              <w:rPr>
                                <w:sz w:val="24"/>
                                <w:szCs w:val="24"/>
                              </w:rPr>
                              <w:t xml:space="preserve">American foreign policy would </w:t>
                            </w:r>
                            <w:r w:rsidRPr="001C1C75">
                              <w:rPr>
                                <w:sz w:val="24"/>
                                <w:szCs w:val="24"/>
                              </w:rPr>
                              <w:t xml:space="preserve">be a policy of </w:t>
                            </w:r>
                            <w:r>
                              <w:rPr>
                                <w:sz w:val="24"/>
                                <w:szCs w:val="24"/>
                              </w:rPr>
                              <w:t xml:space="preserve">intervention and containment, </w:t>
                            </w:r>
                            <w:r w:rsidRPr="001C1C75">
                              <w:rPr>
                                <w:sz w:val="24"/>
                                <w:szCs w:val="24"/>
                              </w:rPr>
                              <w:t>shaped by a desir</w:t>
                            </w:r>
                            <w:r>
                              <w:rPr>
                                <w:sz w:val="24"/>
                                <w:szCs w:val="24"/>
                              </w:rPr>
                              <w:t xml:space="preserve">e to contain Communism within Soviet borders. </w:t>
                            </w:r>
                            <w:r w:rsidRPr="001C1C75">
                              <w:rPr>
                                <w:sz w:val="24"/>
                                <w:szCs w:val="24"/>
                              </w:rPr>
                              <w:t>This policy was backed up in a document written by a Department of State official George Kennan (who had spent time in the USSR) Kennan stated in an 8000 word document (anonymously submitted to the journal Foreign Affairs) that the USSR would attempt to dominate weak areas on its borders and that the US could best stop the expansion of the Soviets by supporting those areas governments politically, economically and socially. This would help contribute to the US containment policy</w:t>
                            </w:r>
                          </w:p>
                          <w:p w:rsidR="001C1C75" w:rsidRPr="00627E78" w:rsidRDefault="001C1C75" w:rsidP="001C1C75">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4" type="#_x0000_t202" style="position:absolute;margin-left:238.5pt;margin-top:0;width:273pt;height:575.2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7wNQIAAF8EAAAOAAAAZHJzL2Uyb0RvYy54bWysVNtu2zAMfR+wfxD0vti5NakRp+jSZRjQ&#10;XYB2H0DLcixMFj1JiZ19fSk5TdMN2MMwPwikSB2Sh6RXN32j2UFap9DkfDxKOZNGYKnMLuffH7fv&#10;lpw5D6YEjUbm/Cgdv1m/fbPq2kxOsEZdSssIxLisa3Nee99mSeJELRtwI2ylIWOFtgFPqt0lpYWO&#10;0BudTNL0KunQlq1FIZ2j27vByNcRv6qk8F+ryknPdM4pNx9PG88inMl6BdnOQlsrcUoD/iGLBpSh&#10;oGeoO/DA9lb9AdUoYdFh5UcCmwSrSgkZa6Bqxulv1TzU0MpYC5Hj2jNN7v/Bii+Hb5apMueTxXTK&#10;mYGGuvQoe8/eY88mgaCudRn5PbTk6Xu6pkbHYl17j+KHYwY3NZidvLUWu1pCSQmOw8vk4umA4wJI&#10;0X3GksLA3mME6ivbBPaID0bo1KjjuTkhFUGX09nVYpySSZBtMU3nV4t5jAHZ8/PWOv9RYsOCkHNL&#10;3Y/wcLh3PqQD2bNLiOZQq3KrtI6K3RUbbdkBaFK28Tuhv3LThnU5v55P5gMDryCO7oxAI1pix5kG&#10;5+nyb5CN8rQCWjU5X6bhC3EhCzx+MGWUPSg9yFSCNidiA5cDq74v+tjEZXgbSC+wPBLTFoeJpw0l&#10;oUb7i7OOpj3n7ucerKQEPxnq1vV4NgvrEZXZfDEhxV5aiksLGEFQOfecDeLGx5UKaRu8pa5WKvL9&#10;kskpZZri2IbTxoU1udSj18t/Yf0E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2v57wNQIAAF8EAAAOAAAAAAAAAAAAAAAA&#10;AC4CAABkcnMvZTJvRG9jLnhtbFBLAQItABQABgAIAAAAIQCCYEeo3QAAAAoBAAAPAAAAAAAAAAAA&#10;AAAAAI8EAABkcnMvZG93bnJldi54bWxQSwUGAAAAAAQABADzAAAAmQUAAAAA&#10;" strokecolor="window">
                <v:textbox>
                  <w:txbxContent>
                    <w:p w:rsidR="008F39AC" w:rsidRPr="001C1C75" w:rsidRDefault="001C1C75" w:rsidP="008F39AC">
                      <w:pPr>
                        <w:spacing w:after="0" w:line="240" w:lineRule="auto"/>
                        <w:rPr>
                          <w:b/>
                          <w:sz w:val="28"/>
                          <w:szCs w:val="24"/>
                        </w:rPr>
                      </w:pPr>
                      <w:r w:rsidRPr="001C1C75">
                        <w:rPr>
                          <w:b/>
                          <w:sz w:val="28"/>
                          <w:szCs w:val="24"/>
                        </w:rPr>
                        <w:t>The Truman Doctrine – Continued</w:t>
                      </w:r>
                    </w:p>
                    <w:p w:rsidR="001C1C75" w:rsidRDefault="001C1C75" w:rsidP="001C1C75">
                      <w:pPr>
                        <w:spacing w:after="0" w:line="240" w:lineRule="auto"/>
                        <w:rPr>
                          <w:sz w:val="24"/>
                          <w:szCs w:val="24"/>
                        </w:rPr>
                      </w:pPr>
                      <w:r w:rsidRPr="001C1C75">
                        <w:rPr>
                          <w:sz w:val="24"/>
                          <w:szCs w:val="24"/>
                        </w:rPr>
                        <w:t>This historic declaration (which became known as                                                                                   the Truman Doctrine) stated that the United States                                                           must adopt a policy “to support free peoples who                                                                                            are resisting subjugation by armed minorities or                                                                     by outside pres</w:t>
                      </w:r>
                      <w:r>
                        <w:rPr>
                          <w:sz w:val="24"/>
                          <w:szCs w:val="24"/>
                        </w:rPr>
                        <w:t xml:space="preserve">sures”. </w:t>
                      </w:r>
                      <w:r w:rsidRPr="001C1C75">
                        <w:rPr>
                          <w:sz w:val="24"/>
                          <w:szCs w:val="24"/>
                        </w:rPr>
                        <w:t xml:space="preserve">From this time on, </w:t>
                      </w:r>
                      <w:r>
                        <w:rPr>
                          <w:sz w:val="24"/>
                          <w:szCs w:val="24"/>
                        </w:rPr>
                        <w:t xml:space="preserve">American foreign policy would </w:t>
                      </w:r>
                      <w:r w:rsidRPr="001C1C75">
                        <w:rPr>
                          <w:sz w:val="24"/>
                          <w:szCs w:val="24"/>
                        </w:rPr>
                        <w:t xml:space="preserve">be a policy of </w:t>
                      </w:r>
                      <w:r>
                        <w:rPr>
                          <w:sz w:val="24"/>
                          <w:szCs w:val="24"/>
                        </w:rPr>
                        <w:t xml:space="preserve">intervention and containment, </w:t>
                      </w:r>
                      <w:r w:rsidRPr="001C1C75">
                        <w:rPr>
                          <w:sz w:val="24"/>
                          <w:szCs w:val="24"/>
                        </w:rPr>
                        <w:t>shaped by a desir</w:t>
                      </w:r>
                      <w:r>
                        <w:rPr>
                          <w:sz w:val="24"/>
                          <w:szCs w:val="24"/>
                        </w:rPr>
                        <w:t xml:space="preserve">e to contain Communism within Soviet borders. </w:t>
                      </w:r>
                      <w:r w:rsidRPr="001C1C75">
                        <w:rPr>
                          <w:sz w:val="24"/>
                          <w:szCs w:val="24"/>
                        </w:rPr>
                        <w:t>This policy was backed up in a document written by a Department of State official George Kennan (who had spent time in the USSR) Kennan stated in an 8000 word document (anonymously submitted to the journal Foreign Affairs) that the USSR would attempt to dominate weak areas on its borders and that the US could best stop the expansion of the Soviets by supporting those areas governments politically, economically and socially. This would help contribute to the US containment policy</w:t>
                      </w:r>
                    </w:p>
                    <w:p w:rsidR="001C1C75" w:rsidRPr="00627E78" w:rsidRDefault="001C1C75" w:rsidP="001C1C75">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452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3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60B94" id="AutoShape 59" o:spid="_x0000_s1026" type="#_x0000_t32" style="position:absolute;margin-left:-1in;margin-top:662.3pt;width:605.2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v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9k0&#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V/Kg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442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3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59CC6" id="AutoShape 58" o:spid="_x0000_s1026" type="#_x0000_t32" style="position:absolute;margin-left:-76.5pt;margin-top:639.8pt;width:609.7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dbIwIAAEEEAAAOAAAAZHJzL2Uyb0RvYy54bWysU82O2jAQvlfqO1i+QxIIfxFhtUqgl22L&#10;tNsHMLaTWE1syzYEVPXdOzaBlvZSVc3BmbFnvvnmb/107lp04sYKJXOcjGOMuKSKCVnn+MvbbrTE&#10;yDoiGWmV5Dm+cIufNu/frXud8YlqVMu4QQAibdbrHDfO6SyKLG14R+xYaS7hsVKmIw5UU0fMkB7Q&#10;uzaaxPE86pVh2ijKrYXb8vqINwG/qjh1n6vKcofaHAM3F04TzoM/o82aZLUhuhF0oEH+gUVHhISg&#10;d6iSOIKORvwB1QlqlFWVG1PVRaqqBOUhB8gmiX/L5rUhmodcoDhW38tk/x8s/XTaGyRYjieL6Qwj&#10;STro0vPRqRAczZa+RL22GVgWcm98kvQsX/WLol8tkqpoiKx5sH67aHBOvEf04OIVqyHQof+oGNgQ&#10;CBDqda5M5yGhEugc2nK5t4WfHaJwuVik0+UEyFF4mwNLj0+ym6s21n3gqkNeyLF1hoi6cYWSEtqv&#10;TBICkdOLdVfHm4OPK9VOtC3ck6yVqM/xagaRvGpVK5h/DIqpD0Vr0In4OQrfwOLBzKijZAGs4YRt&#10;B9kR0V5lYN1KjwepAZ1Bug7Kt1W82i63y3SUTubbURqX5eh5V6Sj+S5ZzMppWRRl8t1TS9KsEYxx&#10;6dndhjZJ/24ohvW5jtt9bO9liB7RQ6GB7O0fSIfe+nZeB+Og2GVvfGl9m2FOg/GwU34RftWD1c/N&#10;3/w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BXPt1s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432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3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BC8E2" id="AutoShape 57" o:spid="_x0000_s1026" type="#_x0000_t32" style="position:absolute;margin-left:-81pt;margin-top:618.05pt;width:614.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A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cZ&#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F/L0CQ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11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3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D2ADD" id="AutoShape 55" o:spid="_x0000_s1026" type="#_x0000_t32" style="position:absolute;margin-left:-81pt;margin-top:571.55pt;width:614.2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0Z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n+Y&#10;Yy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Bh0jRk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22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3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60415" id="AutoShape 56" o:spid="_x0000_s1026" type="#_x0000_t32" style="position:absolute;margin-left:-81pt;margin-top:597.05pt;width:6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yK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0fY&#10;lSIdbOn54HUsjqazMKLeuBwiS7WzoUl6Uq/mRdPvDildtkQ1PEa/nQ0kZyEjeZcSLs5AoX3/WTOI&#10;IVAgzutU2y5AwiTQKa7lfFsLP3lE4eN8kabL+RQjOvgSkg+Jxjr/iesOBaPAzlsimtaXWilYvrZZ&#10;LEOOL84HWiQfEkJVpbdCyqgBqVBf4OV0PI0JTkvBgjOEOdvsS2nRkQQVxV/sETz3YVYfFItgLSds&#10;c7U9EfJiQ3GpAh40BnSu1kUmP5bpcrPYLCajyXi2GU3Sqho9b8vJaLbN5tPqsSrLKvsZqGWTvBWM&#10;cRXYDZLNJn8nievjuYjtJtrbGJL36HFeQHb4j6TjZsMyL7LYa3be2WHjoNIYfH1R4Rnc38G+f/fr&#10;X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FdZvIo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483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3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EDF6" id="AutoShape 67" o:spid="_x0000_s1026" type="#_x0000_t32" style="position:absolute;margin-left:-76.5pt;margin-top:199.55pt;width:82.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b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D&#10;HC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nv4XG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473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8C809" id="AutoShape 62" o:spid="_x0000_s1026" type="#_x0000_t32" style="position:absolute;margin-left:-1in;margin-top:65.3pt;width:74.25pt;height:.7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eJg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SyH&#10;AUncwZYeD06F5Gia+RH12hbgWcmt8U2Sk3zRT4p8s0iqqsVyz4L361lDcOoj4rsQr1gNiXb9Z0XB&#10;B0OCMK9TYzrUCK4/+UAPDjNBp7Cg821B7OQQgY+LPFvMJhEiYFpMsknIhAsP4kO1se4jUx3yQhlZ&#10;ZzDft65SUgIRlLkkwMcn63yJvwJ8sFQbLkTgg5CoHxJ4i1WCU28MitnvKmHQEXtGhWeo4s7NqIOk&#10;AaxlmK4H2WEuLjIkF9LjQWtQziBdKPN9kSzW8/U8H+XZdD3Kk7oePW6qfDTdpLNJ/aGuqjr94YeV&#10;5kXLKWXSV3elb5r/HT2Gi3Qh3o3AtzHE9+hhXlDs9R2KDlv2i71QZKfoeWuu2wfGBufhdvkr8VYH&#10;+e0/YPUT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KZRO3iYCAABL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7463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4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A5C88" id="AutoShape 60" o:spid="_x0000_s1026" type="#_x0000_t32" style="position:absolute;margin-left:-1in;margin-top:12.05pt;width:74.2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73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NM8w&#10;UqSDLj3uvY7B0SSWqDeuAMtKbWxIkh7Vi3nS9JtDSlctUTserV9PBpyzUNTkjUu4OAOBtv1nzcCG&#10;QIBYr2NjO9RIYT4FxwAONUHH2KDTrUH86BGFj/N8NJ+OMaJXVUKKgBD8jHX+I9cdCkKJnbdE7Fpf&#10;aaVgCrQ9o5PDk/OB3y+H4Kz0WkgZh0Eq1EOk8Wgc6TgtBQvKYObsbltJiw4kjFN8YrKguTezeq9Y&#10;BGs5YauL7ImQZxmCSxXwIC+gc5HO8/J9ns5Xs9UsH+SjyWqQp3U9eFxX+WCyzqbj+kNdVXX2I1DL&#10;8qIVjHEV2F1nN8v/bjYuW3Seutv03sqQvEWP9QKy13ckHVscuhqWzRVbzU4be209jGs0vqxW2If7&#10;O8j3P4Dl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mS/O9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5961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C1C75" w:rsidRPr="001C1C75" w:rsidRDefault="001C1C75" w:rsidP="001C1C75">
                            <w:pPr>
                              <w:spacing w:after="0" w:line="240" w:lineRule="auto"/>
                              <w:rPr>
                                <w:b/>
                                <w:sz w:val="28"/>
                                <w:szCs w:val="24"/>
                              </w:rPr>
                            </w:pPr>
                            <w:r w:rsidRPr="001C1C75">
                              <w:rPr>
                                <w:b/>
                                <w:sz w:val="28"/>
                                <w:szCs w:val="24"/>
                              </w:rPr>
                              <w:t>The Marshall Plan</w:t>
                            </w:r>
                          </w:p>
                          <w:p w:rsidR="001C1C75" w:rsidRPr="001C1C75" w:rsidRDefault="001C1C75" w:rsidP="001C1C75">
                            <w:pPr>
                              <w:spacing w:after="0" w:line="240" w:lineRule="auto"/>
                              <w:rPr>
                                <w:sz w:val="24"/>
                                <w:szCs w:val="24"/>
                              </w:rPr>
                            </w:pPr>
                            <w:r w:rsidRPr="001C1C75">
                              <w:rPr>
                                <w:sz w:val="24"/>
                                <w:szCs w:val="24"/>
                              </w:rPr>
                              <w:t>Soviet expansion in Western Europe was even more alarming to Americans than their attempts to expand into Greece and Turkey.</w:t>
                            </w:r>
                          </w:p>
                          <w:p w:rsidR="001C1C75" w:rsidRPr="001C1C75" w:rsidRDefault="001C1C75" w:rsidP="001C1C75">
                            <w:pPr>
                              <w:spacing w:after="0" w:line="240" w:lineRule="auto"/>
                              <w:rPr>
                                <w:sz w:val="24"/>
                                <w:szCs w:val="24"/>
                              </w:rPr>
                            </w:pPr>
                            <w:r w:rsidRPr="001C1C75">
                              <w:rPr>
                                <w:sz w:val="24"/>
                                <w:szCs w:val="24"/>
                              </w:rPr>
                              <w:t>The US recognized that the economically devastated Western Europe was ill-equipped to resist Soviet forces.</w:t>
                            </w:r>
                          </w:p>
                          <w:p w:rsidR="001C1C75" w:rsidRPr="001C1C75" w:rsidRDefault="001C1C75" w:rsidP="001C1C75">
                            <w:pPr>
                              <w:spacing w:after="0" w:line="240" w:lineRule="auto"/>
                              <w:rPr>
                                <w:sz w:val="24"/>
                                <w:szCs w:val="24"/>
                              </w:rPr>
                            </w:pPr>
                            <w:r w:rsidRPr="001C1C75">
                              <w:rPr>
                                <w:sz w:val="24"/>
                                <w:szCs w:val="24"/>
                              </w:rPr>
                              <w:t>On June 5th, 1947, US  Secretary of State George Marshall, suggested that the impoverishment of Western European nations invited action by Communist-controlled labor organizations, and eventual political domination by the Soviet Union.</w:t>
                            </w:r>
                          </w:p>
                          <w:p w:rsidR="001C1C75" w:rsidRPr="001C1C75" w:rsidRDefault="001C1C75" w:rsidP="001C1C75">
                            <w:pPr>
                              <w:spacing w:after="0" w:line="240" w:lineRule="auto"/>
                              <w:rPr>
                                <w:sz w:val="24"/>
                                <w:szCs w:val="24"/>
                              </w:rPr>
                            </w:pPr>
                            <w:r w:rsidRPr="001C1C75">
                              <w:rPr>
                                <w:sz w:val="24"/>
                                <w:szCs w:val="24"/>
                              </w:rPr>
                              <w:t>Marshall said the best defense against Soviet expansion into Western Europe was to strengthen the economies of Western European nations, including Germany.</w:t>
                            </w:r>
                          </w:p>
                          <w:p w:rsidR="001C1C75" w:rsidRPr="001C1C75" w:rsidRDefault="001C1C75" w:rsidP="001C1C75">
                            <w:pPr>
                              <w:spacing w:after="0" w:line="240" w:lineRule="auto"/>
                              <w:rPr>
                                <w:sz w:val="24"/>
                                <w:szCs w:val="24"/>
                              </w:rPr>
                            </w:pPr>
                            <w:r w:rsidRPr="001C1C75">
                              <w:rPr>
                                <w:sz w:val="24"/>
                                <w:szCs w:val="24"/>
                              </w:rPr>
                              <w:t>The European Recovery Program (The Marshall Plan) provided funds for reconstruction in 16 European  nations .</w:t>
                            </w:r>
                          </w:p>
                          <w:p w:rsidR="001C1C75" w:rsidRPr="001C1C75" w:rsidRDefault="001C1C75" w:rsidP="001C1C75">
                            <w:pPr>
                              <w:spacing w:after="0" w:line="240" w:lineRule="auto"/>
                              <w:rPr>
                                <w:sz w:val="24"/>
                                <w:szCs w:val="24"/>
                              </w:rPr>
                            </w:pPr>
                            <w:r w:rsidRPr="001C1C75">
                              <w:rPr>
                                <w:sz w:val="24"/>
                                <w:szCs w:val="24"/>
                              </w:rPr>
                              <w:t>The US initially offered aid to the USSR and those states inside the Soviet sphere of influence, however they were denied .</w:t>
                            </w:r>
                          </w:p>
                          <w:p w:rsidR="001C1C75" w:rsidRPr="001C1C75" w:rsidRDefault="001C1C75" w:rsidP="001C1C75">
                            <w:pPr>
                              <w:spacing w:after="0" w:line="240" w:lineRule="auto"/>
                              <w:rPr>
                                <w:sz w:val="24"/>
                                <w:szCs w:val="24"/>
                              </w:rPr>
                            </w:pPr>
                            <w:r w:rsidRPr="001C1C75">
                              <w:rPr>
                                <w:sz w:val="24"/>
                                <w:szCs w:val="24"/>
                              </w:rPr>
                              <w:t>Despite their refusal of aid, post WWII the Soviet Union saw 25 million Soviets homeless and people living off of cabbage and potatoes.</w:t>
                            </w:r>
                          </w:p>
                          <w:p w:rsidR="001C1C75" w:rsidRPr="001C1C75" w:rsidRDefault="001C1C75" w:rsidP="001C1C75">
                            <w:pPr>
                              <w:spacing w:after="0" w:line="240" w:lineRule="auto"/>
                              <w:rPr>
                                <w:sz w:val="24"/>
                                <w:szCs w:val="24"/>
                              </w:rPr>
                            </w:pPr>
                            <w:r w:rsidRPr="001C1C75">
                              <w:rPr>
                                <w:sz w:val="24"/>
                                <w:szCs w:val="24"/>
                              </w:rPr>
                              <w:t>The economy of the USSR would not reach the levels of 1940 until 1952.</w:t>
                            </w:r>
                            <w:r w:rsidRPr="001C1C75">
                              <w:t xml:space="preserve"> </w:t>
                            </w:r>
                            <w:r w:rsidRPr="001C1C75">
                              <w:rPr>
                                <w:sz w:val="24"/>
                                <w:szCs w:val="24"/>
                              </w:rPr>
                              <w:t>While the USSRs economy suffered, the USA was experiencing one of the greatest booms in history.</w:t>
                            </w:r>
                          </w:p>
                          <w:p w:rsidR="001C1C75" w:rsidRPr="001C1C75" w:rsidRDefault="001C1C75" w:rsidP="001C1C75">
                            <w:pPr>
                              <w:spacing w:after="0" w:line="240" w:lineRule="auto"/>
                              <w:rPr>
                                <w:sz w:val="24"/>
                                <w:szCs w:val="24"/>
                              </w:rPr>
                            </w:pPr>
                            <w:r w:rsidRPr="001C1C75">
                              <w:rPr>
                                <w:sz w:val="24"/>
                                <w:szCs w:val="24"/>
                              </w:rPr>
                              <w:t>The Marshall Plan led to a stimulation of the American economy. The redevelopment of European economies allowed for increasing trade with the US</w:t>
                            </w:r>
                          </w:p>
                          <w:p w:rsidR="008F39AC" w:rsidRPr="00627E78" w:rsidRDefault="001C1C75" w:rsidP="001C1C75">
                            <w:pPr>
                              <w:spacing w:after="0" w:line="240" w:lineRule="auto"/>
                              <w:rPr>
                                <w:sz w:val="24"/>
                                <w:szCs w:val="24"/>
                              </w:rPr>
                            </w:pPr>
                            <w:r w:rsidRPr="001C1C75">
                              <w:rPr>
                                <w:sz w:val="24"/>
                                <w:szCs w:val="24"/>
                              </w:rPr>
                              <w:t>This period also marks a rise in American influence in the countries the Marshall Plan sponsored, as the Americans insisted on monitoring the funds that they forwarded in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5" type="#_x0000_t202" style="position:absolute;margin-left:238.5pt;margin-top:0;width:273pt;height:575.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gNQIAAF8EAAAOAAAAZHJzL2Uyb0RvYy54bWysVNtu2zAMfR+wfxD0vthxc2mMOEWXLsOA&#10;7gK0+wBGlmNhsuhJSuzs60vJaZpuwB6G+UEgReqQPCS9vOkbzQ7SOoWm4ONRypk0AktldgX//rh5&#10;d82Z82BK0GhkwY/S8ZvV2zfLrs1lhjXqUlpGIMblXVvw2vs2TxInatmAG2ErDRkrtA14Uu0uKS10&#10;hN7oJEvTWdKhLVuLQjpHt3eDka8iflVJ4b9WlZOe6YJTbj6eNp7bcCarJeQ7C22txCkN+IcsGlCG&#10;gp6h7sAD21v1B1SjhEWHlR8JbBKsKiVkrIGqGae/VfNQQytjLUSOa880uf8HK74cvlmmyoJn80nG&#10;mYGGuvQoe8/eY8+yQFDXupz8Hlry9D1dU6Njsa69R/HDMYPrGsxO3lqLXS2hpATH4WVy8XTAcQFk&#10;233GksLA3mME6ivbBPaID0bo1KjjuTkhFUGXV5PZfJySSZBtfpVOZ/NpjAH58/PWOv9RYsOCUHBL&#10;3Y/wcLh3PqQD+bNLiOZQq3KjtI6K3W3X2rID0KRs4ndCf+WmDesKvphm04GBVxBHd0agES2x40yD&#10;83T5N8hGeVoBrZqCX6fhC3EhDzx+MGWUPSg9yFSCNidiA5cDq77f9rGJi/A2kL7F8khMWxwmnjaU&#10;hBrtL846mvaCu597sJIS/GSoW4vxZBLWIyqT6TwjxV5atpcWMIKgCu45G8S1jysV0jZ4S12tVOT7&#10;JZNTyjTFsQ2njQtrcqlHr5f/wuoJ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D/9zqgNQIAAF8EAAAOAAAAAAAAAAAAAAAA&#10;AC4CAABkcnMvZTJvRG9jLnhtbFBLAQItABQABgAIAAAAIQCCYEeo3QAAAAoBAAAPAAAAAAAAAAAA&#10;AAAAAI8EAABkcnMvZG93bnJldi54bWxQSwUGAAAAAAQABADzAAAAmQUAAAAA&#10;" strokecolor="window">
                <v:textbox>
                  <w:txbxContent>
                    <w:p w:rsidR="001C1C75" w:rsidRPr="001C1C75" w:rsidRDefault="001C1C75" w:rsidP="001C1C75">
                      <w:pPr>
                        <w:spacing w:after="0" w:line="240" w:lineRule="auto"/>
                        <w:rPr>
                          <w:b/>
                          <w:sz w:val="28"/>
                          <w:szCs w:val="24"/>
                        </w:rPr>
                      </w:pPr>
                      <w:r w:rsidRPr="001C1C75">
                        <w:rPr>
                          <w:b/>
                          <w:sz w:val="28"/>
                          <w:szCs w:val="24"/>
                        </w:rPr>
                        <w:t>The Marshall Plan</w:t>
                      </w:r>
                    </w:p>
                    <w:p w:rsidR="001C1C75" w:rsidRPr="001C1C75" w:rsidRDefault="001C1C75" w:rsidP="001C1C75">
                      <w:pPr>
                        <w:spacing w:after="0" w:line="240" w:lineRule="auto"/>
                        <w:rPr>
                          <w:sz w:val="24"/>
                          <w:szCs w:val="24"/>
                        </w:rPr>
                      </w:pPr>
                      <w:r w:rsidRPr="001C1C75">
                        <w:rPr>
                          <w:sz w:val="24"/>
                          <w:szCs w:val="24"/>
                        </w:rPr>
                        <w:t>Soviet expansion in Western Europe was even more alarming to Americans than their attempts to expand into Greece and Turkey.</w:t>
                      </w:r>
                    </w:p>
                    <w:p w:rsidR="001C1C75" w:rsidRPr="001C1C75" w:rsidRDefault="001C1C75" w:rsidP="001C1C75">
                      <w:pPr>
                        <w:spacing w:after="0" w:line="240" w:lineRule="auto"/>
                        <w:rPr>
                          <w:sz w:val="24"/>
                          <w:szCs w:val="24"/>
                        </w:rPr>
                      </w:pPr>
                      <w:r w:rsidRPr="001C1C75">
                        <w:rPr>
                          <w:sz w:val="24"/>
                          <w:szCs w:val="24"/>
                        </w:rPr>
                        <w:t>The US recognized that the economically devastated Western Europe was ill-equipped to resist Soviet forces.</w:t>
                      </w:r>
                    </w:p>
                    <w:p w:rsidR="001C1C75" w:rsidRPr="001C1C75" w:rsidRDefault="001C1C75" w:rsidP="001C1C75">
                      <w:pPr>
                        <w:spacing w:after="0" w:line="240" w:lineRule="auto"/>
                        <w:rPr>
                          <w:sz w:val="24"/>
                          <w:szCs w:val="24"/>
                        </w:rPr>
                      </w:pPr>
                      <w:r w:rsidRPr="001C1C75">
                        <w:rPr>
                          <w:sz w:val="24"/>
                          <w:szCs w:val="24"/>
                        </w:rPr>
                        <w:t>On June 5th, 1947, US  Secretary of State George Marshall, suggested that the impoverishment of Western European nations invited action by Communist-controlled labor organizations, and eventual political domination by the Soviet Union.</w:t>
                      </w:r>
                    </w:p>
                    <w:p w:rsidR="001C1C75" w:rsidRPr="001C1C75" w:rsidRDefault="001C1C75" w:rsidP="001C1C75">
                      <w:pPr>
                        <w:spacing w:after="0" w:line="240" w:lineRule="auto"/>
                        <w:rPr>
                          <w:sz w:val="24"/>
                          <w:szCs w:val="24"/>
                        </w:rPr>
                      </w:pPr>
                      <w:r w:rsidRPr="001C1C75">
                        <w:rPr>
                          <w:sz w:val="24"/>
                          <w:szCs w:val="24"/>
                        </w:rPr>
                        <w:t>Marshall said the best defense against Soviet expansion into Western Europe was to strengthen the economies of Western European nations, including Germany.</w:t>
                      </w:r>
                    </w:p>
                    <w:p w:rsidR="001C1C75" w:rsidRPr="001C1C75" w:rsidRDefault="001C1C75" w:rsidP="001C1C75">
                      <w:pPr>
                        <w:spacing w:after="0" w:line="240" w:lineRule="auto"/>
                        <w:rPr>
                          <w:sz w:val="24"/>
                          <w:szCs w:val="24"/>
                        </w:rPr>
                      </w:pPr>
                      <w:r w:rsidRPr="001C1C75">
                        <w:rPr>
                          <w:sz w:val="24"/>
                          <w:szCs w:val="24"/>
                        </w:rPr>
                        <w:t>The European Recovery Program (The Marshall Plan) provided funds for reconstruction in 16 European  nations .</w:t>
                      </w:r>
                    </w:p>
                    <w:p w:rsidR="001C1C75" w:rsidRPr="001C1C75" w:rsidRDefault="001C1C75" w:rsidP="001C1C75">
                      <w:pPr>
                        <w:spacing w:after="0" w:line="240" w:lineRule="auto"/>
                        <w:rPr>
                          <w:sz w:val="24"/>
                          <w:szCs w:val="24"/>
                        </w:rPr>
                      </w:pPr>
                      <w:r w:rsidRPr="001C1C75">
                        <w:rPr>
                          <w:sz w:val="24"/>
                          <w:szCs w:val="24"/>
                        </w:rPr>
                        <w:t>The US initially offered aid to the USSR and those states inside the Soviet sphere of influence, however they were denied .</w:t>
                      </w:r>
                    </w:p>
                    <w:p w:rsidR="001C1C75" w:rsidRPr="001C1C75" w:rsidRDefault="001C1C75" w:rsidP="001C1C75">
                      <w:pPr>
                        <w:spacing w:after="0" w:line="240" w:lineRule="auto"/>
                        <w:rPr>
                          <w:sz w:val="24"/>
                          <w:szCs w:val="24"/>
                        </w:rPr>
                      </w:pPr>
                      <w:r w:rsidRPr="001C1C75">
                        <w:rPr>
                          <w:sz w:val="24"/>
                          <w:szCs w:val="24"/>
                        </w:rPr>
                        <w:t>Despite their refusal of aid, post WWII the Soviet Union saw 25 million Soviets homeless and people living off of cabbage and potatoes.</w:t>
                      </w:r>
                    </w:p>
                    <w:p w:rsidR="001C1C75" w:rsidRPr="001C1C75" w:rsidRDefault="001C1C75" w:rsidP="001C1C75">
                      <w:pPr>
                        <w:spacing w:after="0" w:line="240" w:lineRule="auto"/>
                        <w:rPr>
                          <w:sz w:val="24"/>
                          <w:szCs w:val="24"/>
                        </w:rPr>
                      </w:pPr>
                      <w:r w:rsidRPr="001C1C75">
                        <w:rPr>
                          <w:sz w:val="24"/>
                          <w:szCs w:val="24"/>
                        </w:rPr>
                        <w:t>The economy of the USSR would not reach the levels of 1940 until 1952.</w:t>
                      </w:r>
                      <w:r w:rsidRPr="001C1C75">
                        <w:t xml:space="preserve"> </w:t>
                      </w:r>
                      <w:r w:rsidRPr="001C1C75">
                        <w:rPr>
                          <w:sz w:val="24"/>
                          <w:szCs w:val="24"/>
                        </w:rPr>
                        <w:t>While the USSRs economy suffered, the USA was experiencing one of the greatest booms in history.</w:t>
                      </w:r>
                    </w:p>
                    <w:p w:rsidR="001C1C75" w:rsidRPr="001C1C75" w:rsidRDefault="001C1C75" w:rsidP="001C1C75">
                      <w:pPr>
                        <w:spacing w:after="0" w:line="240" w:lineRule="auto"/>
                        <w:rPr>
                          <w:sz w:val="24"/>
                          <w:szCs w:val="24"/>
                        </w:rPr>
                      </w:pPr>
                      <w:r w:rsidRPr="001C1C75">
                        <w:rPr>
                          <w:sz w:val="24"/>
                          <w:szCs w:val="24"/>
                        </w:rPr>
                        <w:t>The Marshall Plan led to a stimulation of the American economy. The redevelopment of European economies allowed for increasing trade with the US</w:t>
                      </w:r>
                    </w:p>
                    <w:p w:rsidR="008F39AC" w:rsidRPr="00627E78" w:rsidRDefault="001C1C75" w:rsidP="001C1C75">
                      <w:pPr>
                        <w:spacing w:after="0" w:line="240" w:lineRule="auto"/>
                        <w:rPr>
                          <w:sz w:val="24"/>
                          <w:szCs w:val="24"/>
                        </w:rPr>
                      </w:pPr>
                      <w:r w:rsidRPr="001C1C75">
                        <w:rPr>
                          <w:sz w:val="24"/>
                          <w:szCs w:val="24"/>
                        </w:rPr>
                        <w:t>This period also marks a rise in American influence in the countries the Marshall Plan sponsored, as the Americans insisted on monitoring the funds that they forwarded in the Plan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555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C3770" id="AutoShape 59" o:spid="_x0000_s1026" type="#_x0000_t32" style="position:absolute;margin-left:-1in;margin-top:662.3pt;width:605.25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J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1k6&#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yWxJ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544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4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9C80" id="AutoShape 58" o:spid="_x0000_s1026" type="#_x0000_t32" style="position:absolute;margin-left:-76.5pt;margin-top:639.8pt;width:609.7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xi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zTF&#10;SJ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niPG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534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9BC1E" id="AutoShape 57" o:spid="_x0000_s1026" type="#_x0000_t32" style="position:absolute;margin-left:-81pt;margin-top:618.05pt;width:614.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WN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kU&#10;I0V62NLT3utYHE1nYUSDcQVEVmprQ5P0qF7Ns6bfHVK66ohqeYx+OxlIzkJG8i4lXJyBQrvhi2YQ&#10;Q6BAnNexsX2AhEmgY1zL6bYWfvSIwsfZPE0XMyBHr76EFNdEY53/zHWPglFi5y0RbecrrRQsX9ss&#10;liGHZ+cDLVJcE0JVpTdCyqgBqdBQ4sV0Mo0JTkvBgjOEOdvuKmnRgQQVxV/sETz3YVbvFYtgHSds&#10;fbE9EfJsQ3GpAh40BnQu1lkmPxbpYj1fz/NRPnlYj/K0rkdPmyofPWyy2bT+VFdVnf0M1LK86ARj&#10;XAV2V8lm+d9J4vJ4zmK7ifY2huQ9epwXkL3+R9Jxs2GZZ1nsNDtt7XXjoNIYfHlR4Rnc38G+f/er&#10;X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GkZY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14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D3918" id="AutoShape 55" o:spid="_x0000_s1026" type="#_x0000_t32" style="position:absolute;margin-left:-81pt;margin-top:571.55pt;width:614.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mP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7T&#10;G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AcemP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524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04C11" id="AutoShape 56" o:spid="_x0000_s1026" type="#_x0000_t32" style="position:absolute;margin-left:-81pt;margin-top:597.05pt;width:6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j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kM&#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L1L7qM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585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4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ABB44" id="AutoShape 67" o:spid="_x0000_s1026" type="#_x0000_t32" style="position:absolute;margin-left:-76.5pt;margin-top:199.55pt;width:8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F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8&#10;g1lJ3MGUHg9OheRoNvct6rXNwbOUO+OLJCf5op8U+WaRVGWLZcOC9+tZQ3DqI+I3IX5jNSTa958V&#10;BR8MCUK/TrXpUC24/uQDPTj0BJ3CgM63AbGTQwQ+pkk2n09hjuR6FuPcQ/hAbaz7yFSHvFFE1hnM&#10;m9aVSkqQgTIDPD4+WecJ/grwwVJtuRBBDUKivoiW08k08LFKcOoPvZs1zb4UBh2x11N4QrVwcu9m&#10;1EHSANYyTDcX22EuBhuSC+nxoDCgc7EGwXxfJsvNYrPIRtlkthllSVWNHrdlNppt0/m0+lCVZZX+&#10;8NTSLG85pUx6dlfxptnfieNyjQbZ3eR7a0P8Fj30C8he34F0mLEf6yCQvaLnnbnOHvQanC93y1+I&#10;+z3Y93+A9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5n/x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575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4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271A" id="AutoShape 62" o:spid="_x0000_s1026" type="#_x0000_t32" style="position:absolute;margin-left:-1in;margin-top:65.3pt;width:74.25pt;height:.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YV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XmC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50lYV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565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05FE3" id="AutoShape 60" o:spid="_x0000_s1026" type="#_x0000_t32" style="position:absolute;margin-left:-1in;margin-top:12.05pt;width:74.25pt;height:0;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8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wkU&#10;SO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pPT/8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69856" behindDoc="0" locked="0" layoutInCell="1" allowOverlap="1" wp14:anchorId="25A47327" wp14:editId="30E277E2">
                <wp:simplePos x="0" y="0"/>
                <wp:positionH relativeFrom="margin">
                  <wp:posOffset>3028950</wp:posOffset>
                </wp:positionH>
                <wp:positionV relativeFrom="paragraph">
                  <wp:posOffset>0</wp:posOffset>
                </wp:positionV>
                <wp:extent cx="3467100" cy="7562850"/>
                <wp:effectExtent l="0" t="0" r="19050" b="19050"/>
                <wp:wrapSquare wrapText="bothSides"/>
                <wp:docPr id="2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62850"/>
                        </a:xfrm>
                        <a:prstGeom prst="rect">
                          <a:avLst/>
                        </a:prstGeom>
                        <a:solidFill>
                          <a:srgbClr val="FFFFFF"/>
                        </a:solidFill>
                        <a:ln w="9525">
                          <a:solidFill>
                            <a:sysClr val="window" lastClr="FFFFFF"/>
                          </a:solidFill>
                          <a:miter lim="800000"/>
                          <a:headEnd/>
                          <a:tailEnd/>
                        </a:ln>
                      </wps:spPr>
                      <wps:txbx>
                        <w:txbxContent>
                          <w:p w:rsidR="008F39AC" w:rsidRPr="001C1C75" w:rsidRDefault="001C1C75" w:rsidP="008F39AC">
                            <w:pPr>
                              <w:spacing w:after="0" w:line="240" w:lineRule="auto"/>
                              <w:rPr>
                                <w:b/>
                                <w:sz w:val="28"/>
                                <w:szCs w:val="24"/>
                              </w:rPr>
                            </w:pPr>
                            <w:r w:rsidRPr="001C1C75">
                              <w:rPr>
                                <w:b/>
                                <w:sz w:val="28"/>
                                <w:szCs w:val="24"/>
                              </w:rPr>
                              <w:t>Czechoslovakian Party</w:t>
                            </w:r>
                          </w:p>
                          <w:p w:rsidR="001C1C75" w:rsidRPr="001C1C75" w:rsidRDefault="001C1C75" w:rsidP="001C1C75">
                            <w:pPr>
                              <w:spacing w:after="0" w:line="240" w:lineRule="auto"/>
                              <w:rPr>
                                <w:sz w:val="24"/>
                                <w:szCs w:val="24"/>
                              </w:rPr>
                            </w:pPr>
                            <w:r w:rsidRPr="001C1C75">
                              <w:rPr>
                                <w:sz w:val="24"/>
                                <w:szCs w:val="24"/>
                              </w:rPr>
                              <w:t>The division of Europe was furthered in 1948 by the events in C</w:t>
                            </w:r>
                            <w:r>
                              <w:rPr>
                                <w:sz w:val="24"/>
                                <w:szCs w:val="24"/>
                              </w:rPr>
                              <w:t xml:space="preserve">zechoslovakia. </w:t>
                            </w:r>
                            <w:r w:rsidRPr="001C1C75">
                              <w:rPr>
                                <w:sz w:val="24"/>
                                <w:szCs w:val="24"/>
                              </w:rPr>
                              <w:t>The Czech Communists won 38% of the vot</w:t>
                            </w:r>
                            <w:r>
                              <w:rPr>
                                <w:sz w:val="24"/>
                                <w:szCs w:val="24"/>
                              </w:rPr>
                              <w:t xml:space="preserve">e in the election of May, 1946. </w:t>
                            </w:r>
                            <w:r w:rsidRPr="001C1C75">
                              <w:rPr>
                                <w:sz w:val="24"/>
                                <w:szCs w:val="24"/>
                              </w:rPr>
                              <w:t xml:space="preserve">Prime Minister </w:t>
                            </w:r>
                            <w:proofErr w:type="spellStart"/>
                            <w:r w:rsidRPr="001C1C75">
                              <w:rPr>
                                <w:sz w:val="24"/>
                                <w:szCs w:val="24"/>
                              </w:rPr>
                              <w:t>Gottwal</w:t>
                            </w:r>
                            <w:r>
                              <w:rPr>
                                <w:sz w:val="24"/>
                                <w:szCs w:val="24"/>
                              </w:rPr>
                              <w:t>s</w:t>
                            </w:r>
                            <w:proofErr w:type="spellEnd"/>
                            <w:r>
                              <w:rPr>
                                <w:sz w:val="24"/>
                                <w:szCs w:val="24"/>
                              </w:rPr>
                              <w:t xml:space="preserve"> was associated with the USSR. </w:t>
                            </w:r>
                            <w:r w:rsidRPr="001C1C75">
                              <w:rPr>
                                <w:sz w:val="24"/>
                                <w:szCs w:val="24"/>
                              </w:rPr>
                              <w:t>However neither President Eduard Benes or Foreign Minister Jan Masaryk were communists</w:t>
                            </w:r>
                          </w:p>
                          <w:p w:rsidR="001C1C75" w:rsidRPr="001C1C75" w:rsidRDefault="001C1C75" w:rsidP="001C1C75">
                            <w:pPr>
                              <w:spacing w:after="0" w:line="240" w:lineRule="auto"/>
                              <w:rPr>
                                <w:sz w:val="24"/>
                                <w:szCs w:val="24"/>
                              </w:rPr>
                            </w:pPr>
                            <w:r w:rsidRPr="001C1C75">
                              <w:rPr>
                                <w:sz w:val="24"/>
                                <w:szCs w:val="24"/>
                              </w:rPr>
                              <w:t>Czechoslovakia desired the assistance offered by the Marshall Plan, however Stalin ordered t</w:t>
                            </w:r>
                            <w:r>
                              <w:rPr>
                                <w:sz w:val="24"/>
                                <w:szCs w:val="24"/>
                              </w:rPr>
                              <w:t xml:space="preserve">hem to pull out of discussions. </w:t>
                            </w:r>
                            <w:r w:rsidRPr="001C1C75">
                              <w:rPr>
                                <w:sz w:val="24"/>
                                <w:szCs w:val="24"/>
                              </w:rPr>
                              <w:t>Then on Feb. 25, 1948 the communists seized control of Benes’ government</w:t>
                            </w:r>
                          </w:p>
                          <w:p w:rsidR="001C1C75" w:rsidRPr="001C1C75" w:rsidRDefault="001C1C75" w:rsidP="001C1C75">
                            <w:pPr>
                              <w:spacing w:after="0" w:line="240" w:lineRule="auto"/>
                              <w:rPr>
                                <w:sz w:val="24"/>
                                <w:szCs w:val="24"/>
                              </w:rPr>
                            </w:pPr>
                            <w:r w:rsidRPr="001C1C75">
                              <w:rPr>
                                <w:sz w:val="24"/>
                                <w:szCs w:val="24"/>
                              </w:rPr>
                              <w:t>Masaryk died mysteriously two weeks later (the Soviets said it was suicide and published pictures, this was less than reassuring to the West )</w:t>
                            </w:r>
                          </w:p>
                          <w:p w:rsidR="001C1C75" w:rsidRDefault="001C1C75" w:rsidP="001C1C75">
                            <w:pPr>
                              <w:spacing w:after="0" w:line="240" w:lineRule="auto"/>
                              <w:rPr>
                                <w:sz w:val="24"/>
                                <w:szCs w:val="24"/>
                              </w:rPr>
                            </w:pPr>
                            <w:r w:rsidRPr="001C1C75">
                              <w:rPr>
                                <w:sz w:val="24"/>
                                <w:szCs w:val="24"/>
                              </w:rPr>
                              <w:t>The Communist coup left the west in little doubt that the USSR was taking control of the satellite states inside its sphere of influence (the coup in Czechoslovakia is credited with encouraging the American Senate to adopt the Marshall Plan)</w:t>
                            </w:r>
                          </w:p>
                          <w:p w:rsidR="001C1C75" w:rsidRPr="001C1C75" w:rsidRDefault="001C1C75" w:rsidP="001C1C75">
                            <w:pPr>
                              <w:spacing w:after="0" w:line="240" w:lineRule="auto"/>
                              <w:rPr>
                                <w:b/>
                                <w:sz w:val="28"/>
                                <w:szCs w:val="24"/>
                              </w:rPr>
                            </w:pPr>
                            <w:r w:rsidRPr="001C1C75">
                              <w:rPr>
                                <w:b/>
                                <w:sz w:val="28"/>
                                <w:szCs w:val="24"/>
                              </w:rPr>
                              <w:t>Berlin Blockade</w:t>
                            </w:r>
                          </w:p>
                          <w:p w:rsidR="001C1C75" w:rsidRPr="00627E78" w:rsidRDefault="001C1C75" w:rsidP="001C1C75">
                            <w:pPr>
                              <w:spacing w:after="0" w:line="240" w:lineRule="auto"/>
                              <w:rPr>
                                <w:sz w:val="24"/>
                                <w:szCs w:val="24"/>
                              </w:rPr>
                            </w:pPr>
                            <w:proofErr w:type="spellStart"/>
                            <w:r w:rsidRPr="001C1C75">
                              <w:rPr>
                                <w:sz w:val="24"/>
                                <w:szCs w:val="24"/>
                              </w:rPr>
                              <w:t>On</w:t>
                            </w:r>
                            <w:proofErr w:type="spellEnd"/>
                            <w:r w:rsidRPr="001C1C75">
                              <w:rPr>
                                <w:sz w:val="24"/>
                                <w:szCs w:val="24"/>
                              </w:rPr>
                              <w:t xml:space="preserve"> of the most serious crisis in the early </w:t>
                            </w:r>
                            <w:r>
                              <w:rPr>
                                <w:sz w:val="24"/>
                                <w:szCs w:val="24"/>
                              </w:rPr>
                              <w:t xml:space="preserve">Cold War was in Berlin in 1948. </w:t>
                            </w:r>
                            <w:r w:rsidRPr="001C1C75">
                              <w:rPr>
                                <w:sz w:val="24"/>
                                <w:szCs w:val="24"/>
                              </w:rPr>
                              <w:t>The 4 power agreement regarding Berlin guaranteed the security of three air corridors into West Berlin (inside Soviet controlled Germany) and West Germany, but not access by land or rail. By spring of 1948 Stalin had grown unhappy with the continu</w:t>
                            </w:r>
                            <w:r>
                              <w:rPr>
                                <w:sz w:val="24"/>
                                <w:szCs w:val="24"/>
                              </w:rPr>
                              <w:t xml:space="preserve">ed Western occupation of Berlin. </w:t>
                            </w:r>
                            <w:r w:rsidRPr="001C1C75">
                              <w:rPr>
                                <w:sz w:val="24"/>
                                <w:szCs w:val="24"/>
                              </w:rPr>
                              <w:t>Stalin had expected the Western forces to withdraw shortly after the conclusion of WWII (which they had suggested they might do) Stalin also believed that the West would not be eager to come to the aid of the Germans because of lingering ill wil</w:t>
                            </w:r>
                            <w:r>
                              <w:rPr>
                                <w:sz w:val="24"/>
                                <w:szCs w:val="24"/>
                              </w:rPr>
                              <w:t xml:space="preserve">l left over from the war years. </w:t>
                            </w:r>
                            <w:r w:rsidRPr="001C1C75">
                              <w:rPr>
                                <w:sz w:val="24"/>
                                <w:szCs w:val="24"/>
                              </w:rPr>
                              <w:t>Investment from the Marshall Plan had helped the economy of West Germany while the East German economy had been delibe</w:t>
                            </w:r>
                            <w:r>
                              <w:rPr>
                                <w:sz w:val="24"/>
                                <w:szCs w:val="24"/>
                              </w:rPr>
                              <w:t xml:space="preserve">rately pillaged by the Soviets. </w:t>
                            </w:r>
                            <w:r w:rsidRPr="001C1C75">
                              <w:rPr>
                                <w:sz w:val="24"/>
                                <w:szCs w:val="24"/>
                              </w:rPr>
                              <w:t>When the West extended (badly needed) currency reform into West Berlin the Soviets imposed a blockade on road and rail traffic into Berlin. The 4 power agreement was coming apart.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6" type="#_x0000_t202" style="position:absolute;margin-left:238.5pt;margin-top:0;width:273pt;height:595.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iBINQIAAGAEAAAOAAAAZHJzL2Uyb0RvYy54bWysVNtu2zAMfR+wfxD0vviyuEmNOEWXLsOA&#10;7gK0+wBZlmNhkuhJSuzs60fJaZp1wB6G+UEQReqIPIf06mbUihyEdRJMRbNZSokwHBppdhX99rh9&#10;s6TEeWYapsCIih6Fozfr169WQ1+KHDpQjbAEQYwrh76infd9mSSOd0IzN4NeGHS2YDXzaNpd0lg2&#10;ILpWSZ6mV8kAtuktcOEcnt5NTrqO+G0ruP/Stk54oiqKufm42rjWYU3WK1buLOs7yU9psH/IQjNp&#10;8NEz1B3zjOyt/ANKS27BQetnHHQCbSu5iDVgNVn6opqHjvUi1oLkuP5Mk/t/sPzz4aslsqlovigy&#10;SgzTqNKjGD15ByPJA0FD70qMe+gx0o94jELHYl1/D/y7IwY2HTM7cWstDJ1gDSaYhZvJxdUJxwWQ&#10;evgEDT7D9h4i0NhaHdhDPgiio1DHszghFY6Hb+dXiyxFF0fforjKl0WUL2Hl0/XeOv9BgCZhU1GL&#10;6kd4drh3PqTDyqeQ8JoDJZutVCoadldvlCUHhp2yjV+s4EWYMmSo6HWRFxMDv0Ec3RkBW7SBgRLF&#10;nMfDv0Fq6XEElNQVXabhm5oy8PjeNLFBPZNq2mMJypyIDVxOrPqxHqOIWbwcWK+hOSLVFqaWxxHF&#10;TQf2JyUDtntF3Y89swIz/GhQrutsPg/zEY15scjRsJee+tLDDEeoinpKpu3Gx5kKRBq4RVlbGQl/&#10;zuSUM7Zx1OE0cmFOLu0Y9fxjWP8CAAD//wMAUEsDBBQABgAIAAAAIQCz26HE3QAAAAoBAAAPAAAA&#10;ZHJzL2Rvd25yZXYueG1sTI9BT8MwDIXvSPyHyEjcWNoVGJSm01SxY5FWuHBLG9NWNE7UZFv593gn&#10;uFjPetbz94rtYidxwjmMjhSkqwQEUufMSL2Cj/f93ROIEDUZPTlCBT8YYFteXxU6N+5MBzw1sRcc&#10;QiHXCoYYfS5l6Aa0OqycR2Lvy81WR17nXppZnzncTnKdJI/S6pH4w6A9VgN2383RKti3lff6rXn9&#10;rLMstA9U77Cqlbq9WXYvICIu8e8YLviMDiUzte5IJohJwf1mw12iAp4XO1lnrFpW6XOagCwL+b9C&#10;+QsAAP//AwBQSwECLQAUAAYACAAAACEAtoM4kv4AAADhAQAAEwAAAAAAAAAAAAAAAAAAAAAAW0Nv&#10;bnRlbnRfVHlwZXNdLnhtbFBLAQItABQABgAIAAAAIQA4/SH/1gAAAJQBAAALAAAAAAAAAAAAAAAA&#10;AC8BAABfcmVscy8ucmVsc1BLAQItABQABgAIAAAAIQCB2iBINQIAAGAEAAAOAAAAAAAAAAAAAAAA&#10;AC4CAABkcnMvZTJvRG9jLnhtbFBLAQItABQABgAIAAAAIQCz26HE3QAAAAoBAAAPAAAAAAAAAAAA&#10;AAAAAI8EAABkcnMvZG93bnJldi54bWxQSwUGAAAAAAQABADzAAAAmQUAAAAA&#10;" strokecolor="window">
                <v:textbox>
                  <w:txbxContent>
                    <w:p w:rsidR="008F39AC" w:rsidRPr="001C1C75" w:rsidRDefault="001C1C75" w:rsidP="008F39AC">
                      <w:pPr>
                        <w:spacing w:after="0" w:line="240" w:lineRule="auto"/>
                        <w:rPr>
                          <w:b/>
                          <w:sz w:val="28"/>
                          <w:szCs w:val="24"/>
                        </w:rPr>
                      </w:pPr>
                      <w:r w:rsidRPr="001C1C75">
                        <w:rPr>
                          <w:b/>
                          <w:sz w:val="28"/>
                          <w:szCs w:val="24"/>
                        </w:rPr>
                        <w:t>Czechoslovakian Party</w:t>
                      </w:r>
                    </w:p>
                    <w:p w:rsidR="001C1C75" w:rsidRPr="001C1C75" w:rsidRDefault="001C1C75" w:rsidP="001C1C75">
                      <w:pPr>
                        <w:spacing w:after="0" w:line="240" w:lineRule="auto"/>
                        <w:rPr>
                          <w:sz w:val="24"/>
                          <w:szCs w:val="24"/>
                        </w:rPr>
                      </w:pPr>
                      <w:r w:rsidRPr="001C1C75">
                        <w:rPr>
                          <w:sz w:val="24"/>
                          <w:szCs w:val="24"/>
                        </w:rPr>
                        <w:t>The division of Europe was furthered in 1948 by the events in C</w:t>
                      </w:r>
                      <w:r>
                        <w:rPr>
                          <w:sz w:val="24"/>
                          <w:szCs w:val="24"/>
                        </w:rPr>
                        <w:t xml:space="preserve">zechoslovakia. </w:t>
                      </w:r>
                      <w:r w:rsidRPr="001C1C75">
                        <w:rPr>
                          <w:sz w:val="24"/>
                          <w:szCs w:val="24"/>
                        </w:rPr>
                        <w:t>The Czech Communists won 38% of the vot</w:t>
                      </w:r>
                      <w:r>
                        <w:rPr>
                          <w:sz w:val="24"/>
                          <w:szCs w:val="24"/>
                        </w:rPr>
                        <w:t xml:space="preserve">e in the election of May, 1946. </w:t>
                      </w:r>
                      <w:r w:rsidRPr="001C1C75">
                        <w:rPr>
                          <w:sz w:val="24"/>
                          <w:szCs w:val="24"/>
                        </w:rPr>
                        <w:t xml:space="preserve">Prime Minister </w:t>
                      </w:r>
                      <w:proofErr w:type="spellStart"/>
                      <w:r w:rsidRPr="001C1C75">
                        <w:rPr>
                          <w:sz w:val="24"/>
                          <w:szCs w:val="24"/>
                        </w:rPr>
                        <w:t>Gottwal</w:t>
                      </w:r>
                      <w:r>
                        <w:rPr>
                          <w:sz w:val="24"/>
                          <w:szCs w:val="24"/>
                        </w:rPr>
                        <w:t>s</w:t>
                      </w:r>
                      <w:proofErr w:type="spellEnd"/>
                      <w:r>
                        <w:rPr>
                          <w:sz w:val="24"/>
                          <w:szCs w:val="24"/>
                        </w:rPr>
                        <w:t xml:space="preserve"> was associated with the USSR. </w:t>
                      </w:r>
                      <w:r w:rsidRPr="001C1C75">
                        <w:rPr>
                          <w:sz w:val="24"/>
                          <w:szCs w:val="24"/>
                        </w:rPr>
                        <w:t>However neither President Eduard Benes or Foreign Minister Jan Masaryk were communists</w:t>
                      </w:r>
                    </w:p>
                    <w:p w:rsidR="001C1C75" w:rsidRPr="001C1C75" w:rsidRDefault="001C1C75" w:rsidP="001C1C75">
                      <w:pPr>
                        <w:spacing w:after="0" w:line="240" w:lineRule="auto"/>
                        <w:rPr>
                          <w:sz w:val="24"/>
                          <w:szCs w:val="24"/>
                        </w:rPr>
                      </w:pPr>
                      <w:r w:rsidRPr="001C1C75">
                        <w:rPr>
                          <w:sz w:val="24"/>
                          <w:szCs w:val="24"/>
                        </w:rPr>
                        <w:t>Czechoslovakia desired the assistance offered by the Marshall Plan, however Stalin ordered t</w:t>
                      </w:r>
                      <w:r>
                        <w:rPr>
                          <w:sz w:val="24"/>
                          <w:szCs w:val="24"/>
                        </w:rPr>
                        <w:t xml:space="preserve">hem to pull out of discussions. </w:t>
                      </w:r>
                      <w:r w:rsidRPr="001C1C75">
                        <w:rPr>
                          <w:sz w:val="24"/>
                          <w:szCs w:val="24"/>
                        </w:rPr>
                        <w:t>Then on Feb. 25, 1948 the communists seized control of Benes’ government</w:t>
                      </w:r>
                    </w:p>
                    <w:p w:rsidR="001C1C75" w:rsidRPr="001C1C75" w:rsidRDefault="001C1C75" w:rsidP="001C1C75">
                      <w:pPr>
                        <w:spacing w:after="0" w:line="240" w:lineRule="auto"/>
                        <w:rPr>
                          <w:sz w:val="24"/>
                          <w:szCs w:val="24"/>
                        </w:rPr>
                      </w:pPr>
                      <w:r w:rsidRPr="001C1C75">
                        <w:rPr>
                          <w:sz w:val="24"/>
                          <w:szCs w:val="24"/>
                        </w:rPr>
                        <w:t>Masaryk died mysteriously two weeks later (the Soviets said it was suicide and published pictures, this was less than reassuring to the West )</w:t>
                      </w:r>
                    </w:p>
                    <w:p w:rsidR="001C1C75" w:rsidRDefault="001C1C75" w:rsidP="001C1C75">
                      <w:pPr>
                        <w:spacing w:after="0" w:line="240" w:lineRule="auto"/>
                        <w:rPr>
                          <w:sz w:val="24"/>
                          <w:szCs w:val="24"/>
                        </w:rPr>
                      </w:pPr>
                      <w:r w:rsidRPr="001C1C75">
                        <w:rPr>
                          <w:sz w:val="24"/>
                          <w:szCs w:val="24"/>
                        </w:rPr>
                        <w:t>The Communist coup left the west in little doubt that the USSR was taking control of the satellite states inside its sphere of influence (the coup in Czechoslovakia is credited with encouraging the American Senate to adopt the Marshall Plan)</w:t>
                      </w:r>
                    </w:p>
                    <w:p w:rsidR="001C1C75" w:rsidRPr="001C1C75" w:rsidRDefault="001C1C75" w:rsidP="001C1C75">
                      <w:pPr>
                        <w:spacing w:after="0" w:line="240" w:lineRule="auto"/>
                        <w:rPr>
                          <w:b/>
                          <w:sz w:val="28"/>
                          <w:szCs w:val="24"/>
                        </w:rPr>
                      </w:pPr>
                      <w:r w:rsidRPr="001C1C75">
                        <w:rPr>
                          <w:b/>
                          <w:sz w:val="28"/>
                          <w:szCs w:val="24"/>
                        </w:rPr>
                        <w:t>Berlin Blockade</w:t>
                      </w:r>
                    </w:p>
                    <w:p w:rsidR="001C1C75" w:rsidRPr="00627E78" w:rsidRDefault="001C1C75" w:rsidP="001C1C75">
                      <w:pPr>
                        <w:spacing w:after="0" w:line="240" w:lineRule="auto"/>
                        <w:rPr>
                          <w:sz w:val="24"/>
                          <w:szCs w:val="24"/>
                        </w:rPr>
                      </w:pPr>
                      <w:proofErr w:type="spellStart"/>
                      <w:r w:rsidRPr="001C1C75">
                        <w:rPr>
                          <w:sz w:val="24"/>
                          <w:szCs w:val="24"/>
                        </w:rPr>
                        <w:t>On</w:t>
                      </w:r>
                      <w:proofErr w:type="spellEnd"/>
                      <w:r w:rsidRPr="001C1C75">
                        <w:rPr>
                          <w:sz w:val="24"/>
                          <w:szCs w:val="24"/>
                        </w:rPr>
                        <w:t xml:space="preserve"> of the most serious crisis in the early </w:t>
                      </w:r>
                      <w:r>
                        <w:rPr>
                          <w:sz w:val="24"/>
                          <w:szCs w:val="24"/>
                        </w:rPr>
                        <w:t xml:space="preserve">Cold War was in Berlin in 1948. </w:t>
                      </w:r>
                      <w:r w:rsidRPr="001C1C75">
                        <w:rPr>
                          <w:sz w:val="24"/>
                          <w:szCs w:val="24"/>
                        </w:rPr>
                        <w:t>The 4 power agreement regarding Berlin guaranteed the security of three air corridors into West Berlin (inside Soviet controlled Germany) and West Germany, but not access by land or rail. By spring of 1948 Stalin had grown unhappy with the continu</w:t>
                      </w:r>
                      <w:r>
                        <w:rPr>
                          <w:sz w:val="24"/>
                          <w:szCs w:val="24"/>
                        </w:rPr>
                        <w:t xml:space="preserve">ed Western occupation of Berlin. </w:t>
                      </w:r>
                      <w:r w:rsidRPr="001C1C75">
                        <w:rPr>
                          <w:sz w:val="24"/>
                          <w:szCs w:val="24"/>
                        </w:rPr>
                        <w:t>Stalin had expected the Western forces to withdraw shortly after the conclusion of WWII (which they had suggested they might do) Stalin also believed that the West would not be eager to come to the aid of the Germans because of lingering ill wil</w:t>
                      </w:r>
                      <w:r>
                        <w:rPr>
                          <w:sz w:val="24"/>
                          <w:szCs w:val="24"/>
                        </w:rPr>
                        <w:t xml:space="preserve">l left over from the war years. </w:t>
                      </w:r>
                      <w:r w:rsidRPr="001C1C75">
                        <w:rPr>
                          <w:sz w:val="24"/>
                          <w:szCs w:val="24"/>
                        </w:rPr>
                        <w:t>Investment from the Marshall Plan had helped the economy of West Germany while the East German economy had been delibe</w:t>
                      </w:r>
                      <w:r>
                        <w:rPr>
                          <w:sz w:val="24"/>
                          <w:szCs w:val="24"/>
                        </w:rPr>
                        <w:t xml:space="preserve">rately pillaged by the Soviets. </w:t>
                      </w:r>
                      <w:r w:rsidRPr="001C1C75">
                        <w:rPr>
                          <w:sz w:val="24"/>
                          <w:szCs w:val="24"/>
                        </w:rPr>
                        <w:t>When the West extended (badly needed) currency reform into West Berlin the Soviets imposed a blockade on road and rail traffic into Berlin. The 4 power agreement was coming apart.</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657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5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C890" id="AutoShape 59" o:spid="_x0000_s1026" type="#_x0000_t32" style="position:absolute;margin-left:-1in;margin-top:662.3pt;width:605.25pt;height:.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wJAIAAEEEAAAOAAAAZHJzL2Uyb0RvYy54bWysU8GO2yAQvVfqPyDuWcde20m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Myy&#10;BCNJepjS88GpkBxlC9+iQdsCPCu5Nb5IepKv+kXR7xZJVbVE7nnwfjtrCI59RHQX4jdWQ6Ld8Fkx&#10;8CGQIPTr1JjeQ0In0CmM5XwbCz85ROFwls/zfJZhROEuf8wCPimuodpY94mrHnmjxNYZIvatq5SU&#10;MH5l4pCIHF+s88RIcQ3weaXaiK4LKugkGkq8yJIsBFjVCeYvvZs1+13VGXQkXkfhG1ncuRl1kCyA&#10;tZyw9Wg7IrqLDck76fGgNKAzWheh/FhMF+v5ep5O0iRfT9JpXU+eN1U6yTfxLKsf66qq45+eWpwW&#10;rWCMS8/uKto4/TtRjM/nIrebbG9tiO7RQ7+A7PUfSIfZ+nFehLFT7Lw115mDToPz+Kb8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IDTw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647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8D1A4" id="AutoShape 58" o:spid="_x0000_s1026" type="#_x0000_t32" style="position:absolute;margin-left:-76.5pt;margin-top:639.8pt;width:609.75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NE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9kU&#10;I0k62NLz0alQHM2WfkS9thlEFnJvfJP0LF/1i6LfLZKqaIiseYh+u2hITnxG9JDiL1ZDoUP/WTGI&#10;IVAgzOtcmc5DwiTQOazlcl8LPztE4eNikU6XkxlGFHzz6Szgk+yWqo11n7jqkDdybJ0hom5coaSE&#10;9SuThELk9GKdJ0ayW4KvK9VOtG1QQStRn+PVDCp5j1WtYN4ZLqY+FK1BJ+J1FH4Di4cwo46SBbCG&#10;E7YdbEdEe7WheCs9HrQGdAbrKpQfq3i1XW6X6SidzLejNC7L0fOuSEfzXbKYldOyKMrkp6eWpFkj&#10;GOPSs7uJNkn/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g+I0Q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637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49051" id="AutoShape 57" o:spid="_x0000_s1026" type="#_x0000_t32" style="position:absolute;margin-left:-81pt;margin-top:618.05pt;width:614.2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I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2cp&#10;RpL0sKWng1OhOMrm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GYQi0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616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5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73148" id="AutoShape 55" o:spid="_x0000_s1026" type="#_x0000_t32" style="position:absolute;margin-left:-81pt;margin-top:571.55pt;width:614.2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8QIQIAAD8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m0ylG&#10;ivTQpae91zE4gjco0WBcAZaV2tqQJD2qV/Os6XeHlK46oloerd9OBpyz4JG8cwkXZyDQbviiGdgQ&#10;CBDrdWxsHyChEugY23K6tYUfPaLwOJun6WIG5OhVl5Di6mis85+57lEQSuy8JaLtfKWVguZrm8Uw&#10;5PDsfKBFiqtDiKr0RkgZZ0AqNJR4MZ1Mo4PTUrCgDGbOtrtKWnQgYYriF3MEzb2Z1XvFIljHCVtf&#10;ZE+EPMsQXKqAB4kBnYt0HpMfi3Sxnq/n+SifPKxHeVrXo6dNlY8eNtlsWn+qq6rOfgZqWV50gjGu&#10;ArvryGb5343EZXnOw3Yb2lsZkvfosV5A9vqPpGNnQzPPY7HT7LS1147DlEbjy0aFNbi/g3y/96tf&#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NicfE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26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5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321C5" id="AutoShape 56" o:spid="_x0000_s1026" type="#_x0000_t32" style="position:absolute;margin-left:-81pt;margin-top:597.05pt;width:614.2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kDIQIAAD8EAAAOAAAAZHJzL2Uyb0RvYy54bWysU9uO2yAQfa/Uf0C8Z22nzs2Ks1rZSV+2&#10;3Ui7/QAC2EbFgIDEiar+ewdyUbZ9qar6AQ/MzJnbmeXjsZfowK0TWpU4e0gx4opqJlRb4m9vm9Ec&#10;I+eJYkRqxUt84g4/rj5+WA6m4GPdacm4RQCiXDGYEnfemyJJHO14T9yDNlyBstG2Jx6utk2YJQOg&#10;9zIZp+k0GbRlxmrKnYPX+qzEq4jfNJz6l6Zx3CNZYsjNx9PGcxfOZLUkRWuJ6QS9pEH+IYueCAVB&#10;b1A18QTtrfgDqhfUaqcb/0B1n+imEZTHGqCaLP2tmteOGB5rgeY4c2uT+3+w9Otha5FgJR7PJlOM&#10;FOlhSk97r2NwBG/QosG4AiwrtbWhSHpUr+ZZ0+8OKV11RLU8Wr+dDDhnwSN55xIuzkCg3fBFM7Ah&#10;ECD269jYPkBCJ9AxjuV0Gws/ekThcTZP08VsghG96hJSXB2Ndf4z1z0KQomdt0S0na+0UjB8bbMY&#10;hhyenQ9pkeLqEKIqvRFSRg5IhYYSLybjSXRwWgoWlMHM2XZXSYsOJLAofrFG0NybWb1XLIJ1nLD1&#10;RfZEyLMMwaUKeFAYpHORzjT5sUgX6/l6no/y8XQ9ytO6Hj1tqnw03WSzSf2prqo6+xlSy/KiE4xx&#10;FbK7UjbL/44Sl+U5k+1G2lsbkvfosV+Q7PUfk46TDcM802Kn2WlrrxMHlkbjy0aFNbi/g3y/96tf&#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LXfJAy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7688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5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483A7" id="AutoShape 67" o:spid="_x0000_s1026" type="#_x0000_t32" style="position:absolute;margin-left:-76.5pt;margin-top:199.55pt;width:8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FJ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8&#10;x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4JxS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678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5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FBB5" id="AutoShape 62" o:spid="_x0000_s1026" type="#_x0000_t32" style="position:absolute;margin-left:-1in;margin-top:65.3pt;width:74.25pt;height:.7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wSJwIAAEsEAAAOAAAAZHJzL2Uyb0RvYy54bWysVNuO0zAQfUfiH6y8t7mQ3qKmq1XSwsOy&#10;VNrlA1zbaSwc27LdphXi3xm7adnCC0LkwZnJzJy5HWf5cOoEOjJjuZJllI6TCDFJFOVyX0ZfXzej&#10;eYSsw5JioSQrozOz0cPq/btlrwuWqVYJygwCEGmLXpdR65wu4tiSlnXYjpVmEoyNMh12oJp9TA3u&#10;Ab0TcZYk07hXhmqjCLMWvtYXY7QK+E3DiPvSNJY5JMoIanPhNOHc+TNeLXGxN1i3nAxl4H+oosNc&#10;QtIbVI0dRgfD/4DqODHKqsaNiepi1TScsNADdJMmv3Xz0mLNQi8wHKtvY7L/D5Y8H7cGcVpG2WwC&#10;u5K4gy09HpwKydE08yPqtS3As5Jb45skJ/minxT5ZpFUVYvlngXv17OG4NRHxHchXrEaEu36z4qC&#10;D4YEYV6nxnSoEVx/8oEeHGaCTmFB59uC2MkhAh8XebaYTSJEwLSYZJOQCRcexIdqY91HpjrkhTKy&#10;zmC+b12lpAQiKHNJgI9P1vkSfwX4YKk2XIjAByFRPyTwFqsEp94YFLPfVcKgI/aMCs9QxZ2bUQdJ&#10;A1jLMF0PssNcXGRILqTHg9agnEG6UOb7Ilms5+t5Psqz6XqUJ3U9etxU+Wi6SWeT+kNdVXX6ww8r&#10;zYuWU8qkr+5K3zT/O3oMF+lCvBuBb2OI79HDvKDY6zsUHbbsF3uhyE7R89Zctw+MDc7D7fJX4q0O&#10;8tt/wOonA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DsT3B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667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5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72B80" id="AutoShape 60" o:spid="_x0000_s1026" type="#_x0000_t32" style="position:absolute;margin-left:-1in;margin-top:12.05pt;width:74.2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K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zH&#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EKzig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8009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8F39AC" w:rsidRPr="00157870" w:rsidRDefault="00157870" w:rsidP="008F39AC">
                            <w:pPr>
                              <w:spacing w:after="0" w:line="240" w:lineRule="auto"/>
                              <w:rPr>
                                <w:b/>
                                <w:sz w:val="28"/>
                                <w:szCs w:val="24"/>
                              </w:rPr>
                            </w:pPr>
                            <w:r w:rsidRPr="00157870">
                              <w:rPr>
                                <w:b/>
                                <w:sz w:val="28"/>
                                <w:szCs w:val="24"/>
                              </w:rPr>
                              <w:t>Berlin Blockade – Continued</w:t>
                            </w:r>
                          </w:p>
                          <w:p w:rsidR="00157870" w:rsidRPr="00157870" w:rsidRDefault="00157870" w:rsidP="00157870">
                            <w:pPr>
                              <w:spacing w:after="0" w:line="240" w:lineRule="auto"/>
                              <w:rPr>
                                <w:sz w:val="24"/>
                                <w:szCs w:val="24"/>
                              </w:rPr>
                            </w:pPr>
                            <w:r w:rsidRPr="00157870">
                              <w:rPr>
                                <w:sz w:val="24"/>
                                <w:szCs w:val="24"/>
                              </w:rPr>
                              <w:t>When the blockade began on June 24, 1948 there was some question (both on the part of Berliners and some western politicians) of whether or not the US would get involved.</w:t>
                            </w:r>
                          </w:p>
                          <w:p w:rsidR="00157870" w:rsidRPr="00157870" w:rsidRDefault="00157870" w:rsidP="00157870">
                            <w:pPr>
                              <w:spacing w:after="0" w:line="240" w:lineRule="auto"/>
                              <w:rPr>
                                <w:sz w:val="24"/>
                                <w:szCs w:val="24"/>
                              </w:rPr>
                            </w:pPr>
                            <w:r w:rsidRPr="00157870">
                              <w:rPr>
                                <w:sz w:val="24"/>
                                <w:szCs w:val="24"/>
                              </w:rPr>
                              <w:t>The view of the US was voiced by General Clay (in command of West Berlin) If the west allowed Berlin to fall the Soviets would continue into West Germany.</w:t>
                            </w:r>
                          </w:p>
                          <w:p w:rsidR="00157870" w:rsidRPr="00157870" w:rsidRDefault="00157870" w:rsidP="00157870">
                            <w:pPr>
                              <w:spacing w:after="0" w:line="240" w:lineRule="auto"/>
                              <w:rPr>
                                <w:sz w:val="24"/>
                                <w:szCs w:val="24"/>
                              </w:rPr>
                            </w:pPr>
                            <w:r w:rsidRPr="00157870">
                              <w:rPr>
                                <w:sz w:val="24"/>
                                <w:szCs w:val="24"/>
                              </w:rPr>
                              <w:t>The Americans and the British remained in occupation and began to supply West Berlin by airlift.</w:t>
                            </w:r>
                          </w:p>
                          <w:p w:rsidR="00157870" w:rsidRPr="00157870" w:rsidRDefault="00157870" w:rsidP="00157870">
                            <w:pPr>
                              <w:spacing w:after="0" w:line="240" w:lineRule="auto"/>
                              <w:rPr>
                                <w:sz w:val="24"/>
                                <w:szCs w:val="24"/>
                              </w:rPr>
                            </w:pPr>
                            <w:r w:rsidRPr="00157870">
                              <w:rPr>
                                <w:sz w:val="24"/>
                                <w:szCs w:val="24"/>
                              </w:rPr>
                              <w:t xml:space="preserve">This was an enormous task as the city required 12000 </w:t>
                            </w:r>
                            <w:proofErr w:type="spellStart"/>
                            <w:r w:rsidRPr="00157870">
                              <w:rPr>
                                <w:sz w:val="24"/>
                                <w:szCs w:val="24"/>
                              </w:rPr>
                              <w:t>tonnes</w:t>
                            </w:r>
                            <w:proofErr w:type="spellEnd"/>
                            <w:r w:rsidRPr="00157870">
                              <w:rPr>
                                <w:sz w:val="24"/>
                                <w:szCs w:val="24"/>
                              </w:rPr>
                              <w:t xml:space="preserve"> of goods a day normally and 5500 </w:t>
                            </w:r>
                            <w:proofErr w:type="spellStart"/>
                            <w:r w:rsidRPr="00157870">
                              <w:rPr>
                                <w:sz w:val="24"/>
                                <w:szCs w:val="24"/>
                              </w:rPr>
                              <w:t>tonnes</w:t>
                            </w:r>
                            <w:proofErr w:type="spellEnd"/>
                            <w:r w:rsidRPr="00157870">
                              <w:rPr>
                                <w:sz w:val="24"/>
                                <w:szCs w:val="24"/>
                              </w:rPr>
                              <w:t xml:space="preserve"> would be needed to keep enough food, light, and warmth to keep the Berliners alive through the winter.</w:t>
                            </w:r>
                          </w:p>
                          <w:p w:rsidR="00157870" w:rsidRPr="00157870" w:rsidRDefault="00157870" w:rsidP="00157870">
                            <w:pPr>
                              <w:spacing w:after="0" w:line="240" w:lineRule="auto"/>
                              <w:rPr>
                                <w:sz w:val="24"/>
                                <w:szCs w:val="24"/>
                              </w:rPr>
                            </w:pPr>
                            <w:r w:rsidRPr="00157870">
                              <w:rPr>
                                <w:sz w:val="24"/>
                                <w:szCs w:val="24"/>
                              </w:rPr>
                              <w:t>Planes landed continuously (sometimes every 3 minutes) the Americans announced that they had B-29 bombers in Britain and mentioned again that they had a monopoly on nuclear weapons. Berlin Airlift</w:t>
                            </w:r>
                            <w:r>
                              <w:t xml:space="preserve">. </w:t>
                            </w:r>
                            <w:r w:rsidRPr="00157870">
                              <w:rPr>
                                <w:sz w:val="24"/>
                                <w:szCs w:val="24"/>
                              </w:rPr>
                              <w:t>Stalin's decision to end the blockade was based on it ineffectiveness, not American posturing. The USSR had failed to gain control over West Berlin and the blockade was expensive. Stalin lifted the blockade on May 12, 1949.</w:t>
                            </w:r>
                          </w:p>
                          <w:p w:rsidR="00157870" w:rsidRPr="00157870" w:rsidRDefault="00157870" w:rsidP="00157870">
                            <w:pPr>
                              <w:spacing w:after="0" w:line="240" w:lineRule="auto"/>
                              <w:rPr>
                                <w:sz w:val="24"/>
                                <w:szCs w:val="24"/>
                              </w:rPr>
                            </w:pPr>
                            <w:r w:rsidRPr="00157870">
                              <w:rPr>
                                <w:sz w:val="24"/>
                                <w:szCs w:val="24"/>
                              </w:rPr>
                              <w:t>The British, French and Americans they joined their occupation zones into one unit creating the Federal Republic of Germany (West Germany) in October of 1949.</w:t>
                            </w:r>
                          </w:p>
                          <w:p w:rsidR="00157870" w:rsidRPr="00627E78" w:rsidRDefault="00157870" w:rsidP="00157870">
                            <w:pPr>
                              <w:spacing w:after="0" w:line="240" w:lineRule="auto"/>
                              <w:rPr>
                                <w:sz w:val="24"/>
                                <w:szCs w:val="24"/>
                              </w:rPr>
                            </w:pPr>
                            <w:r w:rsidRPr="00157870">
                              <w:rPr>
                                <w:sz w:val="24"/>
                                <w:szCs w:val="24"/>
                              </w:rPr>
                              <w:t>This formally divided Germany, now separated by landmines and barbed wire. Berlin remained a city divided into Eastern and Western zones.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7" type="#_x0000_t202" style="position:absolute;margin-left:238.5pt;margin-top:0;width:273pt;height:575.2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8qNQIAAGAEAAAOAAAAZHJzL2Uyb0RvYy54bWysVNtu2zAMfR+wfxD0vthxc2mNOEWXLsOA&#10;7gK0+wBalmNhsuhJauzs60vJaZpuwB6G+UEQRenw8JD06npoNdtL6xSagk8nKWfSCKyU2RX8+8P2&#10;3SVnzoOpQKORBT9Ix6/Xb9+s+i6XGTaoK2kZgRiX913BG++7PEmcaGQLboKdNOSs0bbgybS7pLLQ&#10;E3qrkyxNF0mPtuosCukcnd6OTr6O+HUthf9a1056pgtO3HxcbVzLsCbrFeQ7C12jxJEG/AOLFpSh&#10;oCeoW/DAHq36A6pVwqLD2k8EtgnWtRIy5kDZTNPfsrlvoJMxFxLHdSeZ3P+DFV/23yxTVcGz5YIE&#10;MtBSlR7k4Nl7HFgWBOo7l9O9+45u+oGOqdAxWdfdofjhmMFNA2Ynb6zFvpFQEcFpeJmcPR1xXAAp&#10;+89YURh49BiBhtq2QT3SgxE68TicihOoCDq8mC2W05RcgnzLi3S+WM5jDMifn3fW+Y8SWxY2BbdU&#10;/QgP+zvnAx3In6+EaA61qrZK62jYXbnRlu2BOmUbvyP6q2vasL7gV/NsPirwCuLgTgjUohX2nGlw&#10;ng7/BtkqTyOgVVvwyzR8IS7kQccPpop7D0qPe0pBm6OwQctRVT+UQyziNMoeVC+xOpDUFseWpxGl&#10;TYP2F2c9tXvB3c9HsJIYfjJUrqvpbBbmIxqz+TIjw557ynMPGEFQBfecjduNjzMVeBu8obLWKgr+&#10;wuTImdo41uE4cmFOzu146+XHsH4C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A1w18qNQIAAGAEAAAOAAAAAAAAAAAAAAAA&#10;AC4CAABkcnMvZTJvRG9jLnhtbFBLAQItABQABgAIAAAAIQCCYEeo3QAAAAoBAAAPAAAAAAAAAAAA&#10;AAAAAI8EAABkcnMvZG93bnJldi54bWxQSwUGAAAAAAQABADzAAAAmQUAAAAA&#10;" strokecolor="window">
                <v:textbox>
                  <w:txbxContent>
                    <w:p w:rsidR="008F39AC" w:rsidRPr="00157870" w:rsidRDefault="00157870" w:rsidP="008F39AC">
                      <w:pPr>
                        <w:spacing w:after="0" w:line="240" w:lineRule="auto"/>
                        <w:rPr>
                          <w:b/>
                          <w:sz w:val="28"/>
                          <w:szCs w:val="24"/>
                        </w:rPr>
                      </w:pPr>
                      <w:r w:rsidRPr="00157870">
                        <w:rPr>
                          <w:b/>
                          <w:sz w:val="28"/>
                          <w:szCs w:val="24"/>
                        </w:rPr>
                        <w:t>Berlin Blockade – Continued</w:t>
                      </w:r>
                    </w:p>
                    <w:p w:rsidR="00157870" w:rsidRPr="00157870" w:rsidRDefault="00157870" w:rsidP="00157870">
                      <w:pPr>
                        <w:spacing w:after="0" w:line="240" w:lineRule="auto"/>
                        <w:rPr>
                          <w:sz w:val="24"/>
                          <w:szCs w:val="24"/>
                        </w:rPr>
                      </w:pPr>
                      <w:r w:rsidRPr="00157870">
                        <w:rPr>
                          <w:sz w:val="24"/>
                          <w:szCs w:val="24"/>
                        </w:rPr>
                        <w:t>When the blockade began on June 24, 1948 there was some question (both on the part of Berliners and some western politicians) of whether or not the US would get involved.</w:t>
                      </w:r>
                    </w:p>
                    <w:p w:rsidR="00157870" w:rsidRPr="00157870" w:rsidRDefault="00157870" w:rsidP="00157870">
                      <w:pPr>
                        <w:spacing w:after="0" w:line="240" w:lineRule="auto"/>
                        <w:rPr>
                          <w:sz w:val="24"/>
                          <w:szCs w:val="24"/>
                        </w:rPr>
                      </w:pPr>
                      <w:r w:rsidRPr="00157870">
                        <w:rPr>
                          <w:sz w:val="24"/>
                          <w:szCs w:val="24"/>
                        </w:rPr>
                        <w:t>The view of the US was voiced by General Clay (in command of West Berlin) If the west allowed Berlin to fall the Soviets would continue into West Germany.</w:t>
                      </w:r>
                    </w:p>
                    <w:p w:rsidR="00157870" w:rsidRPr="00157870" w:rsidRDefault="00157870" w:rsidP="00157870">
                      <w:pPr>
                        <w:spacing w:after="0" w:line="240" w:lineRule="auto"/>
                        <w:rPr>
                          <w:sz w:val="24"/>
                          <w:szCs w:val="24"/>
                        </w:rPr>
                      </w:pPr>
                      <w:r w:rsidRPr="00157870">
                        <w:rPr>
                          <w:sz w:val="24"/>
                          <w:szCs w:val="24"/>
                        </w:rPr>
                        <w:t>The Americans and the British remained in occupation and began to supply West Berlin by airlift.</w:t>
                      </w:r>
                    </w:p>
                    <w:p w:rsidR="00157870" w:rsidRPr="00157870" w:rsidRDefault="00157870" w:rsidP="00157870">
                      <w:pPr>
                        <w:spacing w:after="0" w:line="240" w:lineRule="auto"/>
                        <w:rPr>
                          <w:sz w:val="24"/>
                          <w:szCs w:val="24"/>
                        </w:rPr>
                      </w:pPr>
                      <w:r w:rsidRPr="00157870">
                        <w:rPr>
                          <w:sz w:val="24"/>
                          <w:szCs w:val="24"/>
                        </w:rPr>
                        <w:t xml:space="preserve">This was an enormous task as the city required 12000 </w:t>
                      </w:r>
                      <w:proofErr w:type="spellStart"/>
                      <w:r w:rsidRPr="00157870">
                        <w:rPr>
                          <w:sz w:val="24"/>
                          <w:szCs w:val="24"/>
                        </w:rPr>
                        <w:t>tonnes</w:t>
                      </w:r>
                      <w:proofErr w:type="spellEnd"/>
                      <w:r w:rsidRPr="00157870">
                        <w:rPr>
                          <w:sz w:val="24"/>
                          <w:szCs w:val="24"/>
                        </w:rPr>
                        <w:t xml:space="preserve"> of goods a day normally and 5500 </w:t>
                      </w:r>
                      <w:proofErr w:type="spellStart"/>
                      <w:r w:rsidRPr="00157870">
                        <w:rPr>
                          <w:sz w:val="24"/>
                          <w:szCs w:val="24"/>
                        </w:rPr>
                        <w:t>tonnes</w:t>
                      </w:r>
                      <w:proofErr w:type="spellEnd"/>
                      <w:r w:rsidRPr="00157870">
                        <w:rPr>
                          <w:sz w:val="24"/>
                          <w:szCs w:val="24"/>
                        </w:rPr>
                        <w:t xml:space="preserve"> would be needed to keep enough food, light, and warmth to keep the Berliners alive through the winter.</w:t>
                      </w:r>
                    </w:p>
                    <w:p w:rsidR="00157870" w:rsidRPr="00157870" w:rsidRDefault="00157870" w:rsidP="00157870">
                      <w:pPr>
                        <w:spacing w:after="0" w:line="240" w:lineRule="auto"/>
                        <w:rPr>
                          <w:sz w:val="24"/>
                          <w:szCs w:val="24"/>
                        </w:rPr>
                      </w:pPr>
                      <w:r w:rsidRPr="00157870">
                        <w:rPr>
                          <w:sz w:val="24"/>
                          <w:szCs w:val="24"/>
                        </w:rPr>
                        <w:t>Planes landed continuously (sometimes every 3 minutes) the Americans announced that they had B-29 bombers in Britain and mentioned again that they had a monopoly on nuclear weapons. Berlin Airlift</w:t>
                      </w:r>
                      <w:r>
                        <w:t xml:space="preserve">. </w:t>
                      </w:r>
                      <w:r w:rsidRPr="00157870">
                        <w:rPr>
                          <w:sz w:val="24"/>
                          <w:szCs w:val="24"/>
                        </w:rPr>
                        <w:t>Stalin's decision to end the blockade was based on it ineffectiveness, not American posturing. The USSR had failed to gain control over West Berlin and the blockade was expensive. Stalin lifted the blockade on May 12, 1949.</w:t>
                      </w:r>
                    </w:p>
                    <w:p w:rsidR="00157870" w:rsidRPr="00157870" w:rsidRDefault="00157870" w:rsidP="00157870">
                      <w:pPr>
                        <w:spacing w:after="0" w:line="240" w:lineRule="auto"/>
                        <w:rPr>
                          <w:sz w:val="24"/>
                          <w:szCs w:val="24"/>
                        </w:rPr>
                      </w:pPr>
                      <w:r w:rsidRPr="00157870">
                        <w:rPr>
                          <w:sz w:val="24"/>
                          <w:szCs w:val="24"/>
                        </w:rPr>
                        <w:t>The British, French and Americans they joined their occupation zones into one unit creating the Federal Republic of Germany (West Germany) in October of 1949.</w:t>
                      </w:r>
                    </w:p>
                    <w:p w:rsidR="00157870" w:rsidRPr="00627E78" w:rsidRDefault="00157870" w:rsidP="00157870">
                      <w:pPr>
                        <w:spacing w:after="0" w:line="240" w:lineRule="auto"/>
                        <w:rPr>
                          <w:sz w:val="24"/>
                          <w:szCs w:val="24"/>
                        </w:rPr>
                      </w:pPr>
                      <w:r w:rsidRPr="00157870">
                        <w:rPr>
                          <w:sz w:val="24"/>
                          <w:szCs w:val="24"/>
                        </w:rPr>
                        <w:t>This formally divided Germany, now separated by landmines and barbed wire. Berlin remained a city divided into Eastern and Western zones.</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7600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6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5A8E5" id="AutoShape 59" o:spid="_x0000_s1026" type="#_x0000_t32" style="position:absolute;margin-left:-1in;margin-top:662.3pt;width:605.25pt;height:.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7S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xL&#10;MJ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9k7S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7497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6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B9B80" id="AutoShape 58" o:spid="_x0000_s1026" type="#_x0000_t32" style="position:absolute;margin-left:-76.5pt;margin-top:639.8pt;width:609.75pt;height:.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E4IwIAAEEEAAAOAAAAZHJzL2Uyb0RvYy54bWysU02P2jAQvVfqf7B8h5AQviLCapVAL9sW&#10;abc/wNhOYjWxLdsQUNX/3rEJaGkvVVUOZpyZefNm5nn9dO5adOLGCiVzHI8nGHFJFROyzvG3t91o&#10;iZF1RDLSKslzfOEWP20+flj3OuOJalTLuEEAIm3W6xw3zuksiixteEfsWGkuwVkp0xEHV1NHzJAe&#10;0Ls2SiaTedQrw7RRlFsLX8urE28CflVx6r5WleUOtTkGbi6cJpwHf0abNclqQ3Qj6ECD/AOLjggJ&#10;Re9QJXEEHY34A6oT1CirKjemqotUVQnKQw/QTTz5rZvXhmgeeoHhWH0fk/1/sPTLaW+QYDlOFvME&#10;I0k62NLz0alQHM2WfkS9thlEFnJvfJP0LF/1i6LfLZKqaIiseYh+u2hIjn1G9JDiL1ZDoUP/WTGI&#10;IVAgzOtcmc5DwiTQOazlcl8LPztE4eNikU6XyQwjCr75dBbwSXZL1ca6T1x1yBs5ts4QUTeuUFLC&#10;+pWJQyFyerHOEyPZLcHXlWon2jaooJWoz/FqBpW8x6pWMO8MF1MfitagE/E6Cr+BxUOYUUfJAljD&#10;CdsOtiOivdpQvJUeD1oDOoN1FcqP1WS1XW6X6ShN5ttROinL0fOuSEfzXbyYldOyKMr4p6cWp1kj&#10;GOPSs7uJNk7/ThTD87nK7S7b+xiiR/QwLyB7+w+kw279Oq/COCh22ZvbzkGnIXh4U/4hvL+D/f7l&#10;b34B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C+kT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7395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6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A9C6" id="AutoShape 57" o:spid="_x0000_s1026" type="#_x0000_t32" style="position:absolute;margin-left:-81pt;margin-top:618.05pt;width:614.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p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9kj&#10;Rop0sKXng9exOJrOw4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wP+Gk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190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6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2A0D4" id="AutoShape 55" o:spid="_x0000_s1026" type="#_x0000_t32" style="position:absolute;margin-left:-81pt;margin-top:571.55pt;width:614.2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YU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s5n&#10;KUaS9LClp4NToTjKMj+iQdscIku5M75JepKv+lnR7xZJVbZENjxEv501JCc+I3qX4i9WQ6H98EUx&#10;iCFQIMzrVJveQ8Ik0Cms5XxbCz85ROHjfBHHy3mGER19EcnHRG2s+8xVj7xRYOsMEU3rSiUlLF+Z&#10;JJQhx2frPC2Sjwm+qlRb0XVBA51EQ4GX2TQLCVZ1gnmnD7Om2ZedQUfiVRR+oUfw3IcZdZAsgLWc&#10;sM3VdkR0FxuKd9LjQWNA52pdZPJjGS83i80inaTT2WaSxlU1edqW6WS2TeZZ9akqyyr56aklad4K&#10;xrj07EbJJunfSeL6eC5iu4n2NoboPXqYF5Ad/wPpsFm/zIss9oqdd2bcOKg0BF9flH8G93ew79/9&#10;+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hDtYU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7292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6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14E82" id="AutoShape 56" o:spid="_x0000_s1026" type="#_x0000_t32" style="position:absolute;margin-left:-81pt;margin-top:597.05pt;width:614.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9MJ&#10;Ror0sKWnvdexOJpMw4gG4wqIrNTWhibpUb2aZ02/O6R01RHV8hj9djKQnIWM5F1KuDgDhXbDF80g&#10;hkCBOK9jY/sACZNAx7iW020t/OgRhY+zeZouZkCOXn0JKa6Jxjr/meseBaPEzlsi2s5XWilYvrZZ&#10;LEMOz84HWqS4JoSqSm+ElFEDUqGhxIvJeBITnJaCBWcIc7bdVdKiAwkqir/YI3juw6zeKxbBOk7Y&#10;+mJ7IuTZhuJSBTxoDOhcrLNMfizSxXq+nuejfDxdj/K0rkdPmyofTTfZbFJ/qquqzn4GalledIIx&#10;rgK7q2Sz/O8kcXk8Z7HdRHsbQ/IePc4LyF7/I+m42bDMsyx2mp229rpxUGkMvryo8Azu72Dfv/vV&#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w00T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7907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6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DC69D" id="AutoShape 67" o:spid="_x0000_s1026" type="#_x0000_t32" style="position:absolute;margin-left:-76.5pt;margin-top:199.55pt;width:8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LV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y&#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TF3y1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7804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7D4F" id="AutoShape 62" o:spid="_x0000_s1026" type="#_x0000_t32" style="position:absolute;margin-left:-1in;margin-top:65.3pt;width:74.25pt;height:.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Oj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2&#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H0546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7702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6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3BB6" id="AutoShape 60" o:spid="_x0000_s1026" type="#_x0000_t32" style="position:absolute;margin-left:-1in;margin-top:12.05pt;width:74.25pt;height: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sL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y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UYjsL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790336" behindDoc="0" locked="0" layoutInCell="1" allowOverlap="1" wp14:anchorId="25A47327" wp14:editId="30E277E2">
                <wp:simplePos x="0" y="0"/>
                <wp:positionH relativeFrom="margin">
                  <wp:posOffset>3028950</wp:posOffset>
                </wp:positionH>
                <wp:positionV relativeFrom="paragraph">
                  <wp:posOffset>0</wp:posOffset>
                </wp:positionV>
                <wp:extent cx="3467100" cy="7572375"/>
                <wp:effectExtent l="0" t="0" r="19050" b="28575"/>
                <wp:wrapSquare wrapText="bothSides"/>
                <wp:docPr id="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8F39AC" w:rsidRPr="00157870" w:rsidRDefault="00157870" w:rsidP="008F39AC">
                            <w:pPr>
                              <w:spacing w:after="0" w:line="240" w:lineRule="auto"/>
                              <w:rPr>
                                <w:b/>
                                <w:sz w:val="28"/>
                                <w:szCs w:val="24"/>
                              </w:rPr>
                            </w:pPr>
                            <w:r w:rsidRPr="00157870">
                              <w:rPr>
                                <w:b/>
                                <w:sz w:val="28"/>
                                <w:szCs w:val="24"/>
                              </w:rPr>
                              <w:t xml:space="preserve">New Alliances: </w:t>
                            </w:r>
                            <w:proofErr w:type="spellStart"/>
                            <w:r w:rsidRPr="00157870">
                              <w:rPr>
                                <w:b/>
                                <w:sz w:val="28"/>
                                <w:szCs w:val="24"/>
                              </w:rPr>
                              <w:t>Nato</w:t>
                            </w:r>
                            <w:proofErr w:type="spellEnd"/>
                          </w:p>
                          <w:p w:rsidR="00157870" w:rsidRPr="00157870" w:rsidRDefault="00157870" w:rsidP="00157870">
                            <w:pPr>
                              <w:spacing w:after="0" w:line="240" w:lineRule="auto"/>
                              <w:rPr>
                                <w:sz w:val="24"/>
                                <w:szCs w:val="24"/>
                              </w:rPr>
                            </w:pPr>
                            <w:r w:rsidRPr="00157870">
                              <w:rPr>
                                <w:sz w:val="24"/>
                                <w:szCs w:val="24"/>
                              </w:rPr>
                              <w:t>The Berlin Blockade and the Czechoslovakian coup                                                encouraged the formation</w:t>
                            </w:r>
                            <w:r>
                              <w:rPr>
                                <w:sz w:val="24"/>
                                <w:szCs w:val="24"/>
                              </w:rPr>
                              <w:t xml:space="preserve"> of a military alliance of the </w:t>
                            </w:r>
                            <w:r w:rsidRPr="00157870">
                              <w:rPr>
                                <w:sz w:val="24"/>
                                <w:szCs w:val="24"/>
                              </w:rPr>
                              <w:t>capitalist nations of the west supported by the US</w:t>
                            </w:r>
                            <w:r>
                              <w:rPr>
                                <w:sz w:val="24"/>
                                <w:szCs w:val="24"/>
                              </w:rPr>
                              <w:t xml:space="preserve">. </w:t>
                            </w:r>
                            <w:r w:rsidRPr="00157870">
                              <w:rPr>
                                <w:sz w:val="24"/>
                                <w:szCs w:val="24"/>
                              </w:rPr>
                              <w:t>On March 17, 1948 Belgium, France, Luxembourg, the Netherlands and Great Britain signed the Treaty of Brussels, (this called for pooling military resources to face Soviet aggression)</w:t>
                            </w:r>
                          </w:p>
                          <w:p w:rsidR="00157870" w:rsidRPr="00157870" w:rsidRDefault="00157870" w:rsidP="00157870">
                            <w:pPr>
                              <w:spacing w:after="0" w:line="240" w:lineRule="auto"/>
                              <w:rPr>
                                <w:sz w:val="24"/>
                                <w:szCs w:val="24"/>
                              </w:rPr>
                            </w:pPr>
                            <w:r w:rsidRPr="00157870">
                              <w:rPr>
                                <w:sz w:val="24"/>
                                <w:szCs w:val="24"/>
                              </w:rPr>
                              <w:t>On June 11, 1948 the US Senate resolved to support a European security system. The Vandenberg Resolution (Senator Arthur Vandenberg instigated it) called for the US to join with other regional alliances to promote national and regional security.</w:t>
                            </w:r>
                          </w:p>
                          <w:p w:rsidR="00157870" w:rsidRPr="00157870" w:rsidRDefault="00157870" w:rsidP="00157870">
                            <w:pPr>
                              <w:spacing w:after="0" w:line="240" w:lineRule="auto"/>
                              <w:rPr>
                                <w:sz w:val="24"/>
                                <w:szCs w:val="24"/>
                              </w:rPr>
                            </w:pPr>
                            <w:r w:rsidRPr="00157870">
                              <w:rPr>
                                <w:sz w:val="24"/>
                                <w:szCs w:val="24"/>
                              </w:rPr>
                              <w:t>This meant that the US could join countries already linked by the Brussels pact and form a military union between Western Europe and the United States</w:t>
                            </w:r>
                          </w:p>
                          <w:p w:rsidR="00157870" w:rsidRDefault="00157870" w:rsidP="00157870">
                            <w:pPr>
                              <w:spacing w:after="0" w:line="240" w:lineRule="auto"/>
                              <w:rPr>
                                <w:sz w:val="24"/>
                                <w:szCs w:val="24"/>
                              </w:rPr>
                            </w:pPr>
                            <w:r w:rsidRPr="00157870">
                              <w:rPr>
                                <w:sz w:val="24"/>
                                <w:szCs w:val="24"/>
                              </w:rPr>
                              <w:t xml:space="preserve">On April 4, 1949 the Brussels pact signatories plus Italy, Iceland, Denmark, Norway, Portugal and Canada joined the USA and signed the North Atlantic Treaty. </w:t>
                            </w:r>
                            <w:r>
                              <w:rPr>
                                <w:sz w:val="24"/>
                                <w:szCs w:val="24"/>
                              </w:rPr>
                              <w:t xml:space="preserve">This was a mutual </w:t>
                            </w:r>
                            <w:proofErr w:type="spellStart"/>
                            <w:r>
                              <w:rPr>
                                <w:sz w:val="24"/>
                                <w:szCs w:val="24"/>
                              </w:rPr>
                              <w:t>defence</w:t>
                            </w:r>
                            <w:proofErr w:type="spellEnd"/>
                            <w:r>
                              <w:rPr>
                                <w:sz w:val="24"/>
                                <w:szCs w:val="24"/>
                              </w:rPr>
                              <w:t xml:space="preserve"> pact. </w:t>
                            </w:r>
                            <w:r w:rsidRPr="00157870">
                              <w:rPr>
                                <w:sz w:val="24"/>
                                <w:szCs w:val="24"/>
                              </w:rPr>
                              <w:t>The North Atlantic Treaty Organization (NATO) was designed to warn the Soviets that the West was united i</w:t>
                            </w:r>
                            <w:r>
                              <w:rPr>
                                <w:sz w:val="24"/>
                                <w:szCs w:val="24"/>
                              </w:rPr>
                              <w:t xml:space="preserve">n the face of Soviet expansion. </w:t>
                            </w:r>
                            <w:r w:rsidRPr="00157870">
                              <w:rPr>
                                <w:sz w:val="24"/>
                                <w:szCs w:val="24"/>
                              </w:rPr>
                              <w:t>It also strengthened the position of the USA in Europe.</w:t>
                            </w:r>
                          </w:p>
                          <w:p w:rsidR="00157870" w:rsidRPr="00157870" w:rsidRDefault="00157870" w:rsidP="00157870">
                            <w:pPr>
                              <w:spacing w:after="0" w:line="240" w:lineRule="auto"/>
                              <w:rPr>
                                <w:b/>
                                <w:sz w:val="28"/>
                                <w:szCs w:val="24"/>
                              </w:rPr>
                            </w:pPr>
                            <w:r w:rsidRPr="00157870">
                              <w:rPr>
                                <w:b/>
                                <w:sz w:val="28"/>
                                <w:szCs w:val="24"/>
                              </w:rPr>
                              <w:t>Soviet Countermeasures</w:t>
                            </w:r>
                          </w:p>
                          <w:p w:rsidR="00157870" w:rsidRPr="00627E78" w:rsidRDefault="00157870" w:rsidP="00157870">
                            <w:pPr>
                              <w:spacing w:after="0" w:line="240" w:lineRule="auto"/>
                              <w:rPr>
                                <w:sz w:val="24"/>
                                <w:szCs w:val="24"/>
                              </w:rPr>
                            </w:pPr>
                            <w:r w:rsidRPr="00157870">
                              <w:rPr>
                                <w:sz w:val="24"/>
                                <w:szCs w:val="24"/>
                              </w:rPr>
                              <w:t>The division of Europe into two spheres of influence had been encouraged by the US first diplomatically with the Truman Doctrine, economically by the Marsha</w:t>
                            </w:r>
                            <w:r>
                              <w:rPr>
                                <w:sz w:val="24"/>
                                <w:szCs w:val="24"/>
                              </w:rPr>
                              <w:t xml:space="preserve">ll Plan and militarily by NATO. </w:t>
                            </w:r>
                            <w:r w:rsidRPr="00157870">
                              <w:rPr>
                                <w:sz w:val="24"/>
                                <w:szCs w:val="24"/>
                              </w:rPr>
                              <w:t>The Soviet Union responded with the formation of the Communist</w:t>
                            </w:r>
                            <w:r>
                              <w:rPr>
                                <w:sz w:val="24"/>
                                <w:szCs w:val="24"/>
                              </w:rPr>
                              <w:t xml:space="preserve"> Information Bureau (</w:t>
                            </w:r>
                            <w:proofErr w:type="spellStart"/>
                            <w:r>
                              <w:rPr>
                                <w:sz w:val="24"/>
                                <w:szCs w:val="24"/>
                              </w:rPr>
                              <w:t>Cominform</w:t>
                            </w:r>
                            <w:proofErr w:type="spellEnd"/>
                            <w:r>
                              <w:rPr>
                                <w:sz w:val="24"/>
                                <w:szCs w:val="24"/>
                              </w:rPr>
                              <w:t xml:space="preserve">). </w:t>
                            </w:r>
                            <w:r w:rsidRPr="00157870">
                              <w:rPr>
                                <w:sz w:val="24"/>
                                <w:szCs w:val="24"/>
                              </w:rPr>
                              <w:t>The establishment of the Council for Mutua</w:t>
                            </w:r>
                            <w:r>
                              <w:rPr>
                                <w:sz w:val="24"/>
                                <w:szCs w:val="24"/>
                              </w:rPr>
                              <w:t>l Economic Assistance (</w:t>
                            </w:r>
                            <w:proofErr w:type="spellStart"/>
                            <w:r>
                              <w:rPr>
                                <w:sz w:val="24"/>
                                <w:szCs w:val="24"/>
                              </w:rPr>
                              <w:t>Comecon</w:t>
                            </w:r>
                            <w:proofErr w:type="spellEnd"/>
                            <w:r>
                              <w:rPr>
                                <w:sz w:val="24"/>
                                <w:szCs w:val="24"/>
                              </w:rPr>
                              <w:t xml:space="preserve">) </w:t>
                            </w:r>
                            <w:r w:rsidRPr="00157870">
                              <w:rPr>
                                <w:sz w:val="24"/>
                                <w:szCs w:val="24"/>
                              </w:rPr>
                              <w:t>And the organization of the Warsaw Pac</w:t>
                            </w:r>
                            <w:r>
                              <w:rPr>
                                <w:sz w:val="24"/>
                                <w:szCs w:val="24"/>
                              </w:rPr>
                              <w:t xml:space="preserve">t (the Soviet’s answer to NATO). </w:t>
                            </w:r>
                            <w:r w:rsidRPr="00157870">
                              <w:rPr>
                                <w:sz w:val="24"/>
                                <w:szCs w:val="24"/>
                              </w:rPr>
                              <w:t xml:space="preserve">The </w:t>
                            </w:r>
                            <w:proofErr w:type="spellStart"/>
                            <w:r w:rsidRPr="00157870">
                              <w:rPr>
                                <w:sz w:val="24"/>
                                <w:szCs w:val="24"/>
                              </w:rPr>
                              <w:t>Cominform</w:t>
                            </w:r>
                            <w:proofErr w:type="spellEnd"/>
                            <w:r w:rsidRPr="00157870">
                              <w:rPr>
                                <w:sz w:val="24"/>
                                <w:szCs w:val="24"/>
                              </w:rPr>
                              <w:t xml:space="preserve"> replaced the </w:t>
                            </w:r>
                            <w:proofErr w:type="spellStart"/>
                            <w:r w:rsidRPr="00157870">
                              <w:rPr>
                                <w:sz w:val="24"/>
                                <w:szCs w:val="24"/>
                              </w:rPr>
                              <w:t>Comintern</w:t>
                            </w:r>
                            <w:proofErr w:type="spellEnd"/>
                            <w:r w:rsidRPr="00157870">
                              <w:rPr>
                                <w:sz w:val="24"/>
                                <w:szCs w:val="24"/>
                              </w:rPr>
                              <w:t>, instead of encouraging the international development of Communism its goal was to consolidate Communism in Eastern</w:t>
                            </w:r>
                            <w:r>
                              <w:rPr>
                                <w:sz w:val="24"/>
                                <w:szCs w:val="24"/>
                              </w:rPr>
                              <w:t xml:space="preserve"> Europe under the Soviet Union. </w:t>
                            </w:r>
                            <w:r w:rsidRPr="00157870">
                              <w:rPr>
                                <w:sz w:val="24"/>
                                <w:szCs w:val="24"/>
                              </w:rPr>
                              <w:t>By consolidating Eastern Europe, Stalin hoped to revitalize a global Communist revolution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8" type="#_x0000_t202" style="position:absolute;margin-left:238.5pt;margin-top:0;width:273pt;height:596.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qyNQIAAGAEAAAOAAAAZHJzL2Uyb0RvYy54bWysVNtu2zAMfR+wfxD0vthxk6Yx4hRdugwD&#10;ugvQ7gNoWY6FyaInKbGzrx8lp1m6AXsY5gdBFKVD8hzSq9uh1ewgrVNoCj6dpJxJI7BSZlfwr0/b&#10;NzecOQ+mAo1GFvwoHb9dv3616rtcZtigrqRlBGJc3ncFb7zv8iRxopEtuAl20pCzRtuCJ9PukspC&#10;T+itTrI0vU56tFVnUUjn6PR+dPJ1xK9rKfznunbSM11wys3H1ca1DGuyXkG+s9A1SpzSgH/IogVl&#10;KOgZ6h48sL1Vf0C1Slh0WPuJwDbBulZCxhqommn6WzWPDXQy1kLkuO5Mk/t/sOLT4Ytlqip4trhe&#10;cmagJZWe5ODZWxxYFgjqO5fTvceObvqBjknoWKzrHlB8c8zgpgGzk3fWYt9IqCjBaXiZXDwdcVwA&#10;KfuPWFEY2HuMQENt28Ae8cEInYQ6nsUJqQg6vJpdL6YpuQT5FvNFdrWYxxiQPz/vrPPvJbYsbApu&#10;Sf0ID4cH50M6kD9fCdEcalVtldbRsLtyoy07AHXKNn4n9BfXtGF9wZfzbD4y8ALi6M4I1KIV9pxp&#10;cJ4O/wbZKk8joFVb8Js0fCEu5IHHd6aKew9Kj3sqQZsTsYHLkVU/lEMUcXoWrMTqSFRbHFueRpQ2&#10;DdofnPXU7gV33/dgJWX4wZBcy+lsFuYjGjNilwx76SkvPWAEQRXcczZuNz7OVMjb4B3JWqtIeNB/&#10;zOSUM7Vx1OE0cmFOLu1469ePYf0T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CkV3qyNQIAAGAEAAAOAAAAAAAAAAAAAAAA&#10;AC4CAABkcnMvZTJvRG9jLnhtbFBLAQItABQABgAIAAAAIQDDG4JV3QAAAAoBAAAPAAAAAAAAAAAA&#10;AAAAAI8EAABkcnMvZG93bnJldi54bWxQSwUGAAAAAAQABADzAAAAmQUAAAAA&#10;" strokecolor="window">
                <v:textbox>
                  <w:txbxContent>
                    <w:p w:rsidR="008F39AC" w:rsidRPr="00157870" w:rsidRDefault="00157870" w:rsidP="008F39AC">
                      <w:pPr>
                        <w:spacing w:after="0" w:line="240" w:lineRule="auto"/>
                        <w:rPr>
                          <w:b/>
                          <w:sz w:val="28"/>
                          <w:szCs w:val="24"/>
                        </w:rPr>
                      </w:pPr>
                      <w:r w:rsidRPr="00157870">
                        <w:rPr>
                          <w:b/>
                          <w:sz w:val="28"/>
                          <w:szCs w:val="24"/>
                        </w:rPr>
                        <w:t xml:space="preserve">New Alliances: </w:t>
                      </w:r>
                      <w:proofErr w:type="spellStart"/>
                      <w:r w:rsidRPr="00157870">
                        <w:rPr>
                          <w:b/>
                          <w:sz w:val="28"/>
                          <w:szCs w:val="24"/>
                        </w:rPr>
                        <w:t>Nato</w:t>
                      </w:r>
                      <w:proofErr w:type="spellEnd"/>
                    </w:p>
                    <w:p w:rsidR="00157870" w:rsidRPr="00157870" w:rsidRDefault="00157870" w:rsidP="00157870">
                      <w:pPr>
                        <w:spacing w:after="0" w:line="240" w:lineRule="auto"/>
                        <w:rPr>
                          <w:sz w:val="24"/>
                          <w:szCs w:val="24"/>
                        </w:rPr>
                      </w:pPr>
                      <w:r w:rsidRPr="00157870">
                        <w:rPr>
                          <w:sz w:val="24"/>
                          <w:szCs w:val="24"/>
                        </w:rPr>
                        <w:t>The Berlin Blockade and the Czechoslovakian coup                                                encouraged the formation</w:t>
                      </w:r>
                      <w:r>
                        <w:rPr>
                          <w:sz w:val="24"/>
                          <w:szCs w:val="24"/>
                        </w:rPr>
                        <w:t xml:space="preserve"> of a military alliance of the </w:t>
                      </w:r>
                      <w:r w:rsidRPr="00157870">
                        <w:rPr>
                          <w:sz w:val="24"/>
                          <w:szCs w:val="24"/>
                        </w:rPr>
                        <w:t>capitalist nations of the west supported by the US</w:t>
                      </w:r>
                      <w:r>
                        <w:rPr>
                          <w:sz w:val="24"/>
                          <w:szCs w:val="24"/>
                        </w:rPr>
                        <w:t xml:space="preserve">. </w:t>
                      </w:r>
                      <w:r w:rsidRPr="00157870">
                        <w:rPr>
                          <w:sz w:val="24"/>
                          <w:szCs w:val="24"/>
                        </w:rPr>
                        <w:t>On March 17, 1948 Belgium, France, Luxembourg, the Netherlands and Great Britain signed the Treaty of Brussels, (this called for pooling military resources to face Soviet aggression)</w:t>
                      </w:r>
                    </w:p>
                    <w:p w:rsidR="00157870" w:rsidRPr="00157870" w:rsidRDefault="00157870" w:rsidP="00157870">
                      <w:pPr>
                        <w:spacing w:after="0" w:line="240" w:lineRule="auto"/>
                        <w:rPr>
                          <w:sz w:val="24"/>
                          <w:szCs w:val="24"/>
                        </w:rPr>
                      </w:pPr>
                      <w:r w:rsidRPr="00157870">
                        <w:rPr>
                          <w:sz w:val="24"/>
                          <w:szCs w:val="24"/>
                        </w:rPr>
                        <w:t>On June 11, 1948 the US Senate resolved to support a European security system. The Vandenberg Resolution (Senator Arthur Vandenberg instigated it) called for the US to join with other regional alliances to promote national and regional security.</w:t>
                      </w:r>
                    </w:p>
                    <w:p w:rsidR="00157870" w:rsidRPr="00157870" w:rsidRDefault="00157870" w:rsidP="00157870">
                      <w:pPr>
                        <w:spacing w:after="0" w:line="240" w:lineRule="auto"/>
                        <w:rPr>
                          <w:sz w:val="24"/>
                          <w:szCs w:val="24"/>
                        </w:rPr>
                      </w:pPr>
                      <w:r w:rsidRPr="00157870">
                        <w:rPr>
                          <w:sz w:val="24"/>
                          <w:szCs w:val="24"/>
                        </w:rPr>
                        <w:t>This meant that the US could join countries already linked by the Brussels pact and form a military union between Western Europe and the United States</w:t>
                      </w:r>
                    </w:p>
                    <w:p w:rsidR="00157870" w:rsidRDefault="00157870" w:rsidP="00157870">
                      <w:pPr>
                        <w:spacing w:after="0" w:line="240" w:lineRule="auto"/>
                        <w:rPr>
                          <w:sz w:val="24"/>
                          <w:szCs w:val="24"/>
                        </w:rPr>
                      </w:pPr>
                      <w:r w:rsidRPr="00157870">
                        <w:rPr>
                          <w:sz w:val="24"/>
                          <w:szCs w:val="24"/>
                        </w:rPr>
                        <w:t xml:space="preserve">On April 4, 1949 the Brussels pact signatories plus Italy, Iceland, Denmark, Norway, Portugal and Canada joined the USA and signed the North Atlantic Treaty. </w:t>
                      </w:r>
                      <w:r>
                        <w:rPr>
                          <w:sz w:val="24"/>
                          <w:szCs w:val="24"/>
                        </w:rPr>
                        <w:t xml:space="preserve">This was a mutual </w:t>
                      </w:r>
                      <w:proofErr w:type="spellStart"/>
                      <w:r>
                        <w:rPr>
                          <w:sz w:val="24"/>
                          <w:szCs w:val="24"/>
                        </w:rPr>
                        <w:t>defence</w:t>
                      </w:r>
                      <w:proofErr w:type="spellEnd"/>
                      <w:r>
                        <w:rPr>
                          <w:sz w:val="24"/>
                          <w:szCs w:val="24"/>
                        </w:rPr>
                        <w:t xml:space="preserve"> pact. </w:t>
                      </w:r>
                      <w:r w:rsidRPr="00157870">
                        <w:rPr>
                          <w:sz w:val="24"/>
                          <w:szCs w:val="24"/>
                        </w:rPr>
                        <w:t>The North Atlantic Treaty Organization (NATO) was designed to warn the Soviets that the West was united i</w:t>
                      </w:r>
                      <w:r>
                        <w:rPr>
                          <w:sz w:val="24"/>
                          <w:szCs w:val="24"/>
                        </w:rPr>
                        <w:t xml:space="preserve">n the face of Soviet expansion. </w:t>
                      </w:r>
                      <w:r w:rsidRPr="00157870">
                        <w:rPr>
                          <w:sz w:val="24"/>
                          <w:szCs w:val="24"/>
                        </w:rPr>
                        <w:t>It also strengthened the position of the USA in Europe.</w:t>
                      </w:r>
                    </w:p>
                    <w:p w:rsidR="00157870" w:rsidRPr="00157870" w:rsidRDefault="00157870" w:rsidP="00157870">
                      <w:pPr>
                        <w:spacing w:after="0" w:line="240" w:lineRule="auto"/>
                        <w:rPr>
                          <w:b/>
                          <w:sz w:val="28"/>
                          <w:szCs w:val="24"/>
                        </w:rPr>
                      </w:pPr>
                      <w:r w:rsidRPr="00157870">
                        <w:rPr>
                          <w:b/>
                          <w:sz w:val="28"/>
                          <w:szCs w:val="24"/>
                        </w:rPr>
                        <w:t>Soviet Countermeasures</w:t>
                      </w:r>
                    </w:p>
                    <w:p w:rsidR="00157870" w:rsidRPr="00627E78" w:rsidRDefault="00157870" w:rsidP="00157870">
                      <w:pPr>
                        <w:spacing w:after="0" w:line="240" w:lineRule="auto"/>
                        <w:rPr>
                          <w:sz w:val="24"/>
                          <w:szCs w:val="24"/>
                        </w:rPr>
                      </w:pPr>
                      <w:r w:rsidRPr="00157870">
                        <w:rPr>
                          <w:sz w:val="24"/>
                          <w:szCs w:val="24"/>
                        </w:rPr>
                        <w:t>The division of Europe into two spheres of influence had been encouraged by the US first diplomatically with the Truman Doctrine, economically by the Marsha</w:t>
                      </w:r>
                      <w:r>
                        <w:rPr>
                          <w:sz w:val="24"/>
                          <w:szCs w:val="24"/>
                        </w:rPr>
                        <w:t xml:space="preserve">ll Plan and militarily by NATO. </w:t>
                      </w:r>
                      <w:r w:rsidRPr="00157870">
                        <w:rPr>
                          <w:sz w:val="24"/>
                          <w:szCs w:val="24"/>
                        </w:rPr>
                        <w:t>The Soviet Union responded with the formation of the Communist</w:t>
                      </w:r>
                      <w:r>
                        <w:rPr>
                          <w:sz w:val="24"/>
                          <w:szCs w:val="24"/>
                        </w:rPr>
                        <w:t xml:space="preserve"> Information Bureau (</w:t>
                      </w:r>
                      <w:proofErr w:type="spellStart"/>
                      <w:r>
                        <w:rPr>
                          <w:sz w:val="24"/>
                          <w:szCs w:val="24"/>
                        </w:rPr>
                        <w:t>Cominform</w:t>
                      </w:r>
                      <w:proofErr w:type="spellEnd"/>
                      <w:r>
                        <w:rPr>
                          <w:sz w:val="24"/>
                          <w:szCs w:val="24"/>
                        </w:rPr>
                        <w:t xml:space="preserve">). </w:t>
                      </w:r>
                      <w:r w:rsidRPr="00157870">
                        <w:rPr>
                          <w:sz w:val="24"/>
                          <w:szCs w:val="24"/>
                        </w:rPr>
                        <w:t>The establishment of the Council for Mutua</w:t>
                      </w:r>
                      <w:r>
                        <w:rPr>
                          <w:sz w:val="24"/>
                          <w:szCs w:val="24"/>
                        </w:rPr>
                        <w:t>l Economic Assistance (</w:t>
                      </w:r>
                      <w:proofErr w:type="spellStart"/>
                      <w:r>
                        <w:rPr>
                          <w:sz w:val="24"/>
                          <w:szCs w:val="24"/>
                        </w:rPr>
                        <w:t>Comecon</w:t>
                      </w:r>
                      <w:proofErr w:type="spellEnd"/>
                      <w:r>
                        <w:rPr>
                          <w:sz w:val="24"/>
                          <w:szCs w:val="24"/>
                        </w:rPr>
                        <w:t xml:space="preserve">) </w:t>
                      </w:r>
                      <w:r w:rsidRPr="00157870">
                        <w:rPr>
                          <w:sz w:val="24"/>
                          <w:szCs w:val="24"/>
                        </w:rPr>
                        <w:t>And the organization of the Warsaw Pac</w:t>
                      </w:r>
                      <w:r>
                        <w:rPr>
                          <w:sz w:val="24"/>
                          <w:szCs w:val="24"/>
                        </w:rPr>
                        <w:t xml:space="preserve">t (the Soviet’s answer to NATO). </w:t>
                      </w:r>
                      <w:r w:rsidRPr="00157870">
                        <w:rPr>
                          <w:sz w:val="24"/>
                          <w:szCs w:val="24"/>
                        </w:rPr>
                        <w:t xml:space="preserve">The </w:t>
                      </w:r>
                      <w:proofErr w:type="spellStart"/>
                      <w:r w:rsidRPr="00157870">
                        <w:rPr>
                          <w:sz w:val="24"/>
                          <w:szCs w:val="24"/>
                        </w:rPr>
                        <w:t>Cominform</w:t>
                      </w:r>
                      <w:proofErr w:type="spellEnd"/>
                      <w:r w:rsidRPr="00157870">
                        <w:rPr>
                          <w:sz w:val="24"/>
                          <w:szCs w:val="24"/>
                        </w:rPr>
                        <w:t xml:space="preserve"> replaced the </w:t>
                      </w:r>
                      <w:proofErr w:type="spellStart"/>
                      <w:r w:rsidRPr="00157870">
                        <w:rPr>
                          <w:sz w:val="24"/>
                          <w:szCs w:val="24"/>
                        </w:rPr>
                        <w:t>Comintern</w:t>
                      </w:r>
                      <w:proofErr w:type="spellEnd"/>
                      <w:r w:rsidRPr="00157870">
                        <w:rPr>
                          <w:sz w:val="24"/>
                          <w:szCs w:val="24"/>
                        </w:rPr>
                        <w:t>, instead of encouraging the international development of Communism its goal was to consolidate Communism in Eastern</w:t>
                      </w:r>
                      <w:r>
                        <w:rPr>
                          <w:sz w:val="24"/>
                          <w:szCs w:val="24"/>
                        </w:rPr>
                        <w:t xml:space="preserve"> Europe under the Soviet Union. </w:t>
                      </w:r>
                      <w:r w:rsidRPr="00157870">
                        <w:rPr>
                          <w:sz w:val="24"/>
                          <w:szCs w:val="24"/>
                        </w:rPr>
                        <w:t>By consolidating Eastern Europe, Stalin hoped to revitalize a global Communist revolution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8624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2F18" id="AutoShape 59" o:spid="_x0000_s1026" type="#_x0000_t32" style="position:absolute;margin-left:-1in;margin-top:662.3pt;width:605.25pt;height:.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C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O&#10;DZ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8oGC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8521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7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D8418" id="AutoShape 58" o:spid="_x0000_s1026" type="#_x0000_t32" style="position:absolute;margin-left:-76.5pt;margin-top:639.8pt;width:609.75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4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0WC&#10;kSQdbOn56FQojmZLP6Je2wwiC7k3vkl6lq/6RdHvFklVNETWPES/XTQkJz4jekjxF6uh0KH/rBjE&#10;ECgQ5nWuTOchYRLoHNZyua+Fnx2i8HGxSKfLyQwjCr75dBbwSXZL1ca6T1x1yBs5ts4QUTeuUFLC&#10;+pVJQiFyerHOEyPZLcHXlWon2jaooJWoz/FqBpW8x6pWMO8MF1MfitagE/E6Cr+BxUOYUUfJAljD&#10;CdsOtiOivdpQvJUeD1oDOoN1FcqPVbzaLrfLdJRO5ttRGpfl6HlXpKP5LlnMymlZFGXy01NL0qwR&#10;jHHp2d1Em6R/J4rh+VzldpftfQzRI3qYF5C9/QfSYbd+nVdhHBS77M1t56DTEDy8Kf8Q3t/Bfv/y&#10;N7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LyTf/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78419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7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42533" id="AutoShape 57" o:spid="_x0000_s1026" type="#_x0000_t32" style="position:absolute;margin-left:-81pt;margin-top:618.05pt;width:6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JIwIAAD8EAAAOAAAAZHJzL2Uyb0RvYy54bWysU9uO2jAQfa/Uf7D8Drk0bC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mucp&#10;RpIMsKWnvVOhOJrlfkSjtgVEVnJrfJP0KF/1s6LfLZKq6ohseYh+O2lITnxG9C7FX6yGQrvxi2IQ&#10;Q6BAmNexMYOHhEmgY1jL6bYWfnSIwsd8HseLfIYRvfoiUlwTtbHuM1cD8kaJrTNEtJ2rlJSwfGWS&#10;UIYcnq3ztEhxTfBVpdqIvg8a6CUaS7yYpbOQYFUvmHf6MGvaXdUbdCBeReEXegTPfZhRe8kCWMcJ&#10;W19sR0R/tqF4Lz0eNAZ0LtZZJj8W8WI9X8+zSZY+rCdZXNeTp02VTR42ST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DcM9/J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8214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7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F119" id="AutoShape 55" o:spid="_x0000_s1026" type="#_x0000_t32" style="position:absolute;margin-left:-81pt;margin-top:571.55pt;width:6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L0IgIAAD8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V4Np8/&#10;YCRJD1t6PjgViqMs8yMatM0hspQ745ukJ/mqXxT9bpFUZUtkw0P021lDcuIzoncp/mI1FNoPnxWD&#10;GAIFwrxOtek9JEwCncJazre18JNDFD7OF3G8nGcY0dEXkXxM1Ma6T1z1yBsFts4Q0bSuVFLC8pVJ&#10;QhlyfLHO0yL5mOCrSrUVXRc00Ek0FHiZzbKQYFUnmHf6MGuafdkZdCReReEXegTPfZhRB8kCWMsJ&#10;21xtR0R3saF4Jz0eNAZ0rtZFJj+W8XKz2CzSSTp73EzSuKomz9synTxuk3lW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uMgvQ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316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7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5B53" id="AutoShape 56" o:spid="_x0000_s1026" type="#_x0000_t32" style="position:absolute;margin-left:-81pt;margin-top:597.05pt;width:614.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aY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Z7Mc&#10;I0V62NLT3utYHE2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EwI9pg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8931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67207" id="AutoShape 67" o:spid="_x0000_s1026" type="#_x0000_t32" style="position:absolute;margin-left:-76.5pt;margin-top:199.55pt;width:8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zp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Q6&#10;xkiRDqb0uPc6JkeTaWhRb1wBnpXa2FAkPaoX86TpN4eUrlqidjx6v54MBGchInkTEjbOQKJt/1kz&#10;8CGQIPbr2NgONVKYTyEwgENP0DEO6HQbED96ROFjlubAEuZIr2cJKQJECDTW+Y9cdygYJXbeErFr&#10;faWVAhloe4YnhyfnA8FfASFY6bWQMqpBKtSXeD4ejSMfp6Vg4TC4ObvbVtKiAwl6ik+sFk7u3aze&#10;KxbBWk7Y6mJ7IuTZhuRSBTwoDOhcrLNgvs/T+Wq2muWDfDRZDfK0rgeP6yofTNbZdFx/qKuqzn4E&#10;alletIIxrgK7q3iz/O/EcblGZ9nd5HtrQ/IWPfYLyF7fkXSccRjrWSBbzU4be5096DU6X+5WuBD3&#10;e7Dv/wDLnwA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B2gmzp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78828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CC248" id="AutoShape 62" o:spid="_x0000_s1026" type="#_x0000_t32" style="position:absolute;margin-left:-1in;margin-top:65.3pt;width:74.25pt;height:.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Xw+&#10;w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4aa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8726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7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AC127" id="AutoShape 60" o:spid="_x0000_s1026" type="#_x0000_t32" style="position:absolute;margin-left:-1in;margin-top:12.0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xW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r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pFcV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0057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157870" w:rsidRDefault="00157870" w:rsidP="00182422">
                            <w:pPr>
                              <w:spacing w:after="0" w:line="240" w:lineRule="auto"/>
                              <w:rPr>
                                <w:b/>
                                <w:sz w:val="28"/>
                                <w:szCs w:val="24"/>
                              </w:rPr>
                            </w:pPr>
                            <w:r w:rsidRPr="00157870">
                              <w:rPr>
                                <w:b/>
                                <w:sz w:val="28"/>
                                <w:szCs w:val="24"/>
                              </w:rPr>
                              <w:t>Soviet Countermeasures – Continued</w:t>
                            </w:r>
                          </w:p>
                          <w:p w:rsidR="00157870" w:rsidRPr="00157870" w:rsidRDefault="00157870" w:rsidP="00157870">
                            <w:pPr>
                              <w:spacing w:after="0" w:line="240" w:lineRule="auto"/>
                              <w:rPr>
                                <w:sz w:val="24"/>
                                <w:szCs w:val="24"/>
                              </w:rPr>
                            </w:pPr>
                            <w:r w:rsidRPr="00157870">
                              <w:rPr>
                                <w:sz w:val="24"/>
                                <w:szCs w:val="24"/>
                              </w:rPr>
                              <w:t xml:space="preserve">Andrei Zhdanov spoke at the founding of the </w:t>
                            </w:r>
                            <w:proofErr w:type="spellStart"/>
                            <w:r w:rsidRPr="00157870">
                              <w:rPr>
                                <w:sz w:val="24"/>
                                <w:szCs w:val="24"/>
                              </w:rPr>
                              <w:t>Cominform</w:t>
                            </w:r>
                            <w:proofErr w:type="spellEnd"/>
                            <w:r w:rsidRPr="00157870">
                              <w:rPr>
                                <w:sz w:val="24"/>
                                <w:szCs w:val="24"/>
                              </w:rPr>
                              <w:t xml:space="preserve"> in 1947,  he stated that the US was an expansionist power that was attempting to exert military economic, and ideological control over Europe.</w:t>
                            </w:r>
                          </w:p>
                          <w:p w:rsidR="00157870" w:rsidRPr="00157870" w:rsidRDefault="00157870" w:rsidP="00157870">
                            <w:pPr>
                              <w:spacing w:after="0" w:line="240" w:lineRule="auto"/>
                              <w:rPr>
                                <w:sz w:val="24"/>
                                <w:szCs w:val="24"/>
                              </w:rPr>
                            </w:pPr>
                            <w:r w:rsidRPr="00157870">
                              <w:rPr>
                                <w:sz w:val="24"/>
                                <w:szCs w:val="24"/>
                              </w:rPr>
                              <w:t>He called on Communists within Western Europe to oppose the Marshall Plan, and instigated strikes in France and Italy.</w:t>
                            </w:r>
                          </w:p>
                          <w:p w:rsidR="00157870" w:rsidRPr="00157870" w:rsidRDefault="00157870" w:rsidP="00157870">
                            <w:pPr>
                              <w:spacing w:after="0" w:line="240" w:lineRule="auto"/>
                              <w:rPr>
                                <w:sz w:val="24"/>
                                <w:szCs w:val="24"/>
                              </w:rPr>
                            </w:pPr>
                            <w:r w:rsidRPr="00157870">
                              <w:rPr>
                                <w:sz w:val="24"/>
                                <w:szCs w:val="24"/>
                              </w:rPr>
                              <w:t xml:space="preserve">In 1949 the </w:t>
                            </w:r>
                            <w:proofErr w:type="spellStart"/>
                            <w:r w:rsidRPr="00157870">
                              <w:rPr>
                                <w:sz w:val="24"/>
                                <w:szCs w:val="24"/>
                              </w:rPr>
                              <w:t>Comecon</w:t>
                            </w:r>
                            <w:proofErr w:type="spellEnd"/>
                            <w:r w:rsidRPr="00157870">
                              <w:rPr>
                                <w:sz w:val="24"/>
                                <w:szCs w:val="24"/>
                              </w:rPr>
                              <w:t xml:space="preserve"> was developed to counteract the Marshall Plan, it was designed to coordinate the social and economic development of the states within the Soviet sphere of influence.</w:t>
                            </w:r>
                          </w:p>
                          <w:p w:rsidR="00157870" w:rsidRPr="00157870" w:rsidRDefault="00157870" w:rsidP="00157870">
                            <w:pPr>
                              <w:spacing w:after="0" w:line="240" w:lineRule="auto"/>
                              <w:rPr>
                                <w:sz w:val="24"/>
                                <w:szCs w:val="24"/>
                              </w:rPr>
                            </w:pPr>
                            <w:r w:rsidRPr="00157870">
                              <w:rPr>
                                <w:sz w:val="24"/>
                                <w:szCs w:val="24"/>
                              </w:rPr>
                              <w:t>This organization established trading patterns and industrial plans, it encouraged economic integration with the creation of the International Bank for Economic Cooperation (IBEC) and an international Investment Bank</w:t>
                            </w:r>
                          </w:p>
                          <w:p w:rsidR="00157870" w:rsidRPr="00157870" w:rsidRDefault="00157870" w:rsidP="00157870">
                            <w:pPr>
                              <w:spacing w:after="0" w:line="240" w:lineRule="auto"/>
                              <w:rPr>
                                <w:sz w:val="24"/>
                                <w:szCs w:val="24"/>
                              </w:rPr>
                            </w:pPr>
                            <w:r w:rsidRPr="00157870">
                              <w:rPr>
                                <w:sz w:val="24"/>
                                <w:szCs w:val="24"/>
                              </w:rPr>
                              <w:t>On May 14, 1955, Albania, Czechoslovakia, Bulgaria, East Germany (the German Democratic Republic), Hungary, Romania, Poland and the USSR signed the Warsaw Pact.</w:t>
                            </w:r>
                          </w:p>
                          <w:p w:rsidR="00157870" w:rsidRDefault="00157870" w:rsidP="00157870">
                            <w:pPr>
                              <w:spacing w:after="0" w:line="240" w:lineRule="auto"/>
                              <w:rPr>
                                <w:sz w:val="24"/>
                                <w:szCs w:val="24"/>
                              </w:rPr>
                            </w:pPr>
                            <w:r w:rsidRPr="00157870">
                              <w:rPr>
                                <w:sz w:val="24"/>
                                <w:szCs w:val="24"/>
                              </w:rPr>
                              <w:t xml:space="preserve">This was the Eastern Blocs answer to NATO and acted as the Communist nations mutual </w:t>
                            </w:r>
                            <w:proofErr w:type="spellStart"/>
                            <w:r w:rsidRPr="00157870">
                              <w:rPr>
                                <w:sz w:val="24"/>
                                <w:szCs w:val="24"/>
                              </w:rPr>
                              <w:t>defence</w:t>
                            </w:r>
                            <w:proofErr w:type="spellEnd"/>
                            <w:r w:rsidRPr="00157870">
                              <w:rPr>
                                <w:sz w:val="24"/>
                                <w:szCs w:val="24"/>
                              </w:rPr>
                              <w:t xml:space="preserve"> pact.</w:t>
                            </w:r>
                          </w:p>
                          <w:p w:rsidR="00157870" w:rsidRPr="00627E78" w:rsidRDefault="00157870" w:rsidP="0015787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39" type="#_x0000_t202" style="position:absolute;margin-left:238.5pt;margin-top:0;width:273pt;height:575.2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NNQIAAGAEAAAOAAAAZHJzL2Uyb0RvYy54bWysVNtu2zAMfR+wfxD0vti5t0acokuXYUB3&#10;Adp9AC3LsTBZ9CQldvb1peQ0TTdgD8P8IJAidUgekl7d9I1mB2mdQpPz8SjlTBqBpTK7nH9/3L67&#10;4sx5MCVoNDLnR+n4zfrtm1XXZnKCNepSWkYgxmVdm/Pa+zZLEidq2YAbYSsNGSu0DXhS7S4pLXSE&#10;3uhkkqaLpENbthaFdI5u7wYjX0f8qpLCf60qJz3TOafcfDxtPItwJusVZDsLba3EKQ34hywaUIaC&#10;nqHuwAPbW/UHVKOERYeVHwlsEqwqJWSsgaoZp79V81BDK2MtRI5rzzS5/wcrvhy+WabKnE+WS+qV&#10;gYa69Ch7z95jzyaBoK51Gfk9tOTpe7qmRsdiXXuP4odjBjc1mJ28tRa7WkJJCY7Dy+Ti6YDjAkjR&#10;fcaSwsDeYwTqK9sE9ogPRujUqOO5OSEVQZfT2WI5TskkyLacpvPFch5jQPb8vLXOf5TYsCDk3FL3&#10;Izwc7p0P6UD27BKiOdSq3Cqto2J3xUZbdgCalG38Tuiv3LRhXc6v55P5wMAriKM7I9CIlthxpsF5&#10;uvwbZKM8rYBWTc6v0vCFuJAFHj+YMsoelB5kKkGbE7GBy4FV3xd9bOJ4Gh4H1gssj0S1xWHkaUVJ&#10;qNH+4qyjcc+5+7kHKynDT4badT2ezcJ+RGU2X05IsZeW4tICRhBUzj1ng7jxcadC3gZvqa2VioS/&#10;ZHLKmcY49uG0cmFPLvXo9fJjWD8BAAD//wMAUEsDBBQABgAIAAAAIQCCYEeo3QAAAAoBAAAPAAAA&#10;ZHJzL2Rvd25yZXYueG1sTI9BT8MwDIXvSPyHyEjcWLKVMlSaTlPFjkWi48ItbUxb0ThVk23l3+Od&#10;4GI961nP38t3ixvFGecweNKwXikQSK23A3UaPo6Hh2cQIRqyZvSEGn4wwK64vclNZv2F3vFcx05w&#10;CIXMaOhjnDIpQ9ujM2HlJyT2vvzsTOR17qSdzYXD3Sg3Sj1JZwbiD72ZsOyx/a5PTsOhKafJvNWv&#10;n1WShCalao9lpfX93bJ/ARFxiX/HcMVndCiYqfEnskGMGh63W+4SNfC82mqTsGpYrVOVgixy+b9C&#10;8QsAAP//AwBQSwECLQAUAAYACAAAACEAtoM4kv4AAADhAQAAEwAAAAAAAAAAAAAAAAAAAAAAW0Nv&#10;bnRlbnRfVHlwZXNdLnhtbFBLAQItABQABgAIAAAAIQA4/SH/1gAAAJQBAAALAAAAAAAAAAAAAAAA&#10;AC8BAABfcmVscy8ucmVsc1BLAQItABQABgAIAAAAIQC+VZ7NNQIAAGAEAAAOAAAAAAAAAAAAAAAA&#10;AC4CAABkcnMvZTJvRG9jLnhtbFBLAQItABQABgAIAAAAIQCCYEeo3QAAAAoBAAAPAAAAAAAAAAAA&#10;AAAAAI8EAABkcnMvZG93bnJldi54bWxQSwUGAAAAAAQABADzAAAAmQUAAAAA&#10;" strokecolor="window">
                <v:textbox>
                  <w:txbxContent>
                    <w:p w:rsidR="00182422" w:rsidRPr="00157870" w:rsidRDefault="00157870" w:rsidP="00182422">
                      <w:pPr>
                        <w:spacing w:after="0" w:line="240" w:lineRule="auto"/>
                        <w:rPr>
                          <w:b/>
                          <w:sz w:val="28"/>
                          <w:szCs w:val="24"/>
                        </w:rPr>
                      </w:pPr>
                      <w:r w:rsidRPr="00157870">
                        <w:rPr>
                          <w:b/>
                          <w:sz w:val="28"/>
                          <w:szCs w:val="24"/>
                        </w:rPr>
                        <w:t>Soviet Countermeasures – Continued</w:t>
                      </w:r>
                    </w:p>
                    <w:p w:rsidR="00157870" w:rsidRPr="00157870" w:rsidRDefault="00157870" w:rsidP="00157870">
                      <w:pPr>
                        <w:spacing w:after="0" w:line="240" w:lineRule="auto"/>
                        <w:rPr>
                          <w:sz w:val="24"/>
                          <w:szCs w:val="24"/>
                        </w:rPr>
                      </w:pPr>
                      <w:r w:rsidRPr="00157870">
                        <w:rPr>
                          <w:sz w:val="24"/>
                          <w:szCs w:val="24"/>
                        </w:rPr>
                        <w:t xml:space="preserve">Andrei Zhdanov spoke at the founding of the </w:t>
                      </w:r>
                      <w:proofErr w:type="spellStart"/>
                      <w:r w:rsidRPr="00157870">
                        <w:rPr>
                          <w:sz w:val="24"/>
                          <w:szCs w:val="24"/>
                        </w:rPr>
                        <w:t>Cominform</w:t>
                      </w:r>
                      <w:proofErr w:type="spellEnd"/>
                      <w:r w:rsidRPr="00157870">
                        <w:rPr>
                          <w:sz w:val="24"/>
                          <w:szCs w:val="24"/>
                        </w:rPr>
                        <w:t xml:space="preserve"> in 1947,  he stated that the US was an expansionist power that was attempting to exert military economic, and ideological control over Europe.</w:t>
                      </w:r>
                    </w:p>
                    <w:p w:rsidR="00157870" w:rsidRPr="00157870" w:rsidRDefault="00157870" w:rsidP="00157870">
                      <w:pPr>
                        <w:spacing w:after="0" w:line="240" w:lineRule="auto"/>
                        <w:rPr>
                          <w:sz w:val="24"/>
                          <w:szCs w:val="24"/>
                        </w:rPr>
                      </w:pPr>
                      <w:r w:rsidRPr="00157870">
                        <w:rPr>
                          <w:sz w:val="24"/>
                          <w:szCs w:val="24"/>
                        </w:rPr>
                        <w:t>He called on Communists within Western Europe to oppose the Marshall Plan, and instigated strikes in France and Italy.</w:t>
                      </w:r>
                    </w:p>
                    <w:p w:rsidR="00157870" w:rsidRPr="00157870" w:rsidRDefault="00157870" w:rsidP="00157870">
                      <w:pPr>
                        <w:spacing w:after="0" w:line="240" w:lineRule="auto"/>
                        <w:rPr>
                          <w:sz w:val="24"/>
                          <w:szCs w:val="24"/>
                        </w:rPr>
                      </w:pPr>
                      <w:r w:rsidRPr="00157870">
                        <w:rPr>
                          <w:sz w:val="24"/>
                          <w:szCs w:val="24"/>
                        </w:rPr>
                        <w:t xml:space="preserve">In 1949 the </w:t>
                      </w:r>
                      <w:proofErr w:type="spellStart"/>
                      <w:r w:rsidRPr="00157870">
                        <w:rPr>
                          <w:sz w:val="24"/>
                          <w:szCs w:val="24"/>
                        </w:rPr>
                        <w:t>Comecon</w:t>
                      </w:r>
                      <w:proofErr w:type="spellEnd"/>
                      <w:r w:rsidRPr="00157870">
                        <w:rPr>
                          <w:sz w:val="24"/>
                          <w:szCs w:val="24"/>
                        </w:rPr>
                        <w:t xml:space="preserve"> was developed to counteract the Marshall Plan, it was designed to coordinate the social and economic development of the states within the Soviet sphere of influence.</w:t>
                      </w:r>
                    </w:p>
                    <w:p w:rsidR="00157870" w:rsidRPr="00157870" w:rsidRDefault="00157870" w:rsidP="00157870">
                      <w:pPr>
                        <w:spacing w:after="0" w:line="240" w:lineRule="auto"/>
                        <w:rPr>
                          <w:sz w:val="24"/>
                          <w:szCs w:val="24"/>
                        </w:rPr>
                      </w:pPr>
                      <w:r w:rsidRPr="00157870">
                        <w:rPr>
                          <w:sz w:val="24"/>
                          <w:szCs w:val="24"/>
                        </w:rPr>
                        <w:t>This organization established trading patterns and industrial plans, it encouraged economic integration with the creation of the International Bank for Economic Cooperation (IBEC) and an international Investment Bank</w:t>
                      </w:r>
                    </w:p>
                    <w:p w:rsidR="00157870" w:rsidRPr="00157870" w:rsidRDefault="00157870" w:rsidP="00157870">
                      <w:pPr>
                        <w:spacing w:after="0" w:line="240" w:lineRule="auto"/>
                        <w:rPr>
                          <w:sz w:val="24"/>
                          <w:szCs w:val="24"/>
                        </w:rPr>
                      </w:pPr>
                      <w:r w:rsidRPr="00157870">
                        <w:rPr>
                          <w:sz w:val="24"/>
                          <w:szCs w:val="24"/>
                        </w:rPr>
                        <w:t>On May 14, 1955, Albania, Czechoslovakia, Bulgaria, East Germany (the German Democratic Republic), Hungary, Romania, Poland and the USSR signed the Warsaw Pact.</w:t>
                      </w:r>
                    </w:p>
                    <w:p w:rsidR="00157870" w:rsidRDefault="00157870" w:rsidP="00157870">
                      <w:pPr>
                        <w:spacing w:after="0" w:line="240" w:lineRule="auto"/>
                        <w:rPr>
                          <w:sz w:val="24"/>
                          <w:szCs w:val="24"/>
                        </w:rPr>
                      </w:pPr>
                      <w:r w:rsidRPr="00157870">
                        <w:rPr>
                          <w:sz w:val="24"/>
                          <w:szCs w:val="24"/>
                        </w:rPr>
                        <w:t xml:space="preserve">This was the Eastern Blocs answer to NATO and acted as the Communist nations mutual </w:t>
                      </w:r>
                      <w:proofErr w:type="spellStart"/>
                      <w:r w:rsidRPr="00157870">
                        <w:rPr>
                          <w:sz w:val="24"/>
                          <w:szCs w:val="24"/>
                        </w:rPr>
                        <w:t>defence</w:t>
                      </w:r>
                      <w:proofErr w:type="spellEnd"/>
                      <w:r w:rsidRPr="00157870">
                        <w:rPr>
                          <w:sz w:val="24"/>
                          <w:szCs w:val="24"/>
                        </w:rPr>
                        <w:t xml:space="preserve"> pact.</w:t>
                      </w:r>
                    </w:p>
                    <w:p w:rsidR="00157870" w:rsidRPr="00627E78" w:rsidRDefault="00157870" w:rsidP="00157870">
                      <w:pPr>
                        <w:spacing w:after="0" w:line="240" w:lineRule="auto"/>
                        <w:rPr>
                          <w:sz w:val="24"/>
                          <w:szCs w:val="24"/>
                        </w:rPr>
                      </w:pP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79648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7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198D9" id="AutoShape 59" o:spid="_x0000_s1026" type="#_x0000_t32" style="position:absolute;margin-left:-1in;margin-top:662.3pt;width:605.25pt;height:.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LV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y+&#10;xE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8eZLV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79545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F192C" id="AutoShape 58" o:spid="_x0000_s1026" type="#_x0000_t32" style="position:absolute;margin-left:-76.5pt;margin-top:639.8pt;width:609.7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dL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xQ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OWHS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79443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8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4FC9F" id="AutoShape 57" o:spid="_x0000_s1026" type="#_x0000_t32" style="position:absolute;margin-left:-81pt;margin-top:618.05pt;width:6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G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vM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0CQZ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238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8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E603D" id="AutoShape 55" o:spid="_x0000_s1026" type="#_x0000_t32" style="position:absolute;margin-left:-81pt;margin-top:571.55pt;width:614.2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2cIwIAAD8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Opun&#10;GEkywJae9k6F4ijP/YhGbQuIrOTW+CbpUb7qZ0W/WyRV1RHZ8hD9dtKQnPiM6F2Kv1gNhXbjF8Ug&#10;hkCBMK9jYwYPCZNAx7CW020t/OgQhY+zeRwvZjlG9OqLSHFN1Ma6z1wNyBslts4Q0XauUlLC8pVJ&#10;QhlyeLbO0yLFNcFXlWoj+j5ooJdoLPEiT/OQYFUvmHf6MGvaXdUbdCBeReEXegTPfZhRe8kCWMcJ&#10;W19sR0R/tqF4Lz0eNAZ0LtZZJj8W8WI9X8+zSZY+rCdZXNeTp02VTR42ySy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Cc182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79340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8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F90A" id="AutoShape 56" o:spid="_x0000_s1026" type="#_x0000_t32" style="position:absolute;margin-left:-81pt;margin-top:597.05pt;width:6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qw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H88Uj&#10;Rop0sKXng9exOJrOwoh643KILNXOhibpSb2aF02/O6R02RLV8Bj9djaQnIWM5F1KuDgDhfb9Z80g&#10;hkCBOK9TbbsACZNAp7iW820t/OQRhY/zRZou51OM6OBLSD4kGuv8J647FIwCO2+JaFpfaqVg+dpm&#10;sQw5vjgfaJF8SAhVld4KKaMGpEJ9gZfT8TQmOC0FC84Q5myzL6VFRxJUFH+xR/Dch1l9UCyCtZyw&#10;zdX2RMiLDcWlCnjQGNC5WheZ/Fimy81is5iMJuPZZjRJq2r0vC0no9k2m0+rx6osq+xnoJZN8lYw&#10;xlVgN0g2m/ydJK6P5yK2m2hvY0jeo8d5AdnhP5KOmw3LvMhir9l5Z4eNg0pj8PVFh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Hty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79955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8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A4F2D" id="AutoShape 67" o:spid="_x0000_s1026" type="#_x0000_t32" style="position:absolute;margin-left:-76.5pt;margin-top:199.55pt;width:82.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O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XSW&#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5RTs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79852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8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E0919" id="AutoShape 62" o:spid="_x0000_s1026" type="#_x0000_t32" style="position:absolute;margin-left:-1in;margin-top:65.3pt;width:74.25pt;height:.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s3JwIAAEsEAAAOAAAAZHJzL2Uyb0RvYy54bWysVNuO2yAQfa/Uf0B+T3ypc7PirFZ20j5s&#10;t5F2+wEEcIyKAQGJE1X99w7ESTftS1XVD3jwMGfOzBy8fDh1Ah2ZsVzJMkrHSYSYJIpyuS+jr6+b&#10;0TxC1mFJsVCSldGZ2ehh9f7dstcFy1SrBGUGAYi0Ra/LqHVOF3FsScs6bMdKMwnORpkOO9iafUwN&#10;7gG9E3GWJNO4V4ZqowizFr7WF2e0CvhNw4j70jSWOSTKCLi5sJqw7vwar5a42BusW04GGvgfWHSY&#10;S0h6g6qxw+hg+B9QHSdGWdW4MVFdrJqGExZqgGrS5LdqXlqsWagFmmP1rU32/8GS5+PWIE7LKJvN&#10;JxGSuIMpPR6cCsnRNPMt6rUt4GQlt8YXSU7yRT8p8s0iqaoWyz0Lp1/PGoJTHxHfhfiN1ZBo139W&#10;FM5gSBD6dWpMhxrB9Scf6MGhJ+gUBnS+DYidHCLwcZFnixmwJOBaTLJJyIQLD+JDtbHuI1Md8kYZ&#10;WWcw37euUlKCEJS5JMDHJ+s8xV8BPliqDRci6EFI1A8JvMcqwal3ho3Z7yph0BF7RYVnYHF3zKiD&#10;pAGsZZiuB9thLi42JBfS40FpQGewLpL5vkgW6/l6no/ybLoe5Uldjx43VT6abtLZpP5QV1Wd/vDN&#10;SvOi5ZQy6dld5ZvmfyeP4SJdhHcT8K0N8T166BeQvb4D6TBlP9iLRHaKnrfmOn1QbDg83C5/Jd7u&#10;w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HYKzc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79750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8865B" id="AutoShape 60" o:spid="_x0000_s1026" type="#_x0000_t32" style="position:absolute;margin-left:-1in;margin-top:12.05pt;width:74.2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Vs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dDbB&#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dJuVb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10816" behindDoc="0" locked="0" layoutInCell="1" allowOverlap="1" wp14:anchorId="25A47327" wp14:editId="30E277E2">
                <wp:simplePos x="0" y="0"/>
                <wp:positionH relativeFrom="margin">
                  <wp:posOffset>3028950</wp:posOffset>
                </wp:positionH>
                <wp:positionV relativeFrom="paragraph">
                  <wp:posOffset>0</wp:posOffset>
                </wp:positionV>
                <wp:extent cx="3467100" cy="7696200"/>
                <wp:effectExtent l="0" t="0" r="19050" b="19050"/>
                <wp:wrapSquare wrapText="bothSides"/>
                <wp:docPr id="2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696200"/>
                        </a:xfrm>
                        <a:prstGeom prst="rect">
                          <a:avLst/>
                        </a:prstGeom>
                        <a:solidFill>
                          <a:srgbClr val="FFFFFF"/>
                        </a:solidFill>
                        <a:ln w="9525">
                          <a:solidFill>
                            <a:sysClr val="window" lastClr="FFFFFF"/>
                          </a:solidFill>
                          <a:miter lim="800000"/>
                          <a:headEnd/>
                          <a:tailEnd/>
                        </a:ln>
                      </wps:spPr>
                      <wps:txbx>
                        <w:txbxContent>
                          <w:p w:rsidR="00182422" w:rsidRPr="00157870" w:rsidRDefault="00157870" w:rsidP="00182422">
                            <w:pPr>
                              <w:spacing w:after="0" w:line="240" w:lineRule="auto"/>
                              <w:rPr>
                                <w:b/>
                                <w:sz w:val="24"/>
                                <w:szCs w:val="24"/>
                              </w:rPr>
                            </w:pPr>
                            <w:r w:rsidRPr="00157870">
                              <w:rPr>
                                <w:b/>
                                <w:sz w:val="24"/>
                                <w:szCs w:val="24"/>
                              </w:rPr>
                              <w:t>Tito In Yugoslavia</w:t>
                            </w:r>
                          </w:p>
                          <w:p w:rsidR="00157870" w:rsidRPr="00157870" w:rsidRDefault="00157870" w:rsidP="00157870">
                            <w:pPr>
                              <w:spacing w:after="0" w:line="240" w:lineRule="auto"/>
                              <w:rPr>
                                <w:sz w:val="24"/>
                                <w:szCs w:val="24"/>
                              </w:rPr>
                            </w:pPr>
                            <w:r w:rsidRPr="00157870">
                              <w:rPr>
                                <w:sz w:val="24"/>
                                <w:szCs w:val="24"/>
                              </w:rPr>
                              <w:t>The Soviets were less successful gaining a decisive foothold in the newly communist Yugoslavia than they were in other parts of Eastern Europe.</w:t>
                            </w:r>
                          </w:p>
                          <w:p w:rsidR="00157870" w:rsidRPr="00627E78" w:rsidRDefault="00157870" w:rsidP="00157870">
                            <w:pPr>
                              <w:spacing w:after="0" w:line="240" w:lineRule="auto"/>
                              <w:rPr>
                                <w:sz w:val="24"/>
                                <w:szCs w:val="24"/>
                              </w:rPr>
                            </w:pPr>
                            <w:r w:rsidRPr="00157870">
                              <w:rPr>
                                <w:sz w:val="24"/>
                                <w:szCs w:val="24"/>
                              </w:rPr>
                              <w:t>Josip Broz (generally known as Tito) was the leader of Yugoslavia during WWII. Tito had led a group of communist that with British support managed to libe</w:t>
                            </w:r>
                            <w:r>
                              <w:rPr>
                                <w:sz w:val="24"/>
                                <w:szCs w:val="24"/>
                              </w:rPr>
                              <w:t xml:space="preserve">rate Yugoslavia from the Nazis. </w:t>
                            </w:r>
                            <w:r w:rsidRPr="00157870">
                              <w:rPr>
                                <w:sz w:val="24"/>
                                <w:szCs w:val="24"/>
                              </w:rPr>
                              <w:t>Though the Red Army was sent in to assist in 1944 they really only managed to alienate the civilian population of Yugoslavia because of t</w:t>
                            </w:r>
                            <w:r>
                              <w:rPr>
                                <w:sz w:val="24"/>
                                <w:szCs w:val="24"/>
                              </w:rPr>
                              <w:t xml:space="preserve">he way they treated the people. </w:t>
                            </w:r>
                            <w:r w:rsidRPr="00157870">
                              <w:rPr>
                                <w:sz w:val="24"/>
                                <w:szCs w:val="24"/>
                              </w:rPr>
                              <w:t>Instead of assisting in a victory against the Nazis the most significant aspect of the Red Armies involvement in Yugoslavia was the tensions it helped to develop between th</w:t>
                            </w:r>
                            <w:r>
                              <w:rPr>
                                <w:sz w:val="24"/>
                                <w:szCs w:val="24"/>
                              </w:rPr>
                              <w:t xml:space="preserve">e Soviets and the Yugoslavians. </w:t>
                            </w:r>
                            <w:r w:rsidRPr="00157870">
                              <w:rPr>
                                <w:sz w:val="24"/>
                                <w:szCs w:val="24"/>
                              </w:rPr>
                              <w:t>Stalin's refusal to accept Tito as an equal and his attempt to politically and economically dominate Yugoslavia caused further divis</w:t>
                            </w:r>
                            <w:r>
                              <w:rPr>
                                <w:sz w:val="24"/>
                                <w:szCs w:val="24"/>
                              </w:rPr>
                              <w:t xml:space="preserve">ions between the two countries. </w:t>
                            </w:r>
                            <w:r w:rsidRPr="00157870">
                              <w:rPr>
                                <w:sz w:val="24"/>
                                <w:szCs w:val="24"/>
                              </w:rPr>
                              <w:t>Stalin expected the same control in Yugoslavia that he had established in Poland , Czechoslovakia and East Germany.</w:t>
                            </w:r>
                            <w:r>
                              <w:rPr>
                                <w:sz w:val="24"/>
                                <w:szCs w:val="24"/>
                              </w:rPr>
                              <w:t xml:space="preserve"> </w:t>
                            </w:r>
                            <w:r w:rsidRPr="00157870">
                              <w:rPr>
                                <w:sz w:val="24"/>
                                <w:szCs w:val="24"/>
                              </w:rPr>
                              <w:t>Yugoslavia became the only Eastern European country to achieve victory in WWII with minimal help from the Allies and the only Eastern European country to establish a Communist dictatorsh</w:t>
                            </w:r>
                            <w:r>
                              <w:rPr>
                                <w:sz w:val="24"/>
                                <w:szCs w:val="24"/>
                              </w:rPr>
                              <w:t xml:space="preserve">ip without the help of the USSR. </w:t>
                            </w:r>
                            <w:r w:rsidRPr="00157870">
                              <w:rPr>
                                <w:sz w:val="24"/>
                                <w:szCs w:val="24"/>
                              </w:rPr>
                              <w:t>Tito ruled autonomously of Stalin which caused the soviet le</w:t>
                            </w:r>
                            <w:r>
                              <w:rPr>
                                <w:sz w:val="24"/>
                                <w:szCs w:val="24"/>
                              </w:rPr>
                              <w:t xml:space="preserve">ader a great deal of agitation. </w:t>
                            </w:r>
                            <w:r w:rsidRPr="00157870">
                              <w:rPr>
                                <w:sz w:val="24"/>
                                <w:szCs w:val="24"/>
                              </w:rPr>
                              <w:t>Tito acted independently of the USSR in his attempt to control Trie</w:t>
                            </w:r>
                            <w:r>
                              <w:rPr>
                                <w:sz w:val="24"/>
                                <w:szCs w:val="24"/>
                              </w:rPr>
                              <w:t xml:space="preserve">ste and the surrounding region. </w:t>
                            </w:r>
                            <w:r w:rsidRPr="00157870">
                              <w:rPr>
                                <w:sz w:val="24"/>
                                <w:szCs w:val="24"/>
                              </w:rPr>
                              <w:t>Tito approached Bulgaria about the possible creation of a Balkan federation including all Eastern European countries in a customs union (the federation did not in</w:t>
                            </w:r>
                            <w:r>
                              <w:rPr>
                                <w:sz w:val="24"/>
                                <w:szCs w:val="24"/>
                              </w:rPr>
                              <w:t>clude the USSR) .</w:t>
                            </w:r>
                            <w:r w:rsidRPr="00157870">
                              <w:rPr>
                                <w:sz w:val="24"/>
                                <w:szCs w:val="24"/>
                              </w:rPr>
                              <w:t>This made Stalin furious, he summoned the lead</w:t>
                            </w:r>
                            <w:r>
                              <w:rPr>
                                <w:sz w:val="24"/>
                                <w:szCs w:val="24"/>
                              </w:rPr>
                              <w:t xml:space="preserve">ers of both counties to Moscow. </w:t>
                            </w:r>
                            <w:r w:rsidRPr="00157870">
                              <w:rPr>
                                <w:sz w:val="24"/>
                                <w:szCs w:val="24"/>
                              </w:rPr>
                              <w:t>Tito however, refused to go, instead he sent a delegation o</w:t>
                            </w:r>
                            <w:r>
                              <w:rPr>
                                <w:sz w:val="24"/>
                                <w:szCs w:val="24"/>
                              </w:rPr>
                              <w:t xml:space="preserve">f minor officials in his place. </w:t>
                            </w:r>
                            <w:r w:rsidRPr="00157870">
                              <w:rPr>
                                <w:sz w:val="24"/>
                                <w:szCs w:val="24"/>
                              </w:rPr>
                              <w:t>The Bulgarian leader (</w:t>
                            </w:r>
                            <w:proofErr w:type="spellStart"/>
                            <w:r w:rsidRPr="00157870">
                              <w:rPr>
                                <w:sz w:val="24"/>
                                <w:szCs w:val="24"/>
                              </w:rPr>
                              <w:t>Georgi</w:t>
                            </w:r>
                            <w:proofErr w:type="spellEnd"/>
                            <w:r w:rsidRPr="00157870">
                              <w:rPr>
                                <w:sz w:val="24"/>
                                <w:szCs w:val="24"/>
                              </w:rPr>
                              <w:t xml:space="preserve"> </w:t>
                            </w:r>
                            <w:proofErr w:type="spellStart"/>
                            <w:r w:rsidRPr="00157870">
                              <w:rPr>
                                <w:sz w:val="24"/>
                                <w:szCs w:val="24"/>
                              </w:rPr>
                              <w:t>Dimitrov</w:t>
                            </w:r>
                            <w:proofErr w:type="spellEnd"/>
                            <w:r w:rsidRPr="00157870">
                              <w:rPr>
                                <w:sz w:val="24"/>
                                <w:szCs w:val="24"/>
                              </w:rPr>
                              <w:t>) however, met with Stalin, where the leader of the USSR proposed a union of Bulgaria, Albania and Yugoslavia as an alternative to Tito’s Balkan federation.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0" type="#_x0000_t202" style="position:absolute;margin-left:238.5pt;margin-top:0;width:273pt;height:606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zbNQIAAGAEAAAOAAAAZHJzL2Uyb0RvYy54bWysVNtu2zAMfR+wfxD0vtjOcjXiFF26DAO6&#10;C9DuAxhZjoXJoicpsbOvHyWnaboBexjmB4EUqUPykPTqpm80O0rrFJqCZ6OUM2kElsrsC/7tcftm&#10;wZnzYErQaGTBT9Lxm/XrV6uuzeUYa9SltIxAjMu7tuC1922eJE7UsgE3wlYaMlZoG/Ck2n1SWugI&#10;vdHJOE1nSYe2bC0K6Rzd3g1Gvo74VSWF/1JVTnqmC065+XjaeO7CmaxXkO8ttLUS5zTgH7JoQBkK&#10;eoG6Aw/sYNUfUI0SFh1WfiSwSbCqlJCxBqomS3+r5qGGVsZaiBzXXmhy/w9WfD5+tUyVBR/PF3PO&#10;DDTUpUfZe/YOezYOBHWty8nvoSVP39M1NToW69p7FN8dM7ipwezlrbXY1RJKSjALL5OrpwOOCyC7&#10;7hOWFAYOHiNQX9kmsEd8MEKnRp0uzQmpCLp8O5nNs5RMgmzz2XJG7Y8xIH963lrnP0hsWBAKbqn7&#10;ER6O986HdCB/cgnRHGpVbpXWUbH73UZbdgSalG38zugv3LRhXcGX0/F0YOAFxMldEGhES+w40+A8&#10;Xf4NslGeVkCrpuCLNHwhLuSBx/emjLIHpQeZStDmTGzgcmDV97s+NjGbhMeB9R2WJ6La4jDytKIk&#10;1Gh/ctbRuBfc/TiAlZThR0PtWmaTSdiPqEym8zEp9tqyu7aAEQRVcM/ZIG583KmQt8FbamulIuHP&#10;mZxzpjGOfTivXNiTaz16Pf8Y1r8AAAD//wMAUEsDBBQABgAIAAAAIQBPMoJ33QAAAAoBAAAPAAAA&#10;ZHJzL2Rvd25yZXYueG1sTI9BT8MwDIXvSPyHyEjcWLIW2FSaTlPFjkWicOGWNl5b0ThVk23l3+Od&#10;4GI961nP38t3ixvFGecweNKwXikQSK23A3UaPj8OD1sQIRqyZvSEGn4wwK64vclNZv2F3vFcx05w&#10;CIXMaOhjnDIpQ9ujM2HlJyT2jn52JvI6d9LO5sLhbpSJUs/SmYH4Q28mLHtsv+uT03Boymkyb/Xr&#10;V5WmoXmiao9lpfX93bJ/ARFxiX/HcMVndCiYqfEnskGMGh43G+4SNfC82ipJWTWsknWiQBa5/F+h&#10;+AUAAP//AwBQSwECLQAUAAYACAAAACEAtoM4kv4AAADhAQAAEwAAAAAAAAAAAAAAAAAAAAAAW0Nv&#10;bnRlbnRfVHlwZXNdLnhtbFBLAQItABQABgAIAAAAIQA4/SH/1gAAAJQBAAALAAAAAAAAAAAAAAAA&#10;AC8BAABfcmVscy8ucmVsc1BLAQItABQABgAIAAAAIQCwGTzbNQIAAGAEAAAOAAAAAAAAAAAAAAAA&#10;AC4CAABkcnMvZTJvRG9jLnhtbFBLAQItABQABgAIAAAAIQBPMoJ33QAAAAoBAAAPAAAAAAAAAAAA&#10;AAAAAI8EAABkcnMvZG93bnJldi54bWxQSwUGAAAAAAQABADzAAAAmQUAAAAA&#10;" strokecolor="window">
                <v:textbox>
                  <w:txbxContent>
                    <w:p w:rsidR="00182422" w:rsidRPr="00157870" w:rsidRDefault="00157870" w:rsidP="00182422">
                      <w:pPr>
                        <w:spacing w:after="0" w:line="240" w:lineRule="auto"/>
                        <w:rPr>
                          <w:b/>
                          <w:sz w:val="24"/>
                          <w:szCs w:val="24"/>
                        </w:rPr>
                      </w:pPr>
                      <w:r w:rsidRPr="00157870">
                        <w:rPr>
                          <w:b/>
                          <w:sz w:val="24"/>
                          <w:szCs w:val="24"/>
                        </w:rPr>
                        <w:t>Tito In Yugoslavia</w:t>
                      </w:r>
                    </w:p>
                    <w:p w:rsidR="00157870" w:rsidRPr="00157870" w:rsidRDefault="00157870" w:rsidP="00157870">
                      <w:pPr>
                        <w:spacing w:after="0" w:line="240" w:lineRule="auto"/>
                        <w:rPr>
                          <w:sz w:val="24"/>
                          <w:szCs w:val="24"/>
                        </w:rPr>
                      </w:pPr>
                      <w:r w:rsidRPr="00157870">
                        <w:rPr>
                          <w:sz w:val="24"/>
                          <w:szCs w:val="24"/>
                        </w:rPr>
                        <w:t>The Soviets were less successful gaining a decisive foothold in the newly communist Yugoslavia than they were in other parts of Eastern Europe.</w:t>
                      </w:r>
                    </w:p>
                    <w:p w:rsidR="00157870" w:rsidRPr="00627E78" w:rsidRDefault="00157870" w:rsidP="00157870">
                      <w:pPr>
                        <w:spacing w:after="0" w:line="240" w:lineRule="auto"/>
                        <w:rPr>
                          <w:sz w:val="24"/>
                          <w:szCs w:val="24"/>
                        </w:rPr>
                      </w:pPr>
                      <w:r w:rsidRPr="00157870">
                        <w:rPr>
                          <w:sz w:val="24"/>
                          <w:szCs w:val="24"/>
                        </w:rPr>
                        <w:t>Josip Broz (generally known as Tito) was the leader of Yugoslavia during WWII. Tito had led a group of communist that with British support managed to libe</w:t>
                      </w:r>
                      <w:r>
                        <w:rPr>
                          <w:sz w:val="24"/>
                          <w:szCs w:val="24"/>
                        </w:rPr>
                        <w:t xml:space="preserve">rate Yugoslavia from the Nazis. </w:t>
                      </w:r>
                      <w:r w:rsidRPr="00157870">
                        <w:rPr>
                          <w:sz w:val="24"/>
                          <w:szCs w:val="24"/>
                        </w:rPr>
                        <w:t>Though the Red Army was sent in to assist in 1944 they really only managed to alienate the civilian population of Yugoslavia because of t</w:t>
                      </w:r>
                      <w:r>
                        <w:rPr>
                          <w:sz w:val="24"/>
                          <w:szCs w:val="24"/>
                        </w:rPr>
                        <w:t xml:space="preserve">he way they treated the people. </w:t>
                      </w:r>
                      <w:r w:rsidRPr="00157870">
                        <w:rPr>
                          <w:sz w:val="24"/>
                          <w:szCs w:val="24"/>
                        </w:rPr>
                        <w:t>Instead of assisting in a victory against the Nazis the most significant aspect of the Red Armies involvement in Yugoslavia was the tensions it helped to develop between th</w:t>
                      </w:r>
                      <w:r>
                        <w:rPr>
                          <w:sz w:val="24"/>
                          <w:szCs w:val="24"/>
                        </w:rPr>
                        <w:t xml:space="preserve">e Soviets and the Yugoslavians. </w:t>
                      </w:r>
                      <w:r w:rsidRPr="00157870">
                        <w:rPr>
                          <w:sz w:val="24"/>
                          <w:szCs w:val="24"/>
                        </w:rPr>
                        <w:t>Stalin's refusal to accept Tito as an equal and his attempt to politically and economically dominate Yugoslavia caused further divis</w:t>
                      </w:r>
                      <w:r>
                        <w:rPr>
                          <w:sz w:val="24"/>
                          <w:szCs w:val="24"/>
                        </w:rPr>
                        <w:t xml:space="preserve">ions between the two countries. </w:t>
                      </w:r>
                      <w:r w:rsidRPr="00157870">
                        <w:rPr>
                          <w:sz w:val="24"/>
                          <w:szCs w:val="24"/>
                        </w:rPr>
                        <w:t>Stalin expected the same control in Yugoslavia that he had established in Poland , Czechoslovakia and East Germany.</w:t>
                      </w:r>
                      <w:r>
                        <w:rPr>
                          <w:sz w:val="24"/>
                          <w:szCs w:val="24"/>
                        </w:rPr>
                        <w:t xml:space="preserve"> </w:t>
                      </w:r>
                      <w:r w:rsidRPr="00157870">
                        <w:rPr>
                          <w:sz w:val="24"/>
                          <w:szCs w:val="24"/>
                        </w:rPr>
                        <w:t>Yugoslavia became the only Eastern European country to achieve victory in WWII with minimal help from the Allies and the only Eastern European country to establish a Communist dictatorsh</w:t>
                      </w:r>
                      <w:r>
                        <w:rPr>
                          <w:sz w:val="24"/>
                          <w:szCs w:val="24"/>
                        </w:rPr>
                        <w:t xml:space="preserve">ip without the help of the USSR. </w:t>
                      </w:r>
                      <w:r w:rsidRPr="00157870">
                        <w:rPr>
                          <w:sz w:val="24"/>
                          <w:szCs w:val="24"/>
                        </w:rPr>
                        <w:t>Tito ruled autonomously of Stalin which caused the soviet le</w:t>
                      </w:r>
                      <w:r>
                        <w:rPr>
                          <w:sz w:val="24"/>
                          <w:szCs w:val="24"/>
                        </w:rPr>
                        <w:t xml:space="preserve">ader a great deal of agitation. </w:t>
                      </w:r>
                      <w:r w:rsidRPr="00157870">
                        <w:rPr>
                          <w:sz w:val="24"/>
                          <w:szCs w:val="24"/>
                        </w:rPr>
                        <w:t>Tito acted independently of the USSR in his attempt to control Trie</w:t>
                      </w:r>
                      <w:r>
                        <w:rPr>
                          <w:sz w:val="24"/>
                          <w:szCs w:val="24"/>
                        </w:rPr>
                        <w:t xml:space="preserve">ste and the surrounding region. </w:t>
                      </w:r>
                      <w:r w:rsidRPr="00157870">
                        <w:rPr>
                          <w:sz w:val="24"/>
                          <w:szCs w:val="24"/>
                        </w:rPr>
                        <w:t>Tito approached Bulgaria about the possible creation of a Balkan federation including all Eastern European countries in a customs union (the federation did not in</w:t>
                      </w:r>
                      <w:r>
                        <w:rPr>
                          <w:sz w:val="24"/>
                          <w:szCs w:val="24"/>
                        </w:rPr>
                        <w:t>clude the USSR) .</w:t>
                      </w:r>
                      <w:r w:rsidRPr="00157870">
                        <w:rPr>
                          <w:sz w:val="24"/>
                          <w:szCs w:val="24"/>
                        </w:rPr>
                        <w:t>This made Stalin furious, he summoned the lead</w:t>
                      </w:r>
                      <w:r>
                        <w:rPr>
                          <w:sz w:val="24"/>
                          <w:szCs w:val="24"/>
                        </w:rPr>
                        <w:t xml:space="preserve">ers of both counties to Moscow. </w:t>
                      </w:r>
                      <w:r w:rsidRPr="00157870">
                        <w:rPr>
                          <w:sz w:val="24"/>
                          <w:szCs w:val="24"/>
                        </w:rPr>
                        <w:t>Tito however, refused to go, instead he sent a delegation o</w:t>
                      </w:r>
                      <w:r>
                        <w:rPr>
                          <w:sz w:val="24"/>
                          <w:szCs w:val="24"/>
                        </w:rPr>
                        <w:t xml:space="preserve">f minor officials in his place. </w:t>
                      </w:r>
                      <w:r w:rsidRPr="00157870">
                        <w:rPr>
                          <w:sz w:val="24"/>
                          <w:szCs w:val="24"/>
                        </w:rPr>
                        <w:t>The Bulgarian leader (</w:t>
                      </w:r>
                      <w:proofErr w:type="spellStart"/>
                      <w:r w:rsidRPr="00157870">
                        <w:rPr>
                          <w:sz w:val="24"/>
                          <w:szCs w:val="24"/>
                        </w:rPr>
                        <w:t>Georgi</w:t>
                      </w:r>
                      <w:proofErr w:type="spellEnd"/>
                      <w:r w:rsidRPr="00157870">
                        <w:rPr>
                          <w:sz w:val="24"/>
                          <w:szCs w:val="24"/>
                        </w:rPr>
                        <w:t xml:space="preserve"> </w:t>
                      </w:r>
                      <w:proofErr w:type="spellStart"/>
                      <w:r w:rsidRPr="00157870">
                        <w:rPr>
                          <w:sz w:val="24"/>
                          <w:szCs w:val="24"/>
                        </w:rPr>
                        <w:t>Dimitrov</w:t>
                      </w:r>
                      <w:proofErr w:type="spellEnd"/>
                      <w:r w:rsidRPr="00157870">
                        <w:rPr>
                          <w:sz w:val="24"/>
                          <w:szCs w:val="24"/>
                        </w:rPr>
                        <w:t>) however, met with Stalin, where the leader of the USSR proposed a union of Bulgaria, Albania and Yugoslavia as an alternative to Tito’s Balkan federation.</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0672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8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E9CC0" id="AutoShape 59" o:spid="_x0000_s1026" type="#_x0000_t32" style="position:absolute;margin-left:-1in;margin-top:662.3pt;width:605.25pt;height:.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p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B&#10;s5Kkhyk9H5wKydFs6Vs0aJuDZyl3xhdJT/JVvyj63SKpypbIhgfvt7OG4MRHRHchfmM1JNoPnxUD&#10;HwIJQr9Otek9JHQCncJYzrex8JNDFA7n2SLL5jOMKNxlj7OAT/JrqDbWfeKqR94osHWGiKZ1pZIS&#10;xq9MEhKR44t1nhjJrwE+r1Rb0XVBBZ1EQ4GXs+ksBFjVCeYvvZs1zb7sDDoSr6PwjSzu3Iw6SBbA&#10;Wk7YZrQdEd3FhuSd9HhQGtAZrYtQfizj5WaxWaSTdJptJmlcVZPnbZlOsm0yn1W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ID2p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0569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75C1C" id="AutoShape 58" o:spid="_x0000_s1026" type="#_x0000_t32" style="position:absolute;margin-left:-76.5pt;margin-top:639.8pt;width:609.7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US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y3S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Ig8dR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0467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4FBF" id="AutoShape 57" o:spid="_x0000_s1026" type="#_x0000_t32" style="position:absolute;margin-left:-81pt;margin-top:618.05pt;width:614.25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gsY&#10;kCI9bOlp73UsjqazMKLBuAIiK7W1oUl6VK/mWdPvDilddUS1PEa/nQwkZyEjeZcSLs5Aod3wRTOI&#10;IVAgzuvY2D5AwiTQMa7ldFsLP3pE4eNsnqaL2RQjevUlpLgmGuv8Z657FIwSO2+JaDtfaaVg+dpm&#10;sQw5PDsfaJHimhCqKr0RUkYNSIWGEi+mk2lMcFoKFpwhzNl2V0mLDiSoKP5ij+C5D7N6r1gE6zhh&#10;64vtiZBnG4pLFfCgMaBzsc4y+bFIF+v5ep6P8snDepSndT162lT56GGTzab1p7qq6uxnoJblRScY&#10;4yqwu0o2y/9OEpfHcxbbTbS3MSTv0eO8gOz1P5KOmw3LPMtip9lpa68bB5XG4MuLCs/g/g72/btf&#10;/QI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C0+Zj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262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7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2319" id="AutoShape 55" o:spid="_x0000_s1026" type="#_x0000_t32" style="position:absolute;margin-left:-81pt;margin-top:571.55pt;width:614.2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sD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my8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GqBOw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364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79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3B1D1" id="AutoShape 56" o:spid="_x0000_s1026" type="#_x0000_t32" style="position:absolute;margin-left:-81pt;margin-top:597.05pt;width:6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0QIgIAAD8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Ol+m&#10;GEnSw5aeDk6F4mg68yMatM0hspQ745ukJ/mqnxX9bpFUZUtkw0P021lDcuIzoncp/mI1FNoPXxSD&#10;GAIFwrxOtek9JEwCncJazre18JNDFD7OF3G8nE8xoqMvIvmYqI11n7nqkTcKbJ0homldqaSE5SuT&#10;hDLk+Gydp0XyMcFXlWorui5ooJNoKPBymk5DglWdYN7pw6xp9mVn0JF4FYVf6BE892FGHSQLYC0n&#10;bHO1HRHdxYbinfR40BjQuVoXmfxYxsvNYrPIJlk620yyuKomT9sym8y2yXxafarKskp+empJlreC&#10;MS49u1GySfZ3krg+novYbqK9jSF6jx7mBWTH/0A6bNYv8yKLvWLnnRk3DioNwdcX5Z/B/R3s+3e/&#10;/gU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HR7R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0979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7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48CA1" id="AutoShape 67" o:spid="_x0000_s1026" type="#_x0000_t32" style="position:absolute;margin-left:-76.5pt;margin-top:199.55pt;width:82.5pt;height:0;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1W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n8&#10;ASNFOpjS097rmBxNpqFFvXEFeFZqY0OR9KhezLOm3xxSumqJ2vHo/XoyEJyFiORNSNg4A4m2/SfN&#10;wIdAgtivY2M71EhhPobAAA49Qcc4oNNtQPzoEYWPWZpPp2OYI72eJaQIECHQWOc/cN2hYJTYeUvE&#10;rvWVVgpkoO0ZnhyenQ8EfwWEYKXXQsqoBqlQX+L5eDSOfJyWgoXD4ObsbltJiw4k6Ck+sVo4uXez&#10;eq9YBGs5YauL7YmQZxuSSxXwoDCgc7HOgvk+T+er2WqWD/LRZDXI07oePK2rfDBZZ9Nx/VBXVZ39&#10;CNSyvGgFY1wFdlfxZvnfieNyjc6yu8n31obkLXrsF5C9viPpOOMw1rNAtpqdNvY6e9BrdL7crXAh&#10;7vdg3/8Blj8B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dPXtV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0876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79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B1CAD" id="AutoShape 62" o:spid="_x0000_s1026" type="#_x0000_t32" style="position:absolute;margin-left:-1in;margin-top:65.3pt;width:74.25pt;height:.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wKAIAAEsEAAAOAAAAZHJzL2Uyb0RvYy54bWysVM1u2zAMvg/YOwi6p449J6mNOEVhJ9uh&#10;6wq0ewBFkmNhsiRIapxg2LuPUpys2S7DMB9k0iQ//n3y8u7QS7Tn1gmtKpzeTDHiimom1K7CX182&#10;k1uMnCeKEakVr/CRO3y3ev9uOZiSZ7rTknGLAES5cjAV7rw3ZZI42vGeuBttuAJjq21PPKh2lzBL&#10;BkDvZZJNp/Nk0JYZqyl3Dr42JyNeRfy25dR/aVvHPZIVhtp8PG08t+FMVktS7iwxnaBjGeQfquiJ&#10;UJD0AtUQT9CrFX9A9YJa7XTrb6juE922gvLYA3STTn/r5rkjhsdeYDjOXMbk/h8sfdw/WSRYhbNF&#10;kWOkSA9bun/1OiZH8yyMaDCuBM9aPdnQJD2oZ/Og6TeHlK47onY8er8cDQSnISK5CgmKM5BoO3zW&#10;DHwIJIjzOrS2R60U5lMIDOAwE3SICzpeFsQPHlH4WORZsZhhRMFUzLJZzETKABJCjXX+I9c9CkKF&#10;nbdE7Dpfa6WACNqeEpD9g/OhxF8BIVjpjZAy8kEqNIwJgsVpKVgwRsXutrW0aE8Co+IzVnHlZvWr&#10;YhGs44StR9kTIU8yJJcq4EFrUM4onSjzvZgW69v1bT7Js/l6kk+bZnK/qfPJfJMuZs2Hpq6b9EcY&#10;VpqXnWCMq1Ddmb5p/nf0GC/SiXgXAl/GkFyjx3lBsed3LDpuOSz2RJGtZscne94+MDY6j7crXIm3&#10;Oshv/wG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jGaEw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0774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79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5380D" id="AutoShape 60" o:spid="_x0000_s1026" type="#_x0000_t32" style="position:absolute;margin-left:-1in;margin-top:12.05pt;width:74.2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7x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s8Uk&#10;QhL30KXHvVMhOJqGEg3aFmBZya3xSZKjfNFPinyzSKqqw7Jlwfr1pME59UWN37j4i9UQaDd8VhRs&#10;MAQI9To2pkeN4PqTd/TgUBN0DA063RrEjg4R+LjIs8UMWJKrKsaFR/B+2lj3kakeeaGMrDOYt52r&#10;lJQwBcqc0fHhyTrP75eDd5Zqw4UIwyAkGiDSJJsEOlYJTr3Sm1nT7iph0AH7cQpPSBY092ZG7SUN&#10;YB3DdH2RHebiLENwIT0e5AV0LtJ5Xr4vksV6vp7nozybrkd5Utejx02Vj6abdDapP9RVVac/PLU0&#10;LzpOKZOe3XV20/zvZuOyReepu03vrQzxW/RQLyB7fQfSocW+q37ZbLFT9LQ119bDuAbjy2r5fbi/&#10;g3z/A1j9BA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BQcK7x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rPr>
          <w:u w:val="single"/>
        </w:rPr>
      </w:pPr>
      <w:r w:rsidRPr="00051DBF">
        <w:rPr>
          <w:noProof/>
          <w:u w:val="single"/>
        </w:rPr>
        <w:lastRenderedPageBreak/>
        <mc:AlternateContent>
          <mc:Choice Requires="wps">
            <w:drawing>
              <wp:anchor distT="45720" distB="45720" distL="114300" distR="114300" simplePos="0" relativeHeight="251821056" behindDoc="0" locked="0" layoutInCell="1" allowOverlap="1" wp14:anchorId="25A47327" wp14:editId="30E277E2">
                <wp:simplePos x="0" y="0"/>
                <wp:positionH relativeFrom="margin">
                  <wp:posOffset>3028950</wp:posOffset>
                </wp:positionH>
                <wp:positionV relativeFrom="paragraph">
                  <wp:posOffset>0</wp:posOffset>
                </wp:positionV>
                <wp:extent cx="3467100" cy="7305675"/>
                <wp:effectExtent l="0" t="0" r="19050" b="28575"/>
                <wp:wrapSquare wrapText="bothSides"/>
                <wp:docPr id="2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305675"/>
                        </a:xfrm>
                        <a:prstGeom prst="rect">
                          <a:avLst/>
                        </a:prstGeom>
                        <a:solidFill>
                          <a:srgbClr val="FFFFFF"/>
                        </a:solidFill>
                        <a:ln w="9525">
                          <a:solidFill>
                            <a:sysClr val="window" lastClr="FFFFFF"/>
                          </a:solidFill>
                          <a:miter lim="800000"/>
                          <a:headEnd/>
                          <a:tailEnd/>
                        </a:ln>
                      </wps:spPr>
                      <wps:txbx>
                        <w:txbxContent>
                          <w:p w:rsidR="00182422" w:rsidRPr="00157870" w:rsidRDefault="00157870" w:rsidP="00182422">
                            <w:pPr>
                              <w:spacing w:after="0" w:line="240" w:lineRule="auto"/>
                              <w:rPr>
                                <w:b/>
                                <w:sz w:val="28"/>
                                <w:szCs w:val="24"/>
                              </w:rPr>
                            </w:pPr>
                            <w:r w:rsidRPr="00157870">
                              <w:rPr>
                                <w:b/>
                                <w:sz w:val="28"/>
                                <w:szCs w:val="24"/>
                              </w:rPr>
                              <w:t>Tito In Yugoslavia – Even More Tito</w:t>
                            </w:r>
                          </w:p>
                          <w:p w:rsidR="00157870" w:rsidRPr="00157870" w:rsidRDefault="00157870" w:rsidP="00157870">
                            <w:pPr>
                              <w:spacing w:after="0" w:line="240" w:lineRule="auto"/>
                              <w:rPr>
                                <w:sz w:val="24"/>
                                <w:szCs w:val="24"/>
                              </w:rPr>
                            </w:pPr>
                            <w:r w:rsidRPr="00157870">
                              <w:rPr>
                                <w:sz w:val="24"/>
                                <w:szCs w:val="24"/>
                              </w:rPr>
                              <w:t>Tito saw this as an excuse to move the Red Army into Bulgaria and threaten the sovereignty of Yugoslavia, and refused to consider the proposal.</w:t>
                            </w:r>
                          </w:p>
                          <w:p w:rsidR="00157870" w:rsidRPr="00157870" w:rsidRDefault="00157870" w:rsidP="00157870">
                            <w:pPr>
                              <w:spacing w:after="0" w:line="240" w:lineRule="auto"/>
                              <w:rPr>
                                <w:sz w:val="24"/>
                                <w:szCs w:val="24"/>
                              </w:rPr>
                            </w:pPr>
                            <w:r w:rsidRPr="00157870">
                              <w:rPr>
                                <w:sz w:val="24"/>
                                <w:szCs w:val="24"/>
                              </w:rPr>
                              <w:t>Tito controlled both domestic affairs and foreign policy for the state. Stalin disapproved of Tito in general and found his foreign policy particularly troublesome.</w:t>
                            </w:r>
                          </w:p>
                          <w:p w:rsidR="00157870" w:rsidRPr="00157870" w:rsidRDefault="00157870" w:rsidP="00157870">
                            <w:pPr>
                              <w:spacing w:after="0" w:line="240" w:lineRule="auto"/>
                              <w:rPr>
                                <w:sz w:val="24"/>
                                <w:szCs w:val="24"/>
                              </w:rPr>
                            </w:pPr>
                            <w:r w:rsidRPr="00157870">
                              <w:rPr>
                                <w:sz w:val="24"/>
                                <w:szCs w:val="24"/>
                              </w:rPr>
                              <w:t xml:space="preserve">Finally on June 28th 1948, Yugoslavia was expelled from the </w:t>
                            </w:r>
                            <w:proofErr w:type="spellStart"/>
                            <w:r w:rsidRPr="00157870">
                              <w:rPr>
                                <w:sz w:val="24"/>
                                <w:szCs w:val="24"/>
                              </w:rPr>
                              <w:t>Cominform</w:t>
                            </w:r>
                            <w:proofErr w:type="spellEnd"/>
                            <w:r w:rsidRPr="00157870">
                              <w:rPr>
                                <w:sz w:val="24"/>
                                <w:szCs w:val="24"/>
                              </w:rPr>
                              <w:t>, and economic sanctions followed.</w:t>
                            </w:r>
                          </w:p>
                          <w:p w:rsidR="00157870" w:rsidRPr="00157870" w:rsidRDefault="00157870" w:rsidP="00157870">
                            <w:pPr>
                              <w:spacing w:after="0" w:line="240" w:lineRule="auto"/>
                              <w:rPr>
                                <w:sz w:val="24"/>
                                <w:szCs w:val="24"/>
                              </w:rPr>
                            </w:pPr>
                            <w:r w:rsidRPr="00157870">
                              <w:rPr>
                                <w:sz w:val="24"/>
                                <w:szCs w:val="24"/>
                              </w:rPr>
                              <w:t xml:space="preserve">This might have devastated Yugoslavia's already shaky economy if they were </w:t>
                            </w:r>
                            <w:proofErr w:type="spellStart"/>
                            <w:r w:rsidRPr="00157870">
                              <w:rPr>
                                <w:sz w:val="24"/>
                                <w:szCs w:val="24"/>
                              </w:rPr>
                              <w:t>dependant</w:t>
                            </w:r>
                            <w:proofErr w:type="spellEnd"/>
                            <w:r w:rsidRPr="00157870">
                              <w:rPr>
                                <w:sz w:val="24"/>
                                <w:szCs w:val="24"/>
                              </w:rPr>
                              <w:t xml:space="preserve"> on the good will of the USSR, however Tito had never closed the door on the West and the US was willing to extend him aid with no strings attached.</w:t>
                            </w:r>
                          </w:p>
                          <w:p w:rsidR="00157870" w:rsidRPr="00157870" w:rsidRDefault="00157870" w:rsidP="00157870">
                            <w:pPr>
                              <w:spacing w:after="0" w:line="240" w:lineRule="auto"/>
                              <w:rPr>
                                <w:sz w:val="24"/>
                                <w:szCs w:val="24"/>
                              </w:rPr>
                            </w:pPr>
                            <w:r w:rsidRPr="00157870">
                              <w:rPr>
                                <w:sz w:val="24"/>
                                <w:szCs w:val="24"/>
                              </w:rPr>
                              <w:t xml:space="preserve">Stalin was not happy between 1947 and 48 he began to </w:t>
                            </w:r>
                            <w:proofErr w:type="spellStart"/>
                            <w:r w:rsidRPr="00157870">
                              <w:rPr>
                                <w:sz w:val="24"/>
                                <w:szCs w:val="24"/>
                              </w:rPr>
                              <w:t>criticise</w:t>
                            </w:r>
                            <w:proofErr w:type="spellEnd"/>
                            <w:r w:rsidRPr="00157870">
                              <w:rPr>
                                <w:sz w:val="24"/>
                                <w:szCs w:val="24"/>
                              </w:rPr>
                              <w:t xml:space="preserve"> Tito’s aid to the communists in Greece (to no avail, Tito just ignored him)</w:t>
                            </w:r>
                          </w:p>
                          <w:p w:rsidR="00157870" w:rsidRDefault="00157870" w:rsidP="00157870">
                            <w:pPr>
                              <w:spacing w:after="0" w:line="240" w:lineRule="auto"/>
                              <w:rPr>
                                <w:sz w:val="24"/>
                                <w:szCs w:val="24"/>
                              </w:rPr>
                            </w:pPr>
                            <w:r w:rsidRPr="00157870">
                              <w:rPr>
                                <w:sz w:val="24"/>
                                <w:szCs w:val="24"/>
                              </w:rPr>
                              <w:t xml:space="preserve">Stalin launched </w:t>
                            </w:r>
                            <w:proofErr w:type="spellStart"/>
                            <w:r w:rsidRPr="00157870">
                              <w:rPr>
                                <w:sz w:val="24"/>
                                <w:szCs w:val="24"/>
                              </w:rPr>
                              <w:t>a</w:t>
                            </w:r>
                            <w:proofErr w:type="spellEnd"/>
                            <w:r w:rsidRPr="00157870">
                              <w:rPr>
                                <w:sz w:val="24"/>
                                <w:szCs w:val="24"/>
                              </w:rPr>
                              <w:t xml:space="preserve"> economic, diplomatic, political and military campaign to bring Tito around. It failed. Tito’s combination of Communism and nationalism was a challenge to the Soviet model of Communism, and a thorn in the side of Stalin</w:t>
                            </w:r>
                          </w:p>
                          <w:p w:rsidR="00157870" w:rsidRDefault="00157870" w:rsidP="00157870">
                            <w:pPr>
                              <w:spacing w:after="0" w:line="240" w:lineRule="auto"/>
                              <w:rPr>
                                <w:b/>
                                <w:sz w:val="28"/>
                                <w:szCs w:val="24"/>
                              </w:rPr>
                            </w:pPr>
                            <w:proofErr w:type="spellStart"/>
                            <w:r>
                              <w:rPr>
                                <w:b/>
                                <w:sz w:val="28"/>
                                <w:szCs w:val="24"/>
                              </w:rPr>
                              <w:t>T</w:t>
                            </w:r>
                            <w:r w:rsidRPr="00157870">
                              <w:rPr>
                                <w:b/>
                                <w:sz w:val="28"/>
                                <w:szCs w:val="24"/>
                              </w:rPr>
                              <w:t>itoooooo</w:t>
                            </w:r>
                            <w:proofErr w:type="spellEnd"/>
                          </w:p>
                          <w:p w:rsidR="00157870" w:rsidRPr="00157870" w:rsidRDefault="00157870" w:rsidP="00157870">
                            <w:pPr>
                              <w:spacing w:after="0" w:line="240" w:lineRule="auto"/>
                              <w:rPr>
                                <w:sz w:val="24"/>
                                <w:szCs w:val="24"/>
                              </w:rPr>
                            </w:pPr>
                            <w:r w:rsidRPr="00157870">
                              <w:rPr>
                                <w:sz w:val="24"/>
                                <w:szCs w:val="24"/>
                              </w:rPr>
                              <w:t>Stalin tried many times to assassinate Tito. In correspondence between the two, Tito openly wrote:</w:t>
                            </w:r>
                          </w:p>
                          <w:p w:rsidR="00157870" w:rsidRPr="00157870" w:rsidRDefault="00157870" w:rsidP="00157870">
                            <w:pPr>
                              <w:spacing w:after="0" w:line="240" w:lineRule="auto"/>
                              <w:rPr>
                                <w:sz w:val="24"/>
                                <w:szCs w:val="24"/>
                              </w:rPr>
                            </w:pPr>
                          </w:p>
                          <w:p w:rsidR="00157870" w:rsidRPr="00157870" w:rsidRDefault="00157870" w:rsidP="00157870">
                            <w:pPr>
                              <w:spacing w:after="0" w:line="240" w:lineRule="auto"/>
                              <w:rPr>
                                <w:sz w:val="24"/>
                                <w:szCs w:val="24"/>
                              </w:rPr>
                            </w:pPr>
                            <w:r w:rsidRPr="00157870">
                              <w:rPr>
                                <w:sz w:val="24"/>
                                <w:szCs w:val="24"/>
                              </w:rPr>
                              <w:t xml:space="preserve">         “Stop sending people to kill me. We've already captured five of them, one of them with a bomb and another with a rifle (...) If you don't stop sending killers, I'll send one to Moscow, and I won't have to send a second.“</w:t>
                            </w:r>
                          </w:p>
                          <w:p w:rsidR="00157870" w:rsidRPr="00157870" w:rsidRDefault="00157870" w:rsidP="00157870">
                            <w:pPr>
                              <w:spacing w:after="0" w:line="240" w:lineRule="auto"/>
                              <w:rPr>
                                <w:sz w:val="24"/>
                                <w:szCs w:val="24"/>
                              </w:rPr>
                            </w:pPr>
                            <w:r w:rsidRPr="00157870">
                              <w:rPr>
                                <w:sz w:val="24"/>
                                <w:szCs w:val="24"/>
                              </w:rPr>
                              <w:t>Tito’s Speech on the Cold 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7327" id="_x0000_s1041" type="#_x0000_t202" style="position:absolute;margin-left:238.5pt;margin-top:0;width:273pt;height:575.2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i2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JZz&#10;zgw01KVH2Xv2Hns2CQR1rcvI76ElT9/TNTU6FuvaexQ/HDO4qcHs5K212NUSSkpwHF4mF08HHBdA&#10;iu4zlhQG9h4jUF/ZJrBHfDBCp0Ydz80JqQi6vJrOF+OUTIJsi6t0Nl/MYgzInp+31vmPEhsWhJxb&#10;6n6Eh8O98yEdyJ5dQjSHWpVbpXVU7K7YaMsOQJOyjd8J/ZWbNqzL+XI2mQ0MvII4ujMCjWiJHWca&#10;nKfLv0E2ytMKaNXk/DoNX4gLWeDxgymj7EHpQaYStDkRG7gcWPV90ccmjiMlgfUCyyNRbXEYeVpR&#10;Emq0vzjraNxz7n7uwUrK8JOhdi3H02nYj6hMZ4sJKfbSUlxawAiCyrnnbBA3Pu5UyNvgLbW1UpHw&#10;l0xOOdMYxz6cVi7syaUevV5+DOsnAAAA//8DAFBLAwQUAAYACAAAACEAgmBHqN0AAAAKAQAADwAA&#10;AGRycy9kb3ducmV2LnhtbEyPQU/DMAyF70j8h8hI3FiylTJUmk5TxY5FouPCLW1MW9E4VZNt5d/j&#10;neBiPetZz9/Ld4sbxRnnMHjSsF4pEEittwN1Gj6Oh4dnECEasmb0hBp+MMCuuL3JTWb9hd7xXMdO&#10;cAiFzGjoY5wyKUPbozNh5Sck9r787Ezkde6knc2Fw90oN0o9SWcG4g+9mbDssf2uT07DoSmnybzV&#10;r59VkoQmpWqPZaX1/d2yfwERcYl/x3DFZ3QomKnxJ7JBjBoet1vuEjXwvNpqk7BqWK1TlYIscvm/&#10;QvELAAD//wMAUEsBAi0AFAAGAAgAAAAhALaDOJL+AAAA4QEAABMAAAAAAAAAAAAAAAAAAAAAAFtD&#10;b250ZW50X1R5cGVzXS54bWxQSwECLQAUAAYACAAAACEAOP0h/9YAAACUAQAACwAAAAAAAAAAAAAA&#10;AAAvAQAAX3JlbHMvLnJlbHNQSwECLQAUAAYACAAAACEACq0ItjYCAABgBAAADgAAAAAAAAAAAAAA&#10;AAAuAgAAZHJzL2Uyb0RvYy54bWxQSwECLQAUAAYACAAAACEAgmBHqN0AAAAKAQAADwAAAAAAAAAA&#10;AAAAAACQBAAAZHJzL2Rvd25yZXYueG1sUEsFBgAAAAAEAAQA8wAAAJoFAAAAAA==&#10;" strokecolor="window">
                <v:textbox>
                  <w:txbxContent>
                    <w:p w:rsidR="00182422" w:rsidRPr="00157870" w:rsidRDefault="00157870" w:rsidP="00182422">
                      <w:pPr>
                        <w:spacing w:after="0" w:line="240" w:lineRule="auto"/>
                        <w:rPr>
                          <w:b/>
                          <w:sz w:val="28"/>
                          <w:szCs w:val="24"/>
                        </w:rPr>
                      </w:pPr>
                      <w:r w:rsidRPr="00157870">
                        <w:rPr>
                          <w:b/>
                          <w:sz w:val="28"/>
                          <w:szCs w:val="24"/>
                        </w:rPr>
                        <w:t>Tito In Yugoslavia – Even More Tito</w:t>
                      </w:r>
                    </w:p>
                    <w:p w:rsidR="00157870" w:rsidRPr="00157870" w:rsidRDefault="00157870" w:rsidP="00157870">
                      <w:pPr>
                        <w:spacing w:after="0" w:line="240" w:lineRule="auto"/>
                        <w:rPr>
                          <w:sz w:val="24"/>
                          <w:szCs w:val="24"/>
                        </w:rPr>
                      </w:pPr>
                      <w:r w:rsidRPr="00157870">
                        <w:rPr>
                          <w:sz w:val="24"/>
                          <w:szCs w:val="24"/>
                        </w:rPr>
                        <w:t>Tito saw this as an excuse to move the Red Army into Bulgaria and threaten the sovereignty of Yugoslavia, and refused to consider the proposal.</w:t>
                      </w:r>
                    </w:p>
                    <w:p w:rsidR="00157870" w:rsidRPr="00157870" w:rsidRDefault="00157870" w:rsidP="00157870">
                      <w:pPr>
                        <w:spacing w:after="0" w:line="240" w:lineRule="auto"/>
                        <w:rPr>
                          <w:sz w:val="24"/>
                          <w:szCs w:val="24"/>
                        </w:rPr>
                      </w:pPr>
                      <w:r w:rsidRPr="00157870">
                        <w:rPr>
                          <w:sz w:val="24"/>
                          <w:szCs w:val="24"/>
                        </w:rPr>
                        <w:t>Tito controlled both domestic affairs and foreign policy for the state. Stalin disapproved of Tito in general and found his foreign policy particularly troublesome.</w:t>
                      </w:r>
                    </w:p>
                    <w:p w:rsidR="00157870" w:rsidRPr="00157870" w:rsidRDefault="00157870" w:rsidP="00157870">
                      <w:pPr>
                        <w:spacing w:after="0" w:line="240" w:lineRule="auto"/>
                        <w:rPr>
                          <w:sz w:val="24"/>
                          <w:szCs w:val="24"/>
                        </w:rPr>
                      </w:pPr>
                      <w:r w:rsidRPr="00157870">
                        <w:rPr>
                          <w:sz w:val="24"/>
                          <w:szCs w:val="24"/>
                        </w:rPr>
                        <w:t xml:space="preserve">Finally on June 28th 1948, Yugoslavia was expelled from the </w:t>
                      </w:r>
                      <w:proofErr w:type="spellStart"/>
                      <w:r w:rsidRPr="00157870">
                        <w:rPr>
                          <w:sz w:val="24"/>
                          <w:szCs w:val="24"/>
                        </w:rPr>
                        <w:t>Cominform</w:t>
                      </w:r>
                      <w:proofErr w:type="spellEnd"/>
                      <w:r w:rsidRPr="00157870">
                        <w:rPr>
                          <w:sz w:val="24"/>
                          <w:szCs w:val="24"/>
                        </w:rPr>
                        <w:t>, and economic sanctions followed.</w:t>
                      </w:r>
                    </w:p>
                    <w:p w:rsidR="00157870" w:rsidRPr="00157870" w:rsidRDefault="00157870" w:rsidP="00157870">
                      <w:pPr>
                        <w:spacing w:after="0" w:line="240" w:lineRule="auto"/>
                        <w:rPr>
                          <w:sz w:val="24"/>
                          <w:szCs w:val="24"/>
                        </w:rPr>
                      </w:pPr>
                      <w:r w:rsidRPr="00157870">
                        <w:rPr>
                          <w:sz w:val="24"/>
                          <w:szCs w:val="24"/>
                        </w:rPr>
                        <w:t xml:space="preserve">This might have devastated Yugoslavia's already shaky economy if they were </w:t>
                      </w:r>
                      <w:proofErr w:type="spellStart"/>
                      <w:r w:rsidRPr="00157870">
                        <w:rPr>
                          <w:sz w:val="24"/>
                          <w:szCs w:val="24"/>
                        </w:rPr>
                        <w:t>dependant</w:t>
                      </w:r>
                      <w:proofErr w:type="spellEnd"/>
                      <w:r w:rsidRPr="00157870">
                        <w:rPr>
                          <w:sz w:val="24"/>
                          <w:szCs w:val="24"/>
                        </w:rPr>
                        <w:t xml:space="preserve"> on the good will of the USSR, however Tito had never closed the door on the West and the US was willing to extend him aid with no strings attached.</w:t>
                      </w:r>
                    </w:p>
                    <w:p w:rsidR="00157870" w:rsidRPr="00157870" w:rsidRDefault="00157870" w:rsidP="00157870">
                      <w:pPr>
                        <w:spacing w:after="0" w:line="240" w:lineRule="auto"/>
                        <w:rPr>
                          <w:sz w:val="24"/>
                          <w:szCs w:val="24"/>
                        </w:rPr>
                      </w:pPr>
                      <w:r w:rsidRPr="00157870">
                        <w:rPr>
                          <w:sz w:val="24"/>
                          <w:szCs w:val="24"/>
                        </w:rPr>
                        <w:t xml:space="preserve">Stalin was not happy between 1947 and 48 he began to </w:t>
                      </w:r>
                      <w:proofErr w:type="spellStart"/>
                      <w:r w:rsidRPr="00157870">
                        <w:rPr>
                          <w:sz w:val="24"/>
                          <w:szCs w:val="24"/>
                        </w:rPr>
                        <w:t>criticise</w:t>
                      </w:r>
                      <w:proofErr w:type="spellEnd"/>
                      <w:r w:rsidRPr="00157870">
                        <w:rPr>
                          <w:sz w:val="24"/>
                          <w:szCs w:val="24"/>
                        </w:rPr>
                        <w:t xml:space="preserve"> Tito’s aid to the communists in Greece (to no avail, Tito just ignored him)</w:t>
                      </w:r>
                    </w:p>
                    <w:p w:rsidR="00157870" w:rsidRDefault="00157870" w:rsidP="00157870">
                      <w:pPr>
                        <w:spacing w:after="0" w:line="240" w:lineRule="auto"/>
                        <w:rPr>
                          <w:sz w:val="24"/>
                          <w:szCs w:val="24"/>
                        </w:rPr>
                      </w:pPr>
                      <w:r w:rsidRPr="00157870">
                        <w:rPr>
                          <w:sz w:val="24"/>
                          <w:szCs w:val="24"/>
                        </w:rPr>
                        <w:t xml:space="preserve">Stalin launched </w:t>
                      </w:r>
                      <w:proofErr w:type="spellStart"/>
                      <w:r w:rsidRPr="00157870">
                        <w:rPr>
                          <w:sz w:val="24"/>
                          <w:szCs w:val="24"/>
                        </w:rPr>
                        <w:t>a</w:t>
                      </w:r>
                      <w:proofErr w:type="spellEnd"/>
                      <w:r w:rsidRPr="00157870">
                        <w:rPr>
                          <w:sz w:val="24"/>
                          <w:szCs w:val="24"/>
                        </w:rPr>
                        <w:t xml:space="preserve"> economic, diplomatic, political and military campaign to bring Tito around. It failed. Tito’s combination of Communism and nationalism was a challenge to the Soviet model of Communism, and a thorn in the side of Stalin</w:t>
                      </w:r>
                    </w:p>
                    <w:p w:rsidR="00157870" w:rsidRDefault="00157870" w:rsidP="00157870">
                      <w:pPr>
                        <w:spacing w:after="0" w:line="240" w:lineRule="auto"/>
                        <w:rPr>
                          <w:b/>
                          <w:sz w:val="28"/>
                          <w:szCs w:val="24"/>
                        </w:rPr>
                      </w:pPr>
                      <w:proofErr w:type="spellStart"/>
                      <w:r>
                        <w:rPr>
                          <w:b/>
                          <w:sz w:val="28"/>
                          <w:szCs w:val="24"/>
                        </w:rPr>
                        <w:t>T</w:t>
                      </w:r>
                      <w:r w:rsidRPr="00157870">
                        <w:rPr>
                          <w:b/>
                          <w:sz w:val="28"/>
                          <w:szCs w:val="24"/>
                        </w:rPr>
                        <w:t>itoooooo</w:t>
                      </w:r>
                      <w:proofErr w:type="spellEnd"/>
                    </w:p>
                    <w:p w:rsidR="00157870" w:rsidRPr="00157870" w:rsidRDefault="00157870" w:rsidP="00157870">
                      <w:pPr>
                        <w:spacing w:after="0" w:line="240" w:lineRule="auto"/>
                        <w:rPr>
                          <w:sz w:val="24"/>
                          <w:szCs w:val="24"/>
                        </w:rPr>
                      </w:pPr>
                      <w:r w:rsidRPr="00157870">
                        <w:rPr>
                          <w:sz w:val="24"/>
                          <w:szCs w:val="24"/>
                        </w:rPr>
                        <w:t>Stalin tried many times to assassinate Tito. In correspondence between the two, Tito openly wrote:</w:t>
                      </w:r>
                    </w:p>
                    <w:p w:rsidR="00157870" w:rsidRPr="00157870" w:rsidRDefault="00157870" w:rsidP="00157870">
                      <w:pPr>
                        <w:spacing w:after="0" w:line="240" w:lineRule="auto"/>
                        <w:rPr>
                          <w:sz w:val="24"/>
                          <w:szCs w:val="24"/>
                        </w:rPr>
                      </w:pPr>
                    </w:p>
                    <w:p w:rsidR="00157870" w:rsidRPr="00157870" w:rsidRDefault="00157870" w:rsidP="00157870">
                      <w:pPr>
                        <w:spacing w:after="0" w:line="240" w:lineRule="auto"/>
                        <w:rPr>
                          <w:sz w:val="24"/>
                          <w:szCs w:val="24"/>
                        </w:rPr>
                      </w:pPr>
                      <w:r w:rsidRPr="00157870">
                        <w:rPr>
                          <w:sz w:val="24"/>
                          <w:szCs w:val="24"/>
                        </w:rPr>
                        <w:t xml:space="preserve">         “Stop sending people to kill me. We've already captured five of them, one of them with a bomb and another with a rifle (...) If you don't stop sending killers, I'll send one to Moscow, and I won't have to send a second.“</w:t>
                      </w:r>
                    </w:p>
                    <w:p w:rsidR="00157870" w:rsidRPr="00157870" w:rsidRDefault="00157870" w:rsidP="00157870">
                      <w:pPr>
                        <w:spacing w:after="0" w:line="240" w:lineRule="auto"/>
                        <w:rPr>
                          <w:sz w:val="24"/>
                          <w:szCs w:val="24"/>
                        </w:rPr>
                      </w:pPr>
                      <w:r w:rsidRPr="00157870">
                        <w:rPr>
                          <w:sz w:val="24"/>
                          <w:szCs w:val="24"/>
                        </w:rPr>
                        <w:t>Tito’s Speech on the Cold War</w:t>
                      </w:r>
                    </w:p>
                  </w:txbxContent>
                </v:textbox>
                <w10:wrap type="square" anchorx="margin"/>
              </v:shape>
            </w:pict>
          </mc:Fallback>
        </mc:AlternateContent>
      </w:r>
      <w:r w:rsidRPr="00051DBF">
        <w:rPr>
          <w:u w:val="single"/>
        </w:rPr>
        <w:t>Questions/Main ideas:</w:t>
      </w:r>
    </w:p>
    <w:p w:rsidR="00D62639" w:rsidRPr="00051DBF" w:rsidRDefault="00D62639" w:rsidP="00D62639">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16960" behindDoc="0" locked="0" layoutInCell="1" allowOverlap="1" wp14:anchorId="7B1DF556" wp14:editId="4759D516">
                <wp:simplePos x="0" y="0"/>
                <wp:positionH relativeFrom="column">
                  <wp:posOffset>-914400</wp:posOffset>
                </wp:positionH>
                <wp:positionV relativeFrom="paragraph">
                  <wp:posOffset>8411210</wp:posOffset>
                </wp:positionV>
                <wp:extent cx="7686675" cy="635"/>
                <wp:effectExtent l="9525" t="9525" r="9525" b="8890"/>
                <wp:wrapNone/>
                <wp:docPr id="279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319B3" id="AutoShape 59" o:spid="_x0000_s1026" type="#_x0000_t32" style="position:absolute;margin-left:-1in;margin-top:662.3pt;width:605.25pt;height:.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W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Xw5&#10;x0iSHqb0fHAqJEezpW/RoG0OnqXcGV8kPclX/aLod4ukKlsiGx68384aghMfEd2F+I3VkGg/fFYM&#10;fAgkCP061ab3kNAJdApjOd/Gwk8OUTicZ4ssm88wonCXPc4CPsmvodpY94mrHnmjwNYZIprWlUpK&#10;GL8ySUhEji/WeWIkvwb4vFJtRdcFFXQSDQVezqazEGBVJ5i/9G7WNPuyM+hIvI7CN7K4czPqIFkA&#10;azlhm9F2RHQXG5J30uNBaUBntC5C+bGMl5vFZpFO0mm2maRxVU2et2U6ybbJfFY9VmVZJT89tSTN&#10;W8EYl57dVbRJ+neiGJ/PRW432d7aEN2jh34B2es/kA6z9eO8CGOv2HlnrjMHnQbn8U35h/B+D/b7&#10;l7/+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yN+dW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15936" behindDoc="0" locked="0" layoutInCell="1" allowOverlap="1" wp14:anchorId="5C5075BF" wp14:editId="15C2088A">
                <wp:simplePos x="0" y="0"/>
                <wp:positionH relativeFrom="column">
                  <wp:posOffset>-971550</wp:posOffset>
                </wp:positionH>
                <wp:positionV relativeFrom="paragraph">
                  <wp:posOffset>8125460</wp:posOffset>
                </wp:positionV>
                <wp:extent cx="7743825" cy="635"/>
                <wp:effectExtent l="9525" t="9525" r="9525" b="8890"/>
                <wp:wrapNone/>
                <wp:docPr id="27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9388" id="AutoShape 58" o:spid="_x0000_s1026" type="#_x0000_t32" style="position:absolute;margin-left:-76.5pt;margin-top:639.8pt;width:609.75pt;height:.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tM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ixXs&#10;SpIOtvR8dCoUR7OlH1GvbQaRhdwb3yQ9y1f9ouh3i6QqGiJrHqLfLhqSE58RPaT4i9VQ6NB/Vgxi&#10;CBQI8zpXpvOQMAl0Dmu53NfCzw5R+LhYpNPlZIYRBd98Ogv4JLulamPdJ6465I0cW2eIqBtXKClh&#10;/cokoRA5vVjniZHsluDrSrUTbRtU0ErU53g1g0reY1UrmHeGi6kPRWvQiXgdhd/A4iHMqKNkAazh&#10;hG0H2xHRXm0o3kqPB60BncG6CuXHKl5tl9tlOkon8+0ojcty9Lwr0tF8lyxm5bQsijL56akladYI&#10;xrj07G6iTdK/E8XwfK5yu8v2PoboET3MC8je/gPpsFu/zqswDopd9ua2c9BpCB7elH8I7+9gv3/5&#10;m1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DJqW0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14912" behindDoc="0" locked="0" layoutInCell="1" allowOverlap="1" wp14:anchorId="4FCE5C0A" wp14:editId="3AADD788">
                <wp:simplePos x="0" y="0"/>
                <wp:positionH relativeFrom="column">
                  <wp:posOffset>-1028700</wp:posOffset>
                </wp:positionH>
                <wp:positionV relativeFrom="paragraph">
                  <wp:posOffset>7849235</wp:posOffset>
                </wp:positionV>
                <wp:extent cx="7800975" cy="0"/>
                <wp:effectExtent l="9525" t="9525" r="9525" b="9525"/>
                <wp:wrapNone/>
                <wp:docPr id="279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86131" id="AutoShape 57" o:spid="_x0000_s1026" type="#_x0000_t32" style="position:absolute;margin-left:-81pt;margin-top:618.05pt;width:614.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veIgIAAD8EAAAOAAAAZHJzL2Uyb0RvYy54bWysU8GO2jAQvVfqP1i+QxIaFhIRVqsEetl2&#10;kXb7AcZ2EquJbdmGgKr+e8eGILa9VFU5mHFm5s2bmefV46nv0JEbK5QscDKNMeKSKiZkU+Bvb9vJ&#10;EiPriGSkU5IX+Mwtflx//LAadM5nqlUd4wYBiLT5oAvcOqfzKLK05T2xU6W5BGetTE8cXE0TMUMG&#10;QO+7aBbHD9GgDNNGUW4tfK0uTrwO+HXNqXupa8sd6goM3Fw4TTj3/ozWK5I3huhW0CsN8g8seiIk&#10;FL1BVcQRdDDiD6heUKOsqt2Uqj5SdS0oDz1AN0n8WzevLdE89ALDsfo2Jvv/YOnX484gwQo8W2QZ&#10;RpL0sKWng1OhOJov/IgGbXOILOXO+CbpSb7qZ0W/WyRV2RLZ8BD9dtaQnPiM6F2Kv1gNhfbDF8Ug&#10;hkCBMK9TbXoPCZNAp7CW820t/OQQhY+LZRxnizlGdPRFJB8TtbHuM1c98kaBrTNENK0rlZSwfGWS&#10;UIYcn63ztEg+JviqUm1F1wUNdBINBc7ms3lIsKoTzDt9mDXNvuwMOhKvovALPYLnPsyog2QBrOWE&#10;ba62I6K72FC8kx4PGgM6V+sikx9ZnG2Wm2U6SWcPm0kaV9XkaVumk4dtsphXn6qyrJKfnlqS5q1g&#10;jEvPbpRskv6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Yiy9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12864" behindDoc="0" locked="0" layoutInCell="1" allowOverlap="1" wp14:anchorId="3A324576" wp14:editId="359F9D87">
                <wp:simplePos x="0" y="0"/>
                <wp:positionH relativeFrom="column">
                  <wp:posOffset>-1028700</wp:posOffset>
                </wp:positionH>
                <wp:positionV relativeFrom="paragraph">
                  <wp:posOffset>7258685</wp:posOffset>
                </wp:positionV>
                <wp:extent cx="7800975" cy="0"/>
                <wp:effectExtent l="9525" t="9525" r="9525" b="9525"/>
                <wp:wrapNone/>
                <wp:docPr id="280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DE143" id="AutoShape 55" o:spid="_x0000_s1026" type="#_x0000_t32" style="position:absolute;margin-left:-81pt;margin-top:571.55pt;width:614.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8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WIY&#10;kCQ9bOnp4FQojrLMj2jQNofIUu6Mb5Ke5Kt+VvS7RVKVLZEND9FvZw3Jic+I3qX4i9VQaD98UQxi&#10;CBQI8zrVpveQMAl0Cms539bCTw5R+PgAzJYPGUZ09EUkHxO1se4zVz3yRoGtM0Q0rSuVlLB8ZZJQ&#10;hhyfrfO0SD4m+KpSbUXXBQ10Eg0FXmazLCRY1QnmnT7MmmZfdgYdiVdR+IUewXMfZtRBsgDWcsI2&#10;V9sR0V1sKN5JjweNAZ2rdZHJj2W83Cw2i3SSzuabSRpX1eRpW6aT+TZ5yKpPVVlWyU9PLUnzVjDG&#10;pWc3SjZJ/04S18dzEdtNtLcxRO/Rw7yA7PgfSIfN+mVeZLFX7Lwz48ZBpSH4+qL8M7i/g33/7te/&#10;AAAA//8DAFBLAwQUAAYACAAAACEA4o2ld+AAAAAPAQAADwAAAGRycy9kb3ducmV2LnhtbEyPwU7D&#10;MBBE70j8g7VIvaDWdmgjCHGqqhIHjrSVuLrxkgTidRQ7TejX4x6qctyZ0eybfD3Zlp2w940jBXIh&#10;gCGVzjRUKTjs3+bPwHzQZHTrCBX8ood1cX+X68y4kT7wtAsViyXkM62gDqHLOPdljVb7heuQovfl&#10;eqtDPPuKm16Psdy2PBEi5VY3FD/UusNtjeXPbrAK0A8rKTYvtjq8n8fHz+T8PXZ7pWYP0+YVWMAp&#10;3MJwwY/oUESmoxvIeNYqmMs0iWNCdOTySQK7ZESaroAdrxovcv5/R/EHAAD//wMAUEsBAi0AFAAG&#10;AAgAAAAhALaDOJL+AAAA4QEAABMAAAAAAAAAAAAAAAAAAAAAAFtDb250ZW50X1R5cGVzXS54bWxQ&#10;SwECLQAUAAYACAAAACEAOP0h/9YAAACUAQAACwAAAAAAAAAAAAAAAAAvAQAAX3JlbHMvLnJlbHNQ&#10;SwECLQAUAAYACAAAACEAfrD0fCECAAA/BAAADgAAAAAAAAAAAAAAAAAuAgAAZHJzL2Uyb0RvYy54&#10;bWxQSwECLQAUAAYACAAAACEA4o2ld+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13888" behindDoc="0" locked="0" layoutInCell="1" allowOverlap="1" wp14:anchorId="476B1FD4" wp14:editId="73B0F568">
                <wp:simplePos x="0" y="0"/>
                <wp:positionH relativeFrom="column">
                  <wp:posOffset>-1028700</wp:posOffset>
                </wp:positionH>
                <wp:positionV relativeFrom="paragraph">
                  <wp:posOffset>7582535</wp:posOffset>
                </wp:positionV>
                <wp:extent cx="7800975" cy="0"/>
                <wp:effectExtent l="9525" t="9525" r="9525" b="9525"/>
                <wp:wrapNone/>
                <wp:docPr id="280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85C50" id="AutoShape 56" o:spid="_x0000_s1026" type="#_x0000_t32" style="position:absolute;margin-left:-81pt;margin-top:597.05pt;width:614.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NQ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zT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AOK81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0032" behindDoc="0" locked="0" layoutInCell="1" allowOverlap="1" wp14:anchorId="66C39E79" wp14:editId="79A3865C">
                <wp:simplePos x="0" y="0"/>
                <wp:positionH relativeFrom="column">
                  <wp:posOffset>-971550</wp:posOffset>
                </wp:positionH>
                <wp:positionV relativeFrom="paragraph">
                  <wp:posOffset>2534285</wp:posOffset>
                </wp:positionV>
                <wp:extent cx="1047750" cy="0"/>
                <wp:effectExtent l="9525" t="9525" r="9525" b="9525"/>
                <wp:wrapNone/>
                <wp:docPr id="28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644E7" id="AutoShape 67" o:spid="_x0000_s1026" type="#_x0000_t32" style="position:absolute;margin-left:-76.5pt;margin-top:199.55pt;width:82.5pt;height:0;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T4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d&#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LvVE+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19008" behindDoc="0" locked="0" layoutInCell="1" allowOverlap="1" wp14:anchorId="116661AC" wp14:editId="1FBDCCD7">
                <wp:simplePos x="0" y="0"/>
                <wp:positionH relativeFrom="column">
                  <wp:posOffset>-914400</wp:posOffset>
                </wp:positionH>
                <wp:positionV relativeFrom="paragraph">
                  <wp:posOffset>829310</wp:posOffset>
                </wp:positionV>
                <wp:extent cx="942975" cy="9525"/>
                <wp:effectExtent l="9525" t="9525" r="9525" b="9525"/>
                <wp:wrapNone/>
                <wp:docPr id="280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0D07A" id="AutoShape 62" o:spid="_x0000_s1026" type="#_x0000_t32" style="position:absolute;margin-left:-1in;margin-top:65.3pt;width:74.25pt;height:.7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UsKAIAAEsEAAAOAAAAZHJzL2Uyb0RvYy54bWysVEtu2zAQ3RfoHQjubX0iO7ZgOQgku12k&#10;bYCkB6BJyiJKkQTJWDaK3r1DWnHjdlMU1YKa0cy8+T1qdXfsJTpw64RWFc6mKUZcUc2E2lf46/N2&#10;ssDIeaIYkVrxCp+4w3fr9+9Wgyl5rjstGbcIQJQrB1PhzntTJomjHe+Jm2rDFRhbbXviQbX7hFky&#10;AHovkzxN58mgLTNWU+4cfG3ORryO+G3Lqf/Sto57JCsMtfl42njuwpmsV6TcW2I6QccyyD9U0ROh&#10;IOkFqiGeoBcr/oDqBbXa6dZPqe4T3baC8tgDdJOlv3Xz1BHDYy8wHGcuY3L/D5Z+PjxaJFiF80V6&#10;g5EiPWzp/sXrmBzN8zCiwbgSPGv1aEOT9KiezIOm3xxSuu6I2vPo/XwyEJyFiOQqJCjOQKLd8Ekz&#10;8CGQIM7r2NoetVKYjyEwgMNM0DEu6HRZED96ROHjssiXtzOMKJiWs3wWM5EygIRQY53/wHWPglBh&#10;5y0R+87XWikggrbnBOTw4Hwo8VdACFZ6K6SMfJAKDWOCYHFaChaMUbH7XS0tOpDAqPiMVVy5Wf2i&#10;WATrOGGbUfZEyLMMyaUKeNAalDNKZ8p8X6bLzWKzKCZFPt9MirRpJvfbupjMt9ntrLlp6rrJfoRh&#10;ZUXZCca4CtW90jcr/o4e40U6E+9C4MsYkmv0OC8o9vUdi45bDos9U2Sn2enRvm4fGBudx9sVrsRb&#10;HeS3/4D1T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A0NiUs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17984" behindDoc="0" locked="0" layoutInCell="1" allowOverlap="1" wp14:anchorId="4F682746" wp14:editId="69B79A18">
                <wp:simplePos x="0" y="0"/>
                <wp:positionH relativeFrom="column">
                  <wp:posOffset>-914400</wp:posOffset>
                </wp:positionH>
                <wp:positionV relativeFrom="paragraph">
                  <wp:posOffset>153035</wp:posOffset>
                </wp:positionV>
                <wp:extent cx="942975" cy="0"/>
                <wp:effectExtent l="9525" t="9525" r="9525" b="9525"/>
                <wp:wrapNone/>
                <wp:docPr id="280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BB157" id="AutoShape 60" o:spid="_x0000_s1026" type="#_x0000_t32" style="position:absolute;margin-left:-1in;margin-top:12.05pt;width:74.2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S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2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uGDEi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D62639" w:rsidRPr="00051DBF" w:rsidRDefault="00D62639" w:rsidP="00D62639">
      <w:pPr>
        <w:tabs>
          <w:tab w:val="left" w:pos="3870"/>
        </w:tabs>
        <w:spacing w:line="480" w:lineRule="auto"/>
        <w:ind w:left="-1350" w:right="540" w:firstLine="1350"/>
        <w:rPr>
          <w:u w:val="single"/>
        </w:rPr>
      </w:pPr>
    </w:p>
    <w:p w:rsidR="00D62639" w:rsidRPr="00051DBF" w:rsidRDefault="00D62639" w:rsidP="00D62639">
      <w:pPr>
        <w:tabs>
          <w:tab w:val="left" w:pos="3870"/>
        </w:tabs>
        <w:spacing w:line="480" w:lineRule="auto"/>
        <w:ind w:left="-1350" w:right="540" w:firstLine="1350"/>
        <w:rPr>
          <w:u w:val="single"/>
        </w:rPr>
      </w:pPr>
    </w:p>
    <w:p w:rsidR="00157870" w:rsidRDefault="00157870" w:rsidP="00182422">
      <w:pPr>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31296" behindDoc="0" locked="0" layoutInCell="1" allowOverlap="1" wp14:anchorId="202E0A58" wp14:editId="214F85F9">
                <wp:simplePos x="0" y="0"/>
                <wp:positionH relativeFrom="margin">
                  <wp:posOffset>3028950</wp:posOffset>
                </wp:positionH>
                <wp:positionV relativeFrom="paragraph">
                  <wp:posOffset>-7847965</wp:posOffset>
                </wp:positionV>
                <wp:extent cx="3467100" cy="7429500"/>
                <wp:effectExtent l="0" t="0" r="19050" b="19050"/>
                <wp:wrapSquare wrapText="bothSides"/>
                <wp:docPr id="2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29500"/>
                        </a:xfrm>
                        <a:prstGeom prst="rect">
                          <a:avLst/>
                        </a:prstGeom>
                        <a:solidFill>
                          <a:srgbClr val="FFFFFF"/>
                        </a:solidFill>
                        <a:ln w="9525">
                          <a:solidFill>
                            <a:sysClr val="window" lastClr="FFFFFF"/>
                          </a:solidFill>
                          <a:miter lim="800000"/>
                          <a:headEnd/>
                          <a:tailEnd/>
                        </a:ln>
                      </wps:spPr>
                      <wps:txbx>
                        <w:txbxContent>
                          <w:p w:rsidR="00182422" w:rsidRPr="00157870" w:rsidRDefault="00157870" w:rsidP="00182422">
                            <w:pPr>
                              <w:spacing w:after="0" w:line="240" w:lineRule="auto"/>
                              <w:rPr>
                                <w:b/>
                                <w:sz w:val="28"/>
                                <w:szCs w:val="24"/>
                              </w:rPr>
                            </w:pPr>
                            <w:r w:rsidRPr="00157870">
                              <w:rPr>
                                <w:b/>
                                <w:sz w:val="28"/>
                                <w:szCs w:val="24"/>
                              </w:rPr>
                              <w:t>China</w:t>
                            </w:r>
                          </w:p>
                          <w:p w:rsidR="00157870" w:rsidRDefault="00157870" w:rsidP="00157870">
                            <w:pPr>
                              <w:spacing w:after="0" w:line="240" w:lineRule="auto"/>
                              <w:rPr>
                                <w:sz w:val="24"/>
                                <w:szCs w:val="24"/>
                              </w:rPr>
                            </w:pPr>
                            <w:r w:rsidRPr="00157870">
                              <w:rPr>
                                <w:sz w:val="24"/>
                                <w:szCs w:val="24"/>
                              </w:rPr>
                              <w:t>Stalin was able to deal more effect</w:t>
                            </w:r>
                            <w:r>
                              <w:rPr>
                                <w:sz w:val="24"/>
                                <w:szCs w:val="24"/>
                              </w:rPr>
                              <w:t xml:space="preserve">ively with Mao Zedong in China. </w:t>
                            </w:r>
                            <w:r w:rsidRPr="00157870">
                              <w:rPr>
                                <w:sz w:val="24"/>
                                <w:szCs w:val="24"/>
                              </w:rPr>
                              <w:t>Soviet control over the Chinese Communist Party had been limited since 1927. Stalin was not convinced that Mao was really a Communist and he was worried about his ability to maintain concessions in Manchuria af</w:t>
                            </w:r>
                            <w:r>
                              <w:rPr>
                                <w:sz w:val="24"/>
                                <w:szCs w:val="24"/>
                              </w:rPr>
                              <w:t xml:space="preserve">ter Mao had consolidated power. </w:t>
                            </w:r>
                            <w:r w:rsidRPr="00157870">
                              <w:rPr>
                                <w:sz w:val="24"/>
                                <w:szCs w:val="24"/>
                              </w:rPr>
                              <w:t>The necessity of a Sino-Soviet agreement was however, seen by both sides. Such an agreement would allow the maintenance of the trade concessions in Manchuria and the presentation of a united Communist front to the rest of the world.</w:t>
                            </w:r>
                          </w:p>
                          <w:p w:rsidR="00157870" w:rsidRPr="00157870" w:rsidRDefault="00157870" w:rsidP="00157870">
                            <w:pPr>
                              <w:spacing w:after="0" w:line="240" w:lineRule="auto"/>
                              <w:rPr>
                                <w:b/>
                                <w:sz w:val="28"/>
                                <w:szCs w:val="24"/>
                              </w:rPr>
                            </w:pPr>
                            <w:r w:rsidRPr="00157870">
                              <w:rPr>
                                <w:b/>
                                <w:sz w:val="28"/>
                                <w:szCs w:val="24"/>
                              </w:rPr>
                              <w:t>Containment</w:t>
                            </w:r>
                          </w:p>
                          <w:p w:rsidR="00157870" w:rsidRDefault="00157870" w:rsidP="00157870">
                            <w:pPr>
                              <w:spacing w:after="0" w:line="240" w:lineRule="auto"/>
                              <w:rPr>
                                <w:sz w:val="24"/>
                                <w:szCs w:val="24"/>
                              </w:rPr>
                            </w:pPr>
                            <w:r w:rsidRPr="00157870">
                              <w:rPr>
                                <w:sz w:val="24"/>
                                <w:szCs w:val="24"/>
                              </w:rPr>
                              <w:t>This was a time of developing t</w:t>
                            </w:r>
                            <w:r>
                              <w:rPr>
                                <w:sz w:val="24"/>
                                <w:szCs w:val="24"/>
                              </w:rPr>
                              <w:t xml:space="preserve">ensions between East and West . </w:t>
                            </w:r>
                            <w:r w:rsidRPr="00157870">
                              <w:rPr>
                                <w:sz w:val="24"/>
                                <w:szCs w:val="24"/>
                              </w:rPr>
                              <w:t>NATO was symbolic of Western unity, however in the absence of a rearmed Germany or large numbers of American troops in Europe its real</w:t>
                            </w:r>
                            <w:r>
                              <w:rPr>
                                <w:sz w:val="24"/>
                                <w:szCs w:val="24"/>
                              </w:rPr>
                              <w:t xml:space="preserve"> effectiveness was questionable. </w:t>
                            </w:r>
                            <w:r w:rsidRPr="00157870">
                              <w:rPr>
                                <w:sz w:val="24"/>
                                <w:szCs w:val="24"/>
                              </w:rPr>
                              <w:t>The Americans were unwilling to commit large numbers of force</w:t>
                            </w:r>
                            <w:r>
                              <w:rPr>
                                <w:sz w:val="24"/>
                                <w:szCs w:val="24"/>
                              </w:rPr>
                              <w:t xml:space="preserve">s to strengthen NATO in Europe. </w:t>
                            </w:r>
                            <w:r w:rsidRPr="00157870">
                              <w:rPr>
                                <w:sz w:val="24"/>
                                <w:szCs w:val="24"/>
                              </w:rPr>
                              <w:t>Then on the 22nd of September 1949 Truman announced that the Soviets had</w:t>
                            </w:r>
                            <w:r>
                              <w:rPr>
                                <w:sz w:val="24"/>
                                <w:szCs w:val="24"/>
                              </w:rPr>
                              <w:t xml:space="preserve"> exploded an atomic bomb (test). </w:t>
                            </w:r>
                            <w:r w:rsidRPr="00157870">
                              <w:rPr>
                                <w:sz w:val="24"/>
                                <w:szCs w:val="24"/>
                              </w:rPr>
                              <w:t>This meant that the USA no longer had a monopoly on nuclear weapons.</w:t>
                            </w:r>
                          </w:p>
                          <w:p w:rsidR="00157870" w:rsidRPr="00157870" w:rsidRDefault="00157870" w:rsidP="00157870">
                            <w:pPr>
                              <w:spacing w:after="0" w:line="240" w:lineRule="auto"/>
                              <w:rPr>
                                <w:b/>
                                <w:sz w:val="28"/>
                                <w:szCs w:val="24"/>
                              </w:rPr>
                            </w:pPr>
                            <w:r w:rsidRPr="00157870">
                              <w:rPr>
                                <w:b/>
                                <w:sz w:val="28"/>
                                <w:szCs w:val="24"/>
                              </w:rPr>
                              <w:t>McCarthyism And The Red Scare</w:t>
                            </w:r>
                          </w:p>
                          <w:p w:rsidR="00157870" w:rsidRPr="00627E78" w:rsidRDefault="00157870" w:rsidP="00157870">
                            <w:pPr>
                              <w:spacing w:after="0" w:line="240" w:lineRule="auto"/>
                              <w:rPr>
                                <w:sz w:val="24"/>
                                <w:szCs w:val="24"/>
                              </w:rPr>
                            </w:pPr>
                            <w:r w:rsidRPr="00157870">
                              <w:rPr>
                                <w:sz w:val="24"/>
                                <w:szCs w:val="24"/>
                              </w:rPr>
                              <w:t>The worst of the resulting hysteria l</w:t>
                            </w:r>
                            <w:r>
                              <w:rPr>
                                <w:sz w:val="24"/>
                                <w:szCs w:val="24"/>
                              </w:rPr>
                              <w:t xml:space="preserve">asted for the next three years. </w:t>
                            </w:r>
                            <w:r w:rsidRPr="00157870">
                              <w:rPr>
                                <w:sz w:val="24"/>
                                <w:szCs w:val="24"/>
                              </w:rPr>
                              <w:t>On 12th of April, 1950 the National Security Council issued a policy paper (NSC 68) that allocated funds to support a military build-up to counter Communist expansion internationally. It designated the US as the global police force for the maintenance and preservation of capitalism and democracy against the forces of communism. This program was estimated to cost 13% of the GNP of the US</w:t>
                            </w:r>
                            <w:r>
                              <w:rPr>
                                <w:sz w:val="24"/>
                                <w:szCs w:val="24"/>
                              </w:rPr>
                              <w:t xml:space="preserve">A (35 billion) </w:t>
                            </w:r>
                            <w:r w:rsidRPr="00157870">
                              <w:rPr>
                                <w:sz w:val="24"/>
                                <w:szCs w:val="24"/>
                              </w:rPr>
                              <w:t>Taxes would be increased</w:t>
                            </w:r>
                            <w:r>
                              <w:rPr>
                                <w:sz w:val="24"/>
                                <w:szCs w:val="24"/>
                              </w:rPr>
                              <w:t xml:space="preserve"> and economic controls imposed. </w:t>
                            </w:r>
                            <w:r w:rsidRPr="00157870">
                              <w:rPr>
                                <w:sz w:val="24"/>
                                <w:szCs w:val="24"/>
                              </w:rPr>
                              <w:t>The incidents in Greece in 1947 and Czechoslovakia in ‘48 helped the American public to swallow these pills.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2" type="#_x0000_t202" style="position:absolute;margin-left:238.5pt;margin-top:-617.95pt;width:273pt;height:58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xbMwIAAGAEAAAOAAAAZHJzL2Uyb0RvYy54bWysVNtu2zAMfR+wfxD0vviyXI04RZcuw4Du&#10;ArT7AFmSY2Gy6ElK7OzrR8lpmm7AHob5QSBF6pA8JL2+GVpNjtI6Baak2SSlRBoOQpl9Sb897t4s&#10;KXGeGcE0GFnSk3T0ZvP61brvCplDA1pISxDEuKLvStp43xVJ4ngjW+Ym0EmDxhpsyzyqdp8Iy3pE&#10;b3WSp+k86cGKzgKXzuHt3Wikm4hf15L7L3XtpCe6pJibj6eNZxXOZLNmxd6yrlH8nAb7hyxapgwG&#10;vUDdMc/Iwao/oFrFLTio/YRDm0BdKy5jDVhNlv5WzUPDOhlrQXJcd6HJ/T9Y/vn41RIlSpov0zkl&#10;hrXYpUc5ePIOBpIHgvrOFej30KGnH/AaGx2Ldd098O+OGNg2zOzlrbXQN5IJTDALL5OrpyOOCyBV&#10;/wkEhmEHDxFoqG0b2EM+CKJjo06X5oRUOF6+nc4XWYomjrbFNF/NUAkxWPH0vLPOf5DQkiCU1GL3&#10;Izw73js/uj65hGgOtBI7pXVU7L7aakuODCdlF78z+gs3bUhf0tUsn40MvIA4uQsCjqiAnhLNnMfL&#10;v0G2yuMKaNWWdJmGL8RlReDxvRFR9kzpUcZqtTkTG7gcWfVDNcQmZvPwOLBegTgh1RbGkccVRaEB&#10;+5OSHse9pO7HgVmJGX402K5VNp2G/YjKdLbIUbHXlurawgxHqJJ6SkZx6+NOhbwN3GJbaxUJf87k&#10;nDOOcWzZeeXCnlzr0ev5x7D5BQAA//8DAFBLAwQUAAYACAAAACEAb9Rbz+AAAAAOAQAADwAAAGRy&#10;cy9kb3ducmV2LnhtbEyPzU7DMBCE70i8g7VI3FqnCf0hxKmqiB6DRODSmxMvSUS8jmK3DW/P9gTH&#10;nR3NfJPtZzuIC06+d6RgtYxAIDXO9NQq+Pw4LnYgfNBk9OAIFfygh31+f5fp1LgrveOlCq3gEPKp&#10;VtCFMKZS+qZDq/3SjUj8+3KT1YHPqZVm0lcOt4OMo2gjre6JGzo9YtFh812drYJjXYyjfqteT2WS&#10;+HpN5QGLUqnHh/nwAiLgHP7McMNndMiZqXZnMl4MCp62W94SFCxWcbJ+BnHzRHHCYs3ihiWZZ/L/&#10;jPwXAAD//wMAUEsBAi0AFAAGAAgAAAAhALaDOJL+AAAA4QEAABMAAAAAAAAAAAAAAAAAAAAAAFtD&#10;b250ZW50X1R5cGVzXS54bWxQSwECLQAUAAYACAAAACEAOP0h/9YAAACUAQAACwAAAAAAAAAAAAAA&#10;AAAvAQAAX3JlbHMvLnJlbHNQSwECLQAUAAYACAAAACEA8q7MWzMCAABgBAAADgAAAAAAAAAAAAAA&#10;AAAuAgAAZHJzL2Uyb0RvYy54bWxQSwECLQAUAAYACAAAACEAb9Rbz+AAAAAOAQAADwAAAAAAAAAA&#10;AAAAAACNBAAAZHJzL2Rvd25yZXYueG1sUEsFBgAAAAAEAAQA8wAAAJoFAAAAAA==&#10;" strokecolor="window">
                <v:textbox>
                  <w:txbxContent>
                    <w:p w:rsidR="00182422" w:rsidRPr="00157870" w:rsidRDefault="00157870" w:rsidP="00182422">
                      <w:pPr>
                        <w:spacing w:after="0" w:line="240" w:lineRule="auto"/>
                        <w:rPr>
                          <w:b/>
                          <w:sz w:val="28"/>
                          <w:szCs w:val="24"/>
                        </w:rPr>
                      </w:pPr>
                      <w:r w:rsidRPr="00157870">
                        <w:rPr>
                          <w:b/>
                          <w:sz w:val="28"/>
                          <w:szCs w:val="24"/>
                        </w:rPr>
                        <w:t>China</w:t>
                      </w:r>
                    </w:p>
                    <w:p w:rsidR="00157870" w:rsidRDefault="00157870" w:rsidP="00157870">
                      <w:pPr>
                        <w:spacing w:after="0" w:line="240" w:lineRule="auto"/>
                        <w:rPr>
                          <w:sz w:val="24"/>
                          <w:szCs w:val="24"/>
                        </w:rPr>
                      </w:pPr>
                      <w:r w:rsidRPr="00157870">
                        <w:rPr>
                          <w:sz w:val="24"/>
                          <w:szCs w:val="24"/>
                        </w:rPr>
                        <w:t>Stalin was able to deal more effect</w:t>
                      </w:r>
                      <w:r>
                        <w:rPr>
                          <w:sz w:val="24"/>
                          <w:szCs w:val="24"/>
                        </w:rPr>
                        <w:t xml:space="preserve">ively with Mao Zedong in China. </w:t>
                      </w:r>
                      <w:r w:rsidRPr="00157870">
                        <w:rPr>
                          <w:sz w:val="24"/>
                          <w:szCs w:val="24"/>
                        </w:rPr>
                        <w:t>Soviet control over the Chinese Communist Party had been limited since 1927. Stalin was not convinced that Mao was really a Communist and he was worried about his ability to maintain concessions in Manchuria af</w:t>
                      </w:r>
                      <w:r>
                        <w:rPr>
                          <w:sz w:val="24"/>
                          <w:szCs w:val="24"/>
                        </w:rPr>
                        <w:t xml:space="preserve">ter Mao had consolidated power. </w:t>
                      </w:r>
                      <w:r w:rsidRPr="00157870">
                        <w:rPr>
                          <w:sz w:val="24"/>
                          <w:szCs w:val="24"/>
                        </w:rPr>
                        <w:t>The necessity of a Sino-Soviet agreement was however, seen by both sides. Such an agreement would allow the maintenance of the trade concessions in Manchuria and the presentation of a united Communist front to the rest of the world.</w:t>
                      </w:r>
                    </w:p>
                    <w:p w:rsidR="00157870" w:rsidRPr="00157870" w:rsidRDefault="00157870" w:rsidP="00157870">
                      <w:pPr>
                        <w:spacing w:after="0" w:line="240" w:lineRule="auto"/>
                        <w:rPr>
                          <w:b/>
                          <w:sz w:val="28"/>
                          <w:szCs w:val="24"/>
                        </w:rPr>
                      </w:pPr>
                      <w:r w:rsidRPr="00157870">
                        <w:rPr>
                          <w:b/>
                          <w:sz w:val="28"/>
                          <w:szCs w:val="24"/>
                        </w:rPr>
                        <w:t>Containment</w:t>
                      </w:r>
                    </w:p>
                    <w:p w:rsidR="00157870" w:rsidRDefault="00157870" w:rsidP="00157870">
                      <w:pPr>
                        <w:spacing w:after="0" w:line="240" w:lineRule="auto"/>
                        <w:rPr>
                          <w:sz w:val="24"/>
                          <w:szCs w:val="24"/>
                        </w:rPr>
                      </w:pPr>
                      <w:r w:rsidRPr="00157870">
                        <w:rPr>
                          <w:sz w:val="24"/>
                          <w:szCs w:val="24"/>
                        </w:rPr>
                        <w:t>This was a time of developing t</w:t>
                      </w:r>
                      <w:r>
                        <w:rPr>
                          <w:sz w:val="24"/>
                          <w:szCs w:val="24"/>
                        </w:rPr>
                        <w:t xml:space="preserve">ensions between East and West . </w:t>
                      </w:r>
                      <w:r w:rsidRPr="00157870">
                        <w:rPr>
                          <w:sz w:val="24"/>
                          <w:szCs w:val="24"/>
                        </w:rPr>
                        <w:t>NATO was symbolic of Western unity, however in the absence of a rearmed Germany or large numbers of American troops in Europe its real</w:t>
                      </w:r>
                      <w:r>
                        <w:rPr>
                          <w:sz w:val="24"/>
                          <w:szCs w:val="24"/>
                        </w:rPr>
                        <w:t xml:space="preserve"> effectiveness was questionable. </w:t>
                      </w:r>
                      <w:r w:rsidRPr="00157870">
                        <w:rPr>
                          <w:sz w:val="24"/>
                          <w:szCs w:val="24"/>
                        </w:rPr>
                        <w:t>The Americans were unwilling to commit large numbers of force</w:t>
                      </w:r>
                      <w:r>
                        <w:rPr>
                          <w:sz w:val="24"/>
                          <w:szCs w:val="24"/>
                        </w:rPr>
                        <w:t xml:space="preserve">s to strengthen NATO in Europe. </w:t>
                      </w:r>
                      <w:r w:rsidRPr="00157870">
                        <w:rPr>
                          <w:sz w:val="24"/>
                          <w:szCs w:val="24"/>
                        </w:rPr>
                        <w:t>Then on the 22nd of September 1949 Truman announced that the Soviets had</w:t>
                      </w:r>
                      <w:r>
                        <w:rPr>
                          <w:sz w:val="24"/>
                          <w:szCs w:val="24"/>
                        </w:rPr>
                        <w:t xml:space="preserve"> exploded an atomic bomb (test). </w:t>
                      </w:r>
                      <w:r w:rsidRPr="00157870">
                        <w:rPr>
                          <w:sz w:val="24"/>
                          <w:szCs w:val="24"/>
                        </w:rPr>
                        <w:t>This meant that the USA no longer had a monopoly on nuclear weapons.</w:t>
                      </w:r>
                    </w:p>
                    <w:p w:rsidR="00157870" w:rsidRPr="00157870" w:rsidRDefault="00157870" w:rsidP="00157870">
                      <w:pPr>
                        <w:spacing w:after="0" w:line="240" w:lineRule="auto"/>
                        <w:rPr>
                          <w:b/>
                          <w:sz w:val="28"/>
                          <w:szCs w:val="24"/>
                        </w:rPr>
                      </w:pPr>
                      <w:r w:rsidRPr="00157870">
                        <w:rPr>
                          <w:b/>
                          <w:sz w:val="28"/>
                          <w:szCs w:val="24"/>
                        </w:rPr>
                        <w:t>McCarthyism And The Red Scare</w:t>
                      </w:r>
                    </w:p>
                    <w:p w:rsidR="00157870" w:rsidRPr="00627E78" w:rsidRDefault="00157870" w:rsidP="00157870">
                      <w:pPr>
                        <w:spacing w:after="0" w:line="240" w:lineRule="auto"/>
                        <w:rPr>
                          <w:sz w:val="24"/>
                          <w:szCs w:val="24"/>
                        </w:rPr>
                      </w:pPr>
                      <w:r w:rsidRPr="00157870">
                        <w:rPr>
                          <w:sz w:val="24"/>
                          <w:szCs w:val="24"/>
                        </w:rPr>
                        <w:t>The worst of the resulting hysteria l</w:t>
                      </w:r>
                      <w:r>
                        <w:rPr>
                          <w:sz w:val="24"/>
                          <w:szCs w:val="24"/>
                        </w:rPr>
                        <w:t xml:space="preserve">asted for the next three years. </w:t>
                      </w:r>
                      <w:r w:rsidRPr="00157870">
                        <w:rPr>
                          <w:sz w:val="24"/>
                          <w:szCs w:val="24"/>
                        </w:rPr>
                        <w:t>On 12th of April, 1950 the National Security Council issued a policy paper (NSC 68) that allocated funds to support a military build-up to counter Communist expansion internationally. It designated the US as the global police force for the maintenance and preservation of capitalism and democracy against the forces of communism. This program was estimated to cost 13% of the GNP of the US</w:t>
                      </w:r>
                      <w:r>
                        <w:rPr>
                          <w:sz w:val="24"/>
                          <w:szCs w:val="24"/>
                        </w:rPr>
                        <w:t xml:space="preserve">A (35 billion) </w:t>
                      </w:r>
                      <w:r w:rsidRPr="00157870">
                        <w:rPr>
                          <w:sz w:val="24"/>
                          <w:szCs w:val="24"/>
                        </w:rPr>
                        <w:t>Taxes would be increased</w:t>
                      </w:r>
                      <w:r>
                        <w:rPr>
                          <w:sz w:val="24"/>
                          <w:szCs w:val="24"/>
                        </w:rPr>
                        <w:t xml:space="preserve"> and economic controls imposed. </w:t>
                      </w:r>
                      <w:r w:rsidRPr="00157870">
                        <w:rPr>
                          <w:sz w:val="24"/>
                          <w:szCs w:val="24"/>
                        </w:rPr>
                        <w:t>The incidents in Greece in 1947 and Czechoslovakia in ‘48 helped the American public to swallow these pills.</w:t>
                      </w: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2720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591F9" id="AutoShape 59" o:spid="_x0000_s1026" type="#_x0000_t32" style="position:absolute;margin-left:-1in;margin-top:662.3pt;width:605.25pt;height:.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dm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S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Jovdm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2617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75D36" id="AutoShape 58" o:spid="_x0000_s1026" type="#_x0000_t32" style="position:absolute;margin-left:-76.5pt;margin-top:639.8pt;width:609.75pt;height:.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8IgIAAEEEAAAOAAAAZHJzL2Uyb0RvYy54bWysU8GO2jAQvVfqP1i+QxIIECLCapVAL9sW&#10;abcfYGyHWE1syzYEVPXfOzYBLe2lqsrBjDMzb97MPK+ezl2LTtxYoWSBk3GMEZdUMSEPBf72th1l&#10;GFlHJCOtkrzAF27x0/rjh1Wvcz5RjWoZNwhApM17XeDGOZ1HkaUN74gdK80lOGtlOuLgag4RM6QH&#10;9K6NJnE8j3plmDaKcmvha3V14nXAr2tO3de6ttyhtsDAzYXThHPvz2i9IvnBEN0IOtAg/8CiI0JC&#10;0TtURRxBRyP+gOoENcqq2o2p6iJV14Ly0AN0k8S/dfPaEM1DLzAcq+9jsv8Pln457QwSrMCTLIZd&#10;SdLBlp6PToXiaJb5EfXa5hBZyp3xTdKzfNUvin63SKqyIfLAQ/TbRUNy4jOihxR/sRoK7fvPikEM&#10;gQJhXufadB4SJoHOYS2X+1r42SEKHxeLdJpNZhhR8M2ns4BP8luqNtZ94qpD3iiwdYaIQ+NKJSWs&#10;X5kkFCKnF+s8MZLfEnxdqbaibYMKWon6Ai9nUMl7rGoF885wMYd92Rp0Il5H4TeweAgz6ihZAGs4&#10;YZvBdkS0VxuKt9LjQWtAZ7CuQvmxjJebbJOlo3Qy34zSuKpGz9syHc23yWJWTauyrJKfnlqS5o1g&#10;jEvP7ibaJP07UQzP5yq3u2zvY4ge0cO8gOztP5AOu/XrvApjr9hlZ247B52G4OFN+Yfw/g72+5e/&#10;/gU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Sf9LfC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2515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DC447" id="AutoShape 57" o:spid="_x0000_s1026" type="#_x0000_t32" style="position:absolute;margin-left:-81pt;margin-top:618.05pt;width:614.25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y+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ukC&#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KGm7L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310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AD71" id="AutoShape 55" o:spid="_x0000_s1026" type="#_x0000_t32" style="position:absolute;margin-left:-81pt;margin-top:571.55pt;width:614.2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vD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I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N05O8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2412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E35D" id="AutoShape 56" o:spid="_x0000_s1026" type="#_x0000_t32" style="position:absolute;margin-left:-81pt;margin-top:597.05pt;width:614.25pt;height: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zv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KADPO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027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D9656" id="AutoShape 67" o:spid="_x0000_s1026" type="#_x0000_t32" style="position:absolute;margin-left:-76.5pt;margin-top:199.55pt;width:82.5pt;height:0;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Y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OphmB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2924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53C1E" id="AutoShape 62" o:spid="_x0000_s1026" type="#_x0000_t32" style="position:absolute;margin-left:-1in;margin-top:65.3pt;width:74.25pt;height:.7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gx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Ty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KYBiDE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2822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BA736" id="AutoShape 60" o:spid="_x0000_s1026" type="#_x0000_t32" style="position:absolute;margin-left:-1in;margin-top:12.05pt;width:74.25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DJ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og5Qy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182422" w:rsidRPr="00051DBF" w:rsidRDefault="00182422" w:rsidP="00182422">
      <w:pPr>
        <w:rPr>
          <w:u w:val="single"/>
        </w:rPr>
      </w:pPr>
      <w:r w:rsidRPr="00051DBF">
        <w:rPr>
          <w:noProof/>
          <w:u w:val="single"/>
        </w:rPr>
        <w:lastRenderedPageBreak/>
        <mc:AlternateContent>
          <mc:Choice Requires="wps">
            <w:drawing>
              <wp:anchor distT="45720" distB="45720" distL="114300" distR="114300" simplePos="0" relativeHeight="251841536" behindDoc="0" locked="0" layoutInCell="1" allowOverlap="1" wp14:anchorId="202E0A58" wp14:editId="214F85F9">
                <wp:simplePos x="0" y="0"/>
                <wp:positionH relativeFrom="margin">
                  <wp:posOffset>3028950</wp:posOffset>
                </wp:positionH>
                <wp:positionV relativeFrom="paragraph">
                  <wp:posOffset>0</wp:posOffset>
                </wp:positionV>
                <wp:extent cx="3467100" cy="7419975"/>
                <wp:effectExtent l="0" t="0" r="19050" b="28575"/>
                <wp:wrapSquare wrapText="bothSides"/>
                <wp:docPr id="2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82422" w:rsidRPr="00157870" w:rsidRDefault="00157870" w:rsidP="00182422">
                            <w:pPr>
                              <w:spacing w:after="0" w:line="240" w:lineRule="auto"/>
                              <w:rPr>
                                <w:b/>
                                <w:sz w:val="28"/>
                                <w:szCs w:val="24"/>
                              </w:rPr>
                            </w:pPr>
                            <w:r w:rsidRPr="00157870">
                              <w:rPr>
                                <w:b/>
                                <w:sz w:val="28"/>
                                <w:szCs w:val="24"/>
                              </w:rPr>
                              <w:t>The Korean War</w:t>
                            </w:r>
                          </w:p>
                          <w:p w:rsidR="00157870" w:rsidRPr="00157870" w:rsidRDefault="00157870" w:rsidP="00157870">
                            <w:pPr>
                              <w:spacing w:after="0" w:line="240" w:lineRule="auto"/>
                              <w:rPr>
                                <w:sz w:val="24"/>
                                <w:szCs w:val="24"/>
                              </w:rPr>
                            </w:pPr>
                            <w:r w:rsidRPr="00157870">
                              <w:rPr>
                                <w:sz w:val="24"/>
                                <w:szCs w:val="24"/>
                              </w:rPr>
                              <w:t xml:space="preserve">On June 25th 1950, North Korean troops crossed the 38th parallel (established as the </w:t>
                            </w:r>
                            <w:proofErr w:type="spellStart"/>
                            <w:r w:rsidRPr="00157870">
                              <w:rPr>
                                <w:sz w:val="24"/>
                                <w:szCs w:val="24"/>
                              </w:rPr>
                              <w:t>boarder</w:t>
                            </w:r>
                            <w:proofErr w:type="spellEnd"/>
                            <w:r w:rsidRPr="00157870">
                              <w:rPr>
                                <w:sz w:val="24"/>
                                <w:szCs w:val="24"/>
                              </w:rPr>
                              <w:t xml:space="preserve"> between East and West after WWII) and invaded South Korea.</w:t>
                            </w:r>
                          </w:p>
                          <w:p w:rsidR="00157870" w:rsidRPr="00157870" w:rsidRDefault="00157870" w:rsidP="00157870">
                            <w:pPr>
                              <w:spacing w:after="0" w:line="240" w:lineRule="auto"/>
                              <w:rPr>
                                <w:sz w:val="24"/>
                                <w:szCs w:val="24"/>
                              </w:rPr>
                            </w:pPr>
                            <w:r w:rsidRPr="00157870">
                              <w:rPr>
                                <w:sz w:val="24"/>
                                <w:szCs w:val="24"/>
                              </w:rPr>
                              <w:t>Korea  (located on a peninsula jutting out from mainland China next to Japan) is very strategically located. In fact the Soviet Union had occupied the country in an attack on Japan that the Americans insisted was unnecessary, near the end of WWII.</w:t>
                            </w:r>
                          </w:p>
                          <w:p w:rsidR="00157870" w:rsidRPr="00157870" w:rsidRDefault="00157870" w:rsidP="00157870">
                            <w:pPr>
                              <w:spacing w:after="0" w:line="240" w:lineRule="auto"/>
                              <w:rPr>
                                <w:sz w:val="24"/>
                                <w:szCs w:val="24"/>
                              </w:rPr>
                            </w:pPr>
                            <w:r w:rsidRPr="00157870">
                              <w:rPr>
                                <w:sz w:val="24"/>
                                <w:szCs w:val="24"/>
                              </w:rPr>
                              <w:t>On the 15th of August ‘45 the US proposed the joint occupation of Korea (Stalin agreed, hoping to also establish a similar Soviet occupation zone in Japan)</w:t>
                            </w:r>
                          </w:p>
                          <w:p w:rsidR="00157870" w:rsidRPr="00627E78" w:rsidRDefault="00157870" w:rsidP="00157870">
                            <w:pPr>
                              <w:spacing w:after="0" w:line="240" w:lineRule="auto"/>
                              <w:rPr>
                                <w:sz w:val="24"/>
                                <w:szCs w:val="24"/>
                              </w:rPr>
                            </w:pPr>
                            <w:r w:rsidRPr="00157870">
                              <w:rPr>
                                <w:sz w:val="24"/>
                                <w:szCs w:val="24"/>
                              </w:rPr>
                              <w:t>Stalin thought that when occupation troops withdrew from Korea, Soviet trained Commu</w:t>
                            </w:r>
                            <w:r>
                              <w:rPr>
                                <w:sz w:val="24"/>
                                <w:szCs w:val="24"/>
                              </w:rPr>
                              <w:t xml:space="preserve">nist forces would gain control. </w:t>
                            </w:r>
                            <w:r w:rsidRPr="00157870">
                              <w:rPr>
                                <w:sz w:val="24"/>
                                <w:szCs w:val="24"/>
                              </w:rPr>
                              <w:t>It soon became clear that both North and South Korea wanted to control the entire peninsula.</w:t>
                            </w:r>
                            <w:r>
                              <w:rPr>
                                <w:sz w:val="24"/>
                                <w:szCs w:val="24"/>
                              </w:rPr>
                              <w:t xml:space="preserve"> </w:t>
                            </w:r>
                            <w:r w:rsidRPr="00157870">
                              <w:rPr>
                                <w:sz w:val="24"/>
                                <w:szCs w:val="24"/>
                              </w:rPr>
                              <w:t>The US under Truman supported S. Korea and counter revolutionary forces in the Philippines, Indo-China  and sent a fleet to Formosa  (Taiwan) to stop the communists from seizi</w:t>
                            </w:r>
                            <w:r>
                              <w:rPr>
                                <w:sz w:val="24"/>
                                <w:szCs w:val="24"/>
                              </w:rPr>
                              <w:t xml:space="preserve">ng the Nationalist-held island. </w:t>
                            </w:r>
                            <w:r w:rsidRPr="00157870">
                              <w:rPr>
                                <w:sz w:val="24"/>
                                <w:szCs w:val="24"/>
                              </w:rPr>
                              <w:t>This was outside of the traditionally accepted US sphere which ran from the Philippines through the Ryukyu Archipelago, bending back to Japan, along the Aleutian Islands to Alaska.</w:t>
                            </w:r>
                            <w:r>
                              <w:rPr>
                                <w:sz w:val="24"/>
                                <w:szCs w:val="24"/>
                              </w:rPr>
                              <w:t xml:space="preserve"> </w:t>
                            </w:r>
                            <w:r w:rsidRPr="00157870">
                              <w:rPr>
                                <w:sz w:val="24"/>
                                <w:szCs w:val="24"/>
                              </w:rPr>
                              <w:t xml:space="preserve">Documents suggest that the Soviets believed that once North Korea entered the south they would be able to end the civil war quickly </w:t>
                            </w:r>
                            <w:r>
                              <w:rPr>
                                <w:sz w:val="24"/>
                                <w:szCs w:val="24"/>
                              </w:rPr>
                              <w:t xml:space="preserve">by winning over the S. Koreans. </w:t>
                            </w:r>
                            <w:r w:rsidRPr="00157870">
                              <w:rPr>
                                <w:sz w:val="24"/>
                                <w:szCs w:val="24"/>
                              </w:rPr>
                              <w:t>The Soviets also thought that the US would not support  S. Korea because it was outside the offic</w:t>
                            </w:r>
                            <w:r>
                              <w:rPr>
                                <w:sz w:val="24"/>
                                <w:szCs w:val="24"/>
                              </w:rPr>
                              <w:t xml:space="preserve">ial American </w:t>
                            </w:r>
                            <w:proofErr w:type="spellStart"/>
                            <w:r>
                              <w:rPr>
                                <w:sz w:val="24"/>
                                <w:szCs w:val="24"/>
                              </w:rPr>
                              <w:t>defence</w:t>
                            </w:r>
                            <w:proofErr w:type="spellEnd"/>
                            <w:r>
                              <w:rPr>
                                <w:sz w:val="24"/>
                                <w:szCs w:val="24"/>
                              </w:rPr>
                              <w:t xml:space="preserve"> perimeter. </w:t>
                            </w:r>
                            <w:r w:rsidRPr="00157870">
                              <w:rPr>
                                <w:sz w:val="24"/>
                                <w:szCs w:val="24"/>
                              </w:rPr>
                              <w:t>This proved to be untrue and the US pushed a resolution for intervention through</w:t>
                            </w:r>
                            <w:r>
                              <w:rPr>
                                <w:sz w:val="24"/>
                                <w:szCs w:val="24"/>
                              </w:rPr>
                              <w:t xml:space="preserve"> the security council of the UN. </w:t>
                            </w:r>
                            <w:r w:rsidRPr="00157870">
                              <w:rPr>
                                <w:sz w:val="24"/>
                                <w:szCs w:val="24"/>
                              </w:rPr>
                              <w:t>The Soviets had walked out of the Security Council over the UN’s recognition of the Nationalists in Formosa as the rightful government of China (instead of the Communist government actually running China) were therefore unable to exercise their veto on the Security council that would have prevented UN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E0A58" id="_x0000_s1043" type="#_x0000_t202" style="position:absolute;margin-left:238.5pt;margin-top:0;width:273pt;height:584.25pt;z-index:25184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OhNgIAAGAEAAAOAAAAZHJzL2Uyb0RvYy54bWysVM1u2zAMvg/YOwi6L469pEmMOEWXLsOA&#10;7gdo9wC0LMfCZNGT1NjZ04+S0zTdgB2G+SCQIvWR/Eh6fT20mh2kdQpNwdPJlDNpBFbK7Av+7WH3&#10;ZsmZ82Aq0GhkwY/S8evN61frvstlhg3qSlpGIMblfVfwxvsuTxInGtmCm2AnDRlrtC14Uu0+qSz0&#10;hN7qJJtOr5IebdVZFNI5ur0djXwT8etaCv+lrp30TBeccvPxtPEsw5ls1pDvLXSNEqc04B+yaEEZ&#10;CnqGugUP7NGqP6BaJSw6rP1EYJtgXSshYw1UTTr9rZr7BjoZayFyXHemyf0/WPH58NUyVRU8W6Zz&#10;zgy01KUHOXj2DgeWBYL6zuXkd9+Rpx/omhodi3XdHYrvjhncNmD28sZa7BsJFSWYhpfJxdMRxwWQ&#10;sv+EFYWBR48RaKhtG9gjPhihU6OO5+aEVARdvp1dLdIpmQTZFrN0tVrMYwzIn5531vkPElsWhIJb&#10;6n6Eh8Od8yEdyJ9cQjSHWlU7pXVU7L7cassOQJOyi98J/YWbNqwv+GqezUcGXkAc3RmBRrTCnjMN&#10;ztPl3yBb5WkFtGoLvpyGL8SFPPD43lRR9qD0KFMJ2pyIDVyOrPqhHGIT00V4HFgvsToS1RbHkacV&#10;JaFB+5Oznsa94O7HI1hJGX401K5VOpuF/YjKbL7ISLGXlvLSAkYQVME9Z6O49XGnQt4Gb6ittYqE&#10;P2dyypnGOPbhtHJhTy716PX8Y9j8AgAA//8DAFBLAwQUAAYACAAAACEA0zSCTt4AAAAKAQAADwAA&#10;AGRycy9kb3ducmV2LnhtbEyPzU7DMBCE70i8g7VI3KjThv4oxKmqiB6DRMqFmxMvSUS8tmK3DW/P&#10;9gSX1axmNftNvp/tKC44hcGRguUiAYHUOjNQp+DjdHzagQhRk9GjI1TwgwH2xf1drjPjrvSOlzp2&#10;gkMoZFpBH6PPpAxtj1aHhfNI7H25yerI69RJM+krh9tRrpJkI60eiD/02mPZY/tdn62CY1N6r9/q&#10;188qTUOzpuqAZaXU48N8eAERcY5/x3DDZ3QomKlxZzJBjAqet1vuEhXwvNnJKmXVsFpudmuQRS7/&#10;Vyh+AQAA//8DAFBLAQItABQABgAIAAAAIQC2gziS/gAAAOEBAAATAAAAAAAAAAAAAAAAAAAAAABb&#10;Q29udGVudF9UeXBlc10ueG1sUEsBAi0AFAAGAAgAAAAhADj9If/WAAAAlAEAAAsAAAAAAAAAAAAA&#10;AAAALwEAAF9yZWxzLy5yZWxzUEsBAi0AFAAGAAgAAAAhAIHnI6E2AgAAYAQAAA4AAAAAAAAAAAAA&#10;AAAALgIAAGRycy9lMm9Eb2MueG1sUEsBAi0AFAAGAAgAAAAhANM0gk7eAAAACgEAAA8AAAAAAAAA&#10;AAAAAAAAkAQAAGRycy9kb3ducmV2LnhtbFBLBQYAAAAABAAEAPMAAACbBQAAAAA=&#10;" strokecolor="window">
                <v:textbox>
                  <w:txbxContent>
                    <w:p w:rsidR="00182422" w:rsidRPr="00157870" w:rsidRDefault="00157870" w:rsidP="00182422">
                      <w:pPr>
                        <w:spacing w:after="0" w:line="240" w:lineRule="auto"/>
                        <w:rPr>
                          <w:b/>
                          <w:sz w:val="28"/>
                          <w:szCs w:val="24"/>
                        </w:rPr>
                      </w:pPr>
                      <w:r w:rsidRPr="00157870">
                        <w:rPr>
                          <w:b/>
                          <w:sz w:val="28"/>
                          <w:szCs w:val="24"/>
                        </w:rPr>
                        <w:t>The Korean War</w:t>
                      </w:r>
                    </w:p>
                    <w:p w:rsidR="00157870" w:rsidRPr="00157870" w:rsidRDefault="00157870" w:rsidP="00157870">
                      <w:pPr>
                        <w:spacing w:after="0" w:line="240" w:lineRule="auto"/>
                        <w:rPr>
                          <w:sz w:val="24"/>
                          <w:szCs w:val="24"/>
                        </w:rPr>
                      </w:pPr>
                      <w:r w:rsidRPr="00157870">
                        <w:rPr>
                          <w:sz w:val="24"/>
                          <w:szCs w:val="24"/>
                        </w:rPr>
                        <w:t xml:space="preserve">On June 25th 1950, North Korean troops crossed the 38th parallel (established as the </w:t>
                      </w:r>
                      <w:proofErr w:type="spellStart"/>
                      <w:r w:rsidRPr="00157870">
                        <w:rPr>
                          <w:sz w:val="24"/>
                          <w:szCs w:val="24"/>
                        </w:rPr>
                        <w:t>boarder</w:t>
                      </w:r>
                      <w:proofErr w:type="spellEnd"/>
                      <w:r w:rsidRPr="00157870">
                        <w:rPr>
                          <w:sz w:val="24"/>
                          <w:szCs w:val="24"/>
                        </w:rPr>
                        <w:t xml:space="preserve"> between East and West after WWII) and invaded South Korea.</w:t>
                      </w:r>
                    </w:p>
                    <w:p w:rsidR="00157870" w:rsidRPr="00157870" w:rsidRDefault="00157870" w:rsidP="00157870">
                      <w:pPr>
                        <w:spacing w:after="0" w:line="240" w:lineRule="auto"/>
                        <w:rPr>
                          <w:sz w:val="24"/>
                          <w:szCs w:val="24"/>
                        </w:rPr>
                      </w:pPr>
                      <w:r w:rsidRPr="00157870">
                        <w:rPr>
                          <w:sz w:val="24"/>
                          <w:szCs w:val="24"/>
                        </w:rPr>
                        <w:t>Korea  (located on a peninsula jutting out from mainland China next to Japan) is very strategically located. In fact the Soviet Union had occupied the country in an attack on Japan that the Americans insisted was unnecessary, near the end of WWII.</w:t>
                      </w:r>
                    </w:p>
                    <w:p w:rsidR="00157870" w:rsidRPr="00157870" w:rsidRDefault="00157870" w:rsidP="00157870">
                      <w:pPr>
                        <w:spacing w:after="0" w:line="240" w:lineRule="auto"/>
                        <w:rPr>
                          <w:sz w:val="24"/>
                          <w:szCs w:val="24"/>
                        </w:rPr>
                      </w:pPr>
                      <w:r w:rsidRPr="00157870">
                        <w:rPr>
                          <w:sz w:val="24"/>
                          <w:szCs w:val="24"/>
                        </w:rPr>
                        <w:t>On the 15th of August ‘45 the US proposed the joint occupation of Korea (Stalin agreed, hoping to also establish a similar Soviet occupation zone in Japan)</w:t>
                      </w:r>
                    </w:p>
                    <w:p w:rsidR="00157870" w:rsidRPr="00627E78" w:rsidRDefault="00157870" w:rsidP="00157870">
                      <w:pPr>
                        <w:spacing w:after="0" w:line="240" w:lineRule="auto"/>
                        <w:rPr>
                          <w:sz w:val="24"/>
                          <w:szCs w:val="24"/>
                        </w:rPr>
                      </w:pPr>
                      <w:r w:rsidRPr="00157870">
                        <w:rPr>
                          <w:sz w:val="24"/>
                          <w:szCs w:val="24"/>
                        </w:rPr>
                        <w:t>Stalin thought that when occupation troops withdrew from Korea, Soviet trained Commu</w:t>
                      </w:r>
                      <w:r>
                        <w:rPr>
                          <w:sz w:val="24"/>
                          <w:szCs w:val="24"/>
                        </w:rPr>
                        <w:t xml:space="preserve">nist forces would gain control. </w:t>
                      </w:r>
                      <w:r w:rsidRPr="00157870">
                        <w:rPr>
                          <w:sz w:val="24"/>
                          <w:szCs w:val="24"/>
                        </w:rPr>
                        <w:t>It soon became clear that both North and South Korea wanted to control the entire peninsula.</w:t>
                      </w:r>
                      <w:r>
                        <w:rPr>
                          <w:sz w:val="24"/>
                          <w:szCs w:val="24"/>
                        </w:rPr>
                        <w:t xml:space="preserve"> </w:t>
                      </w:r>
                      <w:r w:rsidRPr="00157870">
                        <w:rPr>
                          <w:sz w:val="24"/>
                          <w:szCs w:val="24"/>
                        </w:rPr>
                        <w:t>The US under Truman supported S. Korea and counter revolutionary forces in the Philippines, Indo-China  and sent a fleet to Formosa  (Taiwan) to stop the communists from seizi</w:t>
                      </w:r>
                      <w:r>
                        <w:rPr>
                          <w:sz w:val="24"/>
                          <w:szCs w:val="24"/>
                        </w:rPr>
                        <w:t xml:space="preserve">ng the Nationalist-held island. </w:t>
                      </w:r>
                      <w:r w:rsidRPr="00157870">
                        <w:rPr>
                          <w:sz w:val="24"/>
                          <w:szCs w:val="24"/>
                        </w:rPr>
                        <w:t>This was outside of the traditionally accepted US sphere which ran from the Philippines through the Ryukyu Archipelago, bending back to Japan, along the Aleutian Islands to Alaska.</w:t>
                      </w:r>
                      <w:r>
                        <w:rPr>
                          <w:sz w:val="24"/>
                          <w:szCs w:val="24"/>
                        </w:rPr>
                        <w:t xml:space="preserve"> </w:t>
                      </w:r>
                      <w:r w:rsidRPr="00157870">
                        <w:rPr>
                          <w:sz w:val="24"/>
                          <w:szCs w:val="24"/>
                        </w:rPr>
                        <w:t xml:space="preserve">Documents suggest that the Soviets believed that once North Korea entered the south they would be able to end the civil war quickly </w:t>
                      </w:r>
                      <w:r>
                        <w:rPr>
                          <w:sz w:val="24"/>
                          <w:szCs w:val="24"/>
                        </w:rPr>
                        <w:t xml:space="preserve">by winning over the S. Koreans. </w:t>
                      </w:r>
                      <w:r w:rsidRPr="00157870">
                        <w:rPr>
                          <w:sz w:val="24"/>
                          <w:szCs w:val="24"/>
                        </w:rPr>
                        <w:t>The Soviets also thought that the US would not support  S. Korea because it was outside the offic</w:t>
                      </w:r>
                      <w:r>
                        <w:rPr>
                          <w:sz w:val="24"/>
                          <w:szCs w:val="24"/>
                        </w:rPr>
                        <w:t xml:space="preserve">ial American </w:t>
                      </w:r>
                      <w:proofErr w:type="spellStart"/>
                      <w:r>
                        <w:rPr>
                          <w:sz w:val="24"/>
                          <w:szCs w:val="24"/>
                        </w:rPr>
                        <w:t>defence</w:t>
                      </w:r>
                      <w:proofErr w:type="spellEnd"/>
                      <w:r>
                        <w:rPr>
                          <w:sz w:val="24"/>
                          <w:szCs w:val="24"/>
                        </w:rPr>
                        <w:t xml:space="preserve"> perimeter. </w:t>
                      </w:r>
                      <w:r w:rsidRPr="00157870">
                        <w:rPr>
                          <w:sz w:val="24"/>
                          <w:szCs w:val="24"/>
                        </w:rPr>
                        <w:t>This proved to be untrue and the US pushed a resolution for intervention through</w:t>
                      </w:r>
                      <w:r>
                        <w:rPr>
                          <w:sz w:val="24"/>
                          <w:szCs w:val="24"/>
                        </w:rPr>
                        <w:t xml:space="preserve"> the security council of the UN. </w:t>
                      </w:r>
                      <w:r w:rsidRPr="00157870">
                        <w:rPr>
                          <w:sz w:val="24"/>
                          <w:szCs w:val="24"/>
                        </w:rPr>
                        <w:t>The Soviets had walked out of the Security Council over the UN’s recognition of the Nationalists in Formosa as the rightful government of China (instead of the Communist government actually running China) were therefore unable to exercise their veto on the Security council that would have prevented UN involvement</w:t>
                      </w:r>
                    </w:p>
                  </w:txbxContent>
                </v:textbox>
                <w10:wrap type="square" anchorx="margin"/>
              </v:shape>
            </w:pict>
          </mc:Fallback>
        </mc:AlternateContent>
      </w:r>
      <w:r w:rsidRPr="00051DBF">
        <w:rPr>
          <w:u w:val="single"/>
        </w:rPr>
        <w:t>Questions/Main ideas:</w:t>
      </w:r>
    </w:p>
    <w:p w:rsidR="00182422" w:rsidRPr="00051DBF" w:rsidRDefault="00182422" w:rsidP="00182422">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37440" behindDoc="0" locked="0" layoutInCell="1" allowOverlap="1" wp14:anchorId="02D3572F" wp14:editId="00C4629F">
                <wp:simplePos x="0" y="0"/>
                <wp:positionH relativeFrom="column">
                  <wp:posOffset>-914400</wp:posOffset>
                </wp:positionH>
                <wp:positionV relativeFrom="paragraph">
                  <wp:posOffset>8411210</wp:posOffset>
                </wp:positionV>
                <wp:extent cx="7686675" cy="635"/>
                <wp:effectExtent l="9525" t="9525" r="9525" b="8890"/>
                <wp:wrapNone/>
                <wp:docPr id="281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7BAB" id="AutoShape 59" o:spid="_x0000_s1026" type="#_x0000_t32" style="position:absolute;margin-left:-1in;margin-top:662.3pt;width:605.25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k4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QZ&#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z9Nk4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36416" behindDoc="0" locked="0" layoutInCell="1" allowOverlap="1" wp14:anchorId="09081841" wp14:editId="1697195A">
                <wp:simplePos x="0" y="0"/>
                <wp:positionH relativeFrom="column">
                  <wp:posOffset>-971550</wp:posOffset>
                </wp:positionH>
                <wp:positionV relativeFrom="paragraph">
                  <wp:posOffset>8125460</wp:posOffset>
                </wp:positionV>
                <wp:extent cx="7743825" cy="635"/>
                <wp:effectExtent l="9525" t="9525" r="9525" b="8890"/>
                <wp:wrapNone/>
                <wp:docPr id="28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E603" id="AutoShape 58" o:spid="_x0000_s1026" type="#_x0000_t32" style="position:absolute;margin-left:-76.5pt;margin-top:639.8pt;width:609.7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ZM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bzE&#10;SJIOtvR8dCoUR/PUj6jXNoPIQu6Nb5Ke5at+UfS7RVIVDZE1D9FvFw3Jsc+IHlL8xWoodOg/KwYx&#10;BAqEeZ0r03lImAQ6h7Vc7mvhZ4cofFwuk1k6nWNEwbeYzQM+yW6p2lj3iasOeSPH1hki6sYVSkpY&#10;vzJxKEROL9Z5YiS7Jfi6Uu1E2wYVtBL1OV7NoZL3WNUK5p3hYupD0Rp0Il5H4TeweAgz6ihZAGs4&#10;YdvBdkS0VxuKt9LjQWtAZ7CuQvmxmqy26TZNRsl0sR0lk7IcPe+KZLTYxct5OSuLoox/empxkjWC&#10;MS49u5to4+TvRDE8n6vc7rK9jyF6RA/zArK3/0A67Nav8yqMg2KXvbntHHQagoc35R/C+zvY71/+&#10;5hc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PHxk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35392" behindDoc="0" locked="0" layoutInCell="1" allowOverlap="1" wp14:anchorId="3DB44AB3" wp14:editId="48A2791E">
                <wp:simplePos x="0" y="0"/>
                <wp:positionH relativeFrom="column">
                  <wp:posOffset>-1028700</wp:posOffset>
                </wp:positionH>
                <wp:positionV relativeFrom="paragraph">
                  <wp:posOffset>7849235</wp:posOffset>
                </wp:positionV>
                <wp:extent cx="7800975" cy="0"/>
                <wp:effectExtent l="9525" t="9525" r="9525" b="9525"/>
                <wp:wrapNone/>
                <wp:docPr id="28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C9D90" id="AutoShape 57" o:spid="_x0000_s1026" type="#_x0000_t32" style="position:absolute;margin-left:-81pt;margin-top:618.05pt;width:6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se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hns&#10;Sp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Gayx4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3344" behindDoc="0" locked="0" layoutInCell="1" allowOverlap="1" wp14:anchorId="1C0D59E1" wp14:editId="473DC862">
                <wp:simplePos x="0" y="0"/>
                <wp:positionH relativeFrom="column">
                  <wp:posOffset>-1028700</wp:posOffset>
                </wp:positionH>
                <wp:positionV relativeFrom="paragraph">
                  <wp:posOffset>7258685</wp:posOffset>
                </wp:positionV>
                <wp:extent cx="7800975" cy="0"/>
                <wp:effectExtent l="9525" t="9525" r="9525" b="9525"/>
                <wp:wrapNone/>
                <wp:docPr id="281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F4B20" id="AutoShape 55" o:spid="_x0000_s1026" type="#_x0000_t32" style="position:absolute;margin-left:-81pt;margin-top:571.55pt;width:614.2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Yj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ZIl&#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HYlliM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34368" behindDoc="0" locked="0" layoutInCell="1" allowOverlap="1" wp14:anchorId="283D218F" wp14:editId="4C3D2924">
                <wp:simplePos x="0" y="0"/>
                <wp:positionH relativeFrom="column">
                  <wp:posOffset>-1028700</wp:posOffset>
                </wp:positionH>
                <wp:positionV relativeFrom="paragraph">
                  <wp:posOffset>7582535</wp:posOffset>
                </wp:positionV>
                <wp:extent cx="7800975" cy="0"/>
                <wp:effectExtent l="9525" t="9525" r="9525" b="9525"/>
                <wp:wrapNone/>
                <wp:docPr id="282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D30B" id="AutoShape 56" o:spid="_x0000_s1026" type="#_x0000_t32" style="position:absolute;margin-left:-81pt;margin-top:597.05pt;width:614.2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Xr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FykM&#10;SJIetvR0cCoUR7O5H9GgbQ6RpdwZ3yQ9yVf9rOh3i6QqWyIbHqLfzhqSE58RvUvxF6uh0H74ohjE&#10;ECgQ5nWqTe8hYRLoFNZyvq2Fnxyi8PFhEcfLhxlGdPRFJB8TtbHuM1c98kaBrTNENK0rlZSwfGWS&#10;UIYcn63ztEg+JviqUm1F1wUNdBINBV7O0llIsKoTzDt9mDXNvuwMOhKvovALPYLnPsyog2QBrOWE&#10;ba62I6K72FC8kx4PGgM6V+sikx/LeLlZbBbZJEvnm0kWV9XkaVtmk/k2eZhVn6qyrJKfnlqS5a1g&#10;jEvPbpRskv2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cq9es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40512" behindDoc="0" locked="0" layoutInCell="1" allowOverlap="1" wp14:anchorId="61601AC6" wp14:editId="3EF00FD2">
                <wp:simplePos x="0" y="0"/>
                <wp:positionH relativeFrom="column">
                  <wp:posOffset>-971550</wp:posOffset>
                </wp:positionH>
                <wp:positionV relativeFrom="paragraph">
                  <wp:posOffset>2534285</wp:posOffset>
                </wp:positionV>
                <wp:extent cx="1047750" cy="0"/>
                <wp:effectExtent l="9525" t="9525" r="9525" b="9525"/>
                <wp:wrapNone/>
                <wp:docPr id="28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E82B5" id="AutoShape 67" o:spid="_x0000_s1026" type="#_x0000_t32" style="position:absolute;margin-left:-76.5pt;margin-top:199.55pt;width:82.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0Y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U&#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aZvNG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39488" behindDoc="0" locked="0" layoutInCell="1" allowOverlap="1" wp14:anchorId="1A9BC8BA" wp14:editId="65704E73">
                <wp:simplePos x="0" y="0"/>
                <wp:positionH relativeFrom="column">
                  <wp:posOffset>-914400</wp:posOffset>
                </wp:positionH>
                <wp:positionV relativeFrom="paragraph">
                  <wp:posOffset>829310</wp:posOffset>
                </wp:positionV>
                <wp:extent cx="942975" cy="9525"/>
                <wp:effectExtent l="9525" t="9525" r="9525" b="9525"/>
                <wp:wrapNone/>
                <wp:docPr id="28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A088A" id="AutoShape 62" o:spid="_x0000_s1026" type="#_x0000_t32" style="position:absolute;margin-left:-1in;margin-top:65.3pt;width:74.25pt;height:.7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gN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8y&#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ACvWA0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38464" behindDoc="0" locked="0" layoutInCell="1" allowOverlap="1" wp14:anchorId="207E8B8A" wp14:editId="31BBE6FB">
                <wp:simplePos x="0" y="0"/>
                <wp:positionH relativeFrom="column">
                  <wp:posOffset>-914400</wp:posOffset>
                </wp:positionH>
                <wp:positionV relativeFrom="paragraph">
                  <wp:posOffset>153035</wp:posOffset>
                </wp:positionV>
                <wp:extent cx="942975" cy="0"/>
                <wp:effectExtent l="9525" t="9525" r="9525" b="9525"/>
                <wp:wrapNone/>
                <wp:docPr id="282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DFA5" id="AutoShape 60" o:spid="_x0000_s1026" type="#_x0000_t32" style="position:absolute;margin-left:-1in;margin-top:12.05pt;width:74.2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cjKQIAAEgEAAAOAAAAZHJzL2Uyb0RvYy54bWysVM2O2yAQvlfqOyDuiWOvk02sOKuVnbSH&#10;bRtptw9AANuoGBCwcaKq796B/DTbXqqqPuDBM/PNN39ePhx6ifbcOqFVidPxBCOuqGZCtSX++rIZ&#10;zTFynihGpFa8xEfu8MPq/bvlYAqe6U5Lxi0CEOWKwZS4894USeJox3vixtpwBcpG2554uNo2YZYM&#10;gN7LJJtMZsmgLTNWU+4cfK1PSryK+E3Dqf/SNI57JEsM3Hw8bTx34UxWS1K0lphO0DMN8g8seiIU&#10;BL1C1cQT9GrFH1C9oFY73fgx1X2im0ZQHnOAbNLJb9k8d8TwmAsUx5lrmdz/g6Wf91uLBCtxNs/u&#10;MFKkhy49vnodg6NZLNFgXAGWldrakCQ9qGfzpOk3h5SuOqJaHq1fjgac01DU5I1LuDgDgXbDJ83A&#10;hkCAWK9DY3vUSGE+BscADjVBh9ig47VB/OARhY+LPFvcTzGiF1VCioAQ/Ix1/gPXPQpCiZ23RLSd&#10;r7RSMAXantDJ/sn5wO+XQ3BWeiOkjMMgFRog0jSbRjpOS8GCMpg52+4qadGehHGKT0wWNLdmVr8q&#10;FsE6Ttj6LHsi5EmG4FIFPMgL6Jyl07x8X0wW6/l6no/ybLYe5ZO6Hj1uqnw026T30/qurqo6/RGo&#10;pXnRCca4Cuwus5vmfzcb5y06Td11eq9lSN6ix3oB2cs7ko4tDl0Ny+aKnWbHrb20HsY1Gp9XK+zD&#10;7R3k2x/A6icAAAD//wMAUEsDBBQABgAIAAAAIQAHA6UM3AAAAAgBAAAPAAAAZHJzL2Rvd25yZXYu&#10;eG1sTI9BS8NAFITvgv9heYK3dpOy1hKzKSIoHiTQqvdt9plEs29jdpuk/95XPOhxmGHmm3w7u06M&#10;OITWk4Z0mYBAqrxtqdbw9vq42IAI0ZA1nSfUcMIA2+LyIjeZ9RPtcNzHWnAJhcxoaGLsMylD1aAz&#10;Yel7JPY+/OBMZDnU0g5m4nLXyVWSrKUzLfFCY3p8aLD62h+dhm+6Pb0rOW4+yzKun55fasJy0vr6&#10;ar6/AxFxjn9hOOMzOhTMdPBHskF0GhapUnwmalipFAQn1A2Iw6+URS7/Hyh+AAAA//8DAFBLAQIt&#10;ABQABgAIAAAAIQC2gziS/gAAAOEBAAATAAAAAAAAAAAAAAAAAAAAAABbQ29udGVudF9UeXBlc10u&#10;eG1sUEsBAi0AFAAGAAgAAAAhADj9If/WAAAAlAEAAAsAAAAAAAAAAAAAAAAALwEAAF9yZWxzLy5y&#10;ZWxzUEsBAi0AFAAGAAgAAAAhAFvMpyMpAgAASAQAAA4AAAAAAAAAAAAAAAAALgIAAGRycy9lMm9E&#10;b2MueG1sUEsBAi0AFAAGAAgAAAAhAAcDpQzcAAAACAEAAA8AAAAAAAAAAAAAAAAAgwQAAGRycy9k&#10;b3ducmV2LnhtbFBLBQYAAAAABAAEAPMAAACM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82422" w:rsidRPr="00051DBF" w:rsidRDefault="00182422" w:rsidP="00182422">
      <w:pPr>
        <w:tabs>
          <w:tab w:val="left" w:pos="3870"/>
        </w:tabs>
        <w:spacing w:line="480" w:lineRule="auto"/>
        <w:ind w:left="-1350" w:right="540" w:firstLine="1350"/>
        <w:rPr>
          <w:u w:val="single"/>
        </w:rPr>
      </w:pPr>
    </w:p>
    <w:p w:rsidR="00182422" w:rsidRPr="00051DBF" w:rsidRDefault="00182422" w:rsidP="00182422">
      <w:pPr>
        <w:tabs>
          <w:tab w:val="left" w:pos="3870"/>
        </w:tabs>
        <w:spacing w:line="480" w:lineRule="auto"/>
        <w:ind w:left="-1350" w:right="540" w:firstLine="1350"/>
        <w:rPr>
          <w:u w:val="single"/>
        </w:rPr>
      </w:pPr>
    </w:p>
    <w:p w:rsidR="00182422" w:rsidRDefault="00182422" w:rsidP="00182422">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85177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157870" w:rsidRDefault="00157870" w:rsidP="00157870">
                            <w:pPr>
                              <w:spacing w:after="0" w:line="240" w:lineRule="auto"/>
                              <w:rPr>
                                <w:b/>
                                <w:sz w:val="28"/>
                                <w:szCs w:val="24"/>
                              </w:rPr>
                            </w:pPr>
                            <w:r w:rsidRPr="00157870">
                              <w:rPr>
                                <w:b/>
                                <w:sz w:val="28"/>
                                <w:szCs w:val="24"/>
                              </w:rPr>
                              <w:t>Changing Strategies – The USSR</w:t>
                            </w:r>
                          </w:p>
                          <w:p w:rsidR="00157870" w:rsidRPr="00157870" w:rsidRDefault="00157870" w:rsidP="00157870">
                            <w:pPr>
                              <w:spacing w:after="0" w:line="240" w:lineRule="auto"/>
                              <w:rPr>
                                <w:sz w:val="24"/>
                                <w:szCs w:val="24"/>
                              </w:rPr>
                            </w:pPr>
                            <w:r w:rsidRPr="00157870">
                              <w:rPr>
                                <w:sz w:val="24"/>
                                <w:szCs w:val="24"/>
                              </w:rPr>
                              <w:t>The Korean War marked a shift in the foreign policies of both the US and the USSR</w:t>
                            </w:r>
                          </w:p>
                          <w:p w:rsidR="00157870" w:rsidRPr="00157870" w:rsidRDefault="00157870" w:rsidP="00157870">
                            <w:pPr>
                              <w:spacing w:after="0" w:line="240" w:lineRule="auto"/>
                              <w:rPr>
                                <w:sz w:val="24"/>
                                <w:szCs w:val="24"/>
                              </w:rPr>
                            </w:pPr>
                            <w:r w:rsidRPr="00157870">
                              <w:rPr>
                                <w:sz w:val="24"/>
                                <w:szCs w:val="24"/>
                              </w:rPr>
                              <w:t>Between 1945 and 1950 the USSR worked to control Eastern Europe and discouraged the development of other Communist regimes.</w:t>
                            </w:r>
                          </w:p>
                          <w:p w:rsidR="00157870" w:rsidRPr="00157870" w:rsidRDefault="00157870" w:rsidP="00157870">
                            <w:pPr>
                              <w:spacing w:after="0" w:line="240" w:lineRule="auto"/>
                              <w:rPr>
                                <w:sz w:val="24"/>
                                <w:szCs w:val="24"/>
                              </w:rPr>
                            </w:pPr>
                            <w:r w:rsidRPr="00157870">
                              <w:rPr>
                                <w:sz w:val="24"/>
                                <w:szCs w:val="24"/>
                              </w:rPr>
                              <w:t>Stalin was determined not to fail in China like he had in Yugoslavia.</w:t>
                            </w:r>
                          </w:p>
                          <w:p w:rsidR="00157870" w:rsidRPr="00157870" w:rsidRDefault="00157870" w:rsidP="00157870">
                            <w:pPr>
                              <w:spacing w:after="0" w:line="240" w:lineRule="auto"/>
                              <w:rPr>
                                <w:sz w:val="24"/>
                                <w:szCs w:val="24"/>
                              </w:rPr>
                            </w:pPr>
                            <w:r w:rsidRPr="00157870">
                              <w:rPr>
                                <w:sz w:val="24"/>
                                <w:szCs w:val="24"/>
                              </w:rPr>
                              <w:t>So he controlled China with economic and military means.</w:t>
                            </w:r>
                          </w:p>
                          <w:p w:rsidR="00157870" w:rsidRPr="00157870" w:rsidRDefault="00157870" w:rsidP="00157870">
                            <w:pPr>
                              <w:spacing w:after="0" w:line="240" w:lineRule="auto"/>
                              <w:rPr>
                                <w:sz w:val="24"/>
                                <w:szCs w:val="24"/>
                              </w:rPr>
                            </w:pPr>
                            <w:r w:rsidRPr="00157870">
                              <w:rPr>
                                <w:sz w:val="24"/>
                                <w:szCs w:val="24"/>
                              </w:rPr>
                              <w:t>Mao traveled to Moscow in 1950 and Stalin agree to give China $300 million in long term aid in exchange for Soviet bases in Lushun, Dalian and Joint stock companies to exploit the mineral resources in Manchuria and Xinjiang as well as control over Mongolia.</w:t>
                            </w:r>
                          </w:p>
                          <w:p w:rsidR="00157870" w:rsidRPr="00157870" w:rsidRDefault="00157870" w:rsidP="00157870">
                            <w:pPr>
                              <w:spacing w:after="0" w:line="240" w:lineRule="auto"/>
                              <w:rPr>
                                <w:sz w:val="24"/>
                                <w:szCs w:val="24"/>
                              </w:rPr>
                            </w:pPr>
                            <w:r w:rsidRPr="00157870">
                              <w:rPr>
                                <w:sz w:val="24"/>
                                <w:szCs w:val="24"/>
                              </w:rPr>
                              <w:t>Soviet support for the Korean invasion provided an opportunity to block US Chinese relations and firm up Communism in Asia.</w:t>
                            </w:r>
                          </w:p>
                          <w:p w:rsidR="00157870" w:rsidRPr="00157870" w:rsidRDefault="00157870" w:rsidP="00157870">
                            <w:pPr>
                              <w:spacing w:after="0" w:line="240" w:lineRule="auto"/>
                              <w:rPr>
                                <w:sz w:val="24"/>
                                <w:szCs w:val="24"/>
                              </w:rPr>
                            </w:pPr>
                            <w:r w:rsidRPr="00157870">
                              <w:rPr>
                                <w:sz w:val="24"/>
                                <w:szCs w:val="24"/>
                              </w:rPr>
                              <w:t>This led to increased military aid to China.</w:t>
                            </w:r>
                          </w:p>
                          <w:p w:rsidR="00157870" w:rsidRPr="00157870" w:rsidRDefault="00157870" w:rsidP="00157870">
                            <w:pPr>
                              <w:spacing w:after="0" w:line="240" w:lineRule="auto"/>
                              <w:rPr>
                                <w:sz w:val="24"/>
                                <w:szCs w:val="24"/>
                              </w:rPr>
                            </w:pPr>
                            <w:r w:rsidRPr="00157870">
                              <w:rPr>
                                <w:sz w:val="24"/>
                                <w:szCs w:val="24"/>
                              </w:rPr>
                              <w:t>The Soviet foreign policy was turning outward</w:t>
                            </w:r>
                          </w:p>
                          <w:p w:rsidR="00157870" w:rsidRDefault="00157870" w:rsidP="00157870">
                            <w:pPr>
                              <w:spacing w:after="0" w:line="240" w:lineRule="auto"/>
                              <w:rPr>
                                <w:sz w:val="24"/>
                                <w:szCs w:val="24"/>
                              </w:rPr>
                            </w:pPr>
                            <w:r w:rsidRPr="00157870">
                              <w:rPr>
                                <w:sz w:val="24"/>
                                <w:szCs w:val="24"/>
                              </w:rPr>
                              <w:t>It also provided a base for Khrushchev’s later thrust towards the developing world</w:t>
                            </w:r>
                          </w:p>
                          <w:p w:rsidR="00157870" w:rsidRPr="00627E78" w:rsidRDefault="00157870" w:rsidP="00157870">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4" type="#_x0000_t202" style="position:absolute;margin-left:238.5pt;margin-top:0;width:273pt;height:584.25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UNMwIAAF4EAAAOAAAAZHJzL2Uyb0RvYy54bWysVM1u2zAMvg/YOwi6L47TpEmMOEWXLsOA&#10;7gdo9wC0LMfCZNGTlNjZ05eS0zTdgB2G+SCQIvWR/Eh6ddM3mh2kdQpNztPRmDNpBJbK7HL+/XH7&#10;bsGZ82BK0Ghkzo/S8Zv12zerrs3kBGvUpbSMQIzLujbntfdtliRO1LIBN8JWGjJWaBvwpNpdUlro&#10;CL3RyWQ8vk46tGVrUUjn6PZuMPJ1xK8qKfzXqnLSM51zys3H08azCGeyXkG2s9DWSpzSgH/IogFl&#10;KOgZ6g48sL1Vf0A1Slh0WPmRwCbBqlJCxhqomnT8WzUPNbQy1kLkuPZMk/t/sOLL4ZtlqqTeXXFm&#10;oKEePcres/fYs0mgp2tdRl4PLfn5nq7JNZbq2nsUPxwzuKnB7OSttdjVEkpKLw0vk4unA44LIEX3&#10;GUsKA3uPEaivbBO4IzYYoVObjufWhFQEXV5Nr+fpmEyCbPNpulzOZzEGZM/PW+v8R4kNC0LOLfU+&#10;wsPh3vmQDmTPLiGaQ63KrdI6KnZXbLRlB6A52cbvhP7KTRvW5Xw5m8wGBl5BHN0ZgQa0xI4zDc7T&#10;5d8gG+VpAbRqcr4Yhy/EhSzw+MGUUfag9CBTCdqciA1cDqz6vuiHFi7C48B6geWRqLY4DDwtKAk1&#10;2l+cdTTsOXc/92AlZfjJULuW6XQatiMq09l8Qoq9tBSXFjCCoHLuORvEjY8bFfI2eEttrVQk/CWT&#10;U840xLEPp4ULW3KpR6+X38L6CQAA//8DAFBLAwQUAAYACAAAACEA0zSCTt4AAAAKAQAADwAAAGRy&#10;cy9kb3ducmV2LnhtbEyPzU7DMBCE70i8g7VI3KjThv4oxKmqiB6DRMqFmxMvSUS8tmK3DW/P9gSX&#10;1axmNftNvp/tKC44hcGRguUiAYHUOjNQp+DjdHzagQhRk9GjI1TwgwH2xf1drjPjrvSOlzp2gkMo&#10;ZFpBH6PPpAxtj1aHhfNI7H25yerI69RJM+krh9tRrpJkI60eiD/02mPZY/tdn62CY1N6r9/q188q&#10;TUOzpuqAZaXU48N8eAERcY5/x3DDZ3QomKlxZzJBjAqet1vuEhXwvNnJKmXVsFpudmuQRS7/Vyh+&#10;AQAA//8DAFBLAQItABQABgAIAAAAIQC2gziS/gAAAOEBAAATAAAAAAAAAAAAAAAAAAAAAABbQ29u&#10;dGVudF9UeXBlc10ueG1sUEsBAi0AFAAGAAgAAAAhADj9If/WAAAAlAEAAAsAAAAAAAAAAAAAAAAA&#10;LwEAAF9yZWxzLy5yZWxzUEsBAi0AFAAGAAgAAAAhAO5vxQ0zAgAAXgQAAA4AAAAAAAAAAAAAAAAA&#10;LgIAAGRycy9lMm9Eb2MueG1sUEsBAi0AFAAGAAgAAAAhANM0gk7eAAAACgEAAA8AAAAAAAAAAAAA&#10;AAAAjQQAAGRycy9kb3ducmV2LnhtbFBLBQYAAAAABAAEAPMAAACYBQAAAAA=&#10;" strokecolor="window">
                <v:textbox>
                  <w:txbxContent>
                    <w:p w:rsidR="00157870" w:rsidRPr="00157870" w:rsidRDefault="00157870" w:rsidP="00157870">
                      <w:pPr>
                        <w:spacing w:after="0" w:line="240" w:lineRule="auto"/>
                        <w:rPr>
                          <w:b/>
                          <w:sz w:val="28"/>
                          <w:szCs w:val="24"/>
                        </w:rPr>
                      </w:pPr>
                      <w:r w:rsidRPr="00157870">
                        <w:rPr>
                          <w:b/>
                          <w:sz w:val="28"/>
                          <w:szCs w:val="24"/>
                        </w:rPr>
                        <w:t>Changing Strategies – The USSR</w:t>
                      </w:r>
                    </w:p>
                    <w:p w:rsidR="00157870" w:rsidRPr="00157870" w:rsidRDefault="00157870" w:rsidP="00157870">
                      <w:pPr>
                        <w:spacing w:after="0" w:line="240" w:lineRule="auto"/>
                        <w:rPr>
                          <w:sz w:val="24"/>
                          <w:szCs w:val="24"/>
                        </w:rPr>
                      </w:pPr>
                      <w:r w:rsidRPr="00157870">
                        <w:rPr>
                          <w:sz w:val="24"/>
                          <w:szCs w:val="24"/>
                        </w:rPr>
                        <w:t>The Korean War marked a shift in the foreign policies of both the US and the USSR</w:t>
                      </w:r>
                    </w:p>
                    <w:p w:rsidR="00157870" w:rsidRPr="00157870" w:rsidRDefault="00157870" w:rsidP="00157870">
                      <w:pPr>
                        <w:spacing w:after="0" w:line="240" w:lineRule="auto"/>
                        <w:rPr>
                          <w:sz w:val="24"/>
                          <w:szCs w:val="24"/>
                        </w:rPr>
                      </w:pPr>
                      <w:r w:rsidRPr="00157870">
                        <w:rPr>
                          <w:sz w:val="24"/>
                          <w:szCs w:val="24"/>
                        </w:rPr>
                        <w:t>Between 1945 and 1950 the USSR worked to control Eastern Europe and discouraged the development of other Communist regimes.</w:t>
                      </w:r>
                    </w:p>
                    <w:p w:rsidR="00157870" w:rsidRPr="00157870" w:rsidRDefault="00157870" w:rsidP="00157870">
                      <w:pPr>
                        <w:spacing w:after="0" w:line="240" w:lineRule="auto"/>
                        <w:rPr>
                          <w:sz w:val="24"/>
                          <w:szCs w:val="24"/>
                        </w:rPr>
                      </w:pPr>
                      <w:r w:rsidRPr="00157870">
                        <w:rPr>
                          <w:sz w:val="24"/>
                          <w:szCs w:val="24"/>
                        </w:rPr>
                        <w:t>Stalin was determined not to fail in China like he had in Yugoslavia.</w:t>
                      </w:r>
                    </w:p>
                    <w:p w:rsidR="00157870" w:rsidRPr="00157870" w:rsidRDefault="00157870" w:rsidP="00157870">
                      <w:pPr>
                        <w:spacing w:after="0" w:line="240" w:lineRule="auto"/>
                        <w:rPr>
                          <w:sz w:val="24"/>
                          <w:szCs w:val="24"/>
                        </w:rPr>
                      </w:pPr>
                      <w:r w:rsidRPr="00157870">
                        <w:rPr>
                          <w:sz w:val="24"/>
                          <w:szCs w:val="24"/>
                        </w:rPr>
                        <w:t>So he controlled China with economic and military means.</w:t>
                      </w:r>
                    </w:p>
                    <w:p w:rsidR="00157870" w:rsidRPr="00157870" w:rsidRDefault="00157870" w:rsidP="00157870">
                      <w:pPr>
                        <w:spacing w:after="0" w:line="240" w:lineRule="auto"/>
                        <w:rPr>
                          <w:sz w:val="24"/>
                          <w:szCs w:val="24"/>
                        </w:rPr>
                      </w:pPr>
                      <w:r w:rsidRPr="00157870">
                        <w:rPr>
                          <w:sz w:val="24"/>
                          <w:szCs w:val="24"/>
                        </w:rPr>
                        <w:t>Mao traveled to Moscow in 1950 and Stalin agree to give China $300 million in long term aid in exchange for Soviet bases in Lushun, Dalian and Joint stock companies to exploit the mineral resources in Manchuria and Xinjiang as well as control over Mongolia.</w:t>
                      </w:r>
                    </w:p>
                    <w:p w:rsidR="00157870" w:rsidRPr="00157870" w:rsidRDefault="00157870" w:rsidP="00157870">
                      <w:pPr>
                        <w:spacing w:after="0" w:line="240" w:lineRule="auto"/>
                        <w:rPr>
                          <w:sz w:val="24"/>
                          <w:szCs w:val="24"/>
                        </w:rPr>
                      </w:pPr>
                      <w:r w:rsidRPr="00157870">
                        <w:rPr>
                          <w:sz w:val="24"/>
                          <w:szCs w:val="24"/>
                        </w:rPr>
                        <w:t>Soviet support for the Korean invasion provided an opportunity to block US Chinese relations and firm up Communism in Asia.</w:t>
                      </w:r>
                    </w:p>
                    <w:p w:rsidR="00157870" w:rsidRPr="00157870" w:rsidRDefault="00157870" w:rsidP="00157870">
                      <w:pPr>
                        <w:spacing w:after="0" w:line="240" w:lineRule="auto"/>
                        <w:rPr>
                          <w:sz w:val="24"/>
                          <w:szCs w:val="24"/>
                        </w:rPr>
                      </w:pPr>
                      <w:r w:rsidRPr="00157870">
                        <w:rPr>
                          <w:sz w:val="24"/>
                          <w:szCs w:val="24"/>
                        </w:rPr>
                        <w:t>This led to increased military aid to China.</w:t>
                      </w:r>
                    </w:p>
                    <w:p w:rsidR="00157870" w:rsidRPr="00157870" w:rsidRDefault="00157870" w:rsidP="00157870">
                      <w:pPr>
                        <w:spacing w:after="0" w:line="240" w:lineRule="auto"/>
                        <w:rPr>
                          <w:sz w:val="24"/>
                          <w:szCs w:val="24"/>
                        </w:rPr>
                      </w:pPr>
                      <w:r w:rsidRPr="00157870">
                        <w:rPr>
                          <w:sz w:val="24"/>
                          <w:szCs w:val="24"/>
                        </w:rPr>
                        <w:t>The Soviet foreign policy was turning outward</w:t>
                      </w:r>
                    </w:p>
                    <w:p w:rsidR="00157870" w:rsidRDefault="00157870" w:rsidP="00157870">
                      <w:pPr>
                        <w:spacing w:after="0" w:line="240" w:lineRule="auto"/>
                        <w:rPr>
                          <w:sz w:val="24"/>
                          <w:szCs w:val="24"/>
                        </w:rPr>
                      </w:pPr>
                      <w:r w:rsidRPr="00157870">
                        <w:rPr>
                          <w:sz w:val="24"/>
                          <w:szCs w:val="24"/>
                        </w:rPr>
                        <w:t>It also provided a base for Khrushchev’s later thrust towards the developing world</w:t>
                      </w:r>
                    </w:p>
                    <w:p w:rsidR="00157870" w:rsidRPr="00627E78" w:rsidRDefault="00157870" w:rsidP="00157870">
                      <w:pPr>
                        <w:spacing w:after="0" w:line="240" w:lineRule="auto"/>
                        <w:rPr>
                          <w:sz w:val="24"/>
                          <w:szCs w:val="24"/>
                        </w:rPr>
                      </w:pP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4768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72F702" id="_x0000_t32" coordsize="21600,21600" o:spt="32" o:oned="t" path="m,l21600,21600e" filled="f">
                <v:path arrowok="t" fillok="f" o:connecttype="none"/>
                <o:lock v:ext="edit" shapetype="t"/>
              </v:shapetype>
              <v:shape id="AutoShape 59" o:spid="_x0000_s1026" type="#_x0000_t32" style="position:absolute;margin-left:-1in;margin-top:662.3pt;width:605.25pt;height:.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du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WB2KUaS&#10;9DCj54NTITWaL32DBm1z8CvlzvgS6Um+6hdFv1skVdkS2fDg/XbWEJz4iOguxG+shjT74bNi4EMg&#10;QejWqTa9h4Q+oFMYyvk2FH5yiMLhY7bIssc5RhTusod5wCf5NVQb6z5x1SNvFNg6Q0TTulJJCcNX&#10;JgmJyPHFOk+M5NcAn1eqrei6oIFOoqHAy/lsHgKs6gTzl97NmmZfdgYdiVdR+EYWd25GHSQLYC0n&#10;bDPajojuYkPyTno8KA3ojNZFJj+W8XKz2CzSSTrLNpM0rqrJ87ZMJ9k2eZxXD1VZVslPTy1J81Yw&#10;xqVnd5Vskv6dJMbHcxHbTbS3NkT36KFfQPb6D6TDbP04L8LYK3bemevMQaXBeXxR/hm834P9/t2v&#10;fwE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NUX3bi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4665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1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61D23" id="AutoShape 58" o:spid="_x0000_s1026" type="#_x0000_t32" style="position:absolute;margin-left:-76.5pt;margin-top:639.8pt;width:609.7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iE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GOxugZEk&#10;Hezo+ehUKI1mSz+gXtsM4gq5N75Fepav+kXR7xZJVTRE1jxEv100JCc+I3pI8Rerocyh/6wYxBAo&#10;EKZ1rkznIWEO6ByWcrkvhZ8dovBxsUiny8kMIwq++XQW8El2S9XGuk9cdcgbObbOEFE3rlBSwvKV&#10;SUIhcnqxzhMj2S3B15VqJ9o2aKCVqM/xagaVvMeqVjDvDBdTH4rWoBPxKgq/gcVDmFFHyQJYwwnb&#10;DrYjor3aULyVHg9aAzqDdZXJj1W82i63y3SUTubbURqX5eh5V6Sj+S5ZzMppWRRl8tNTS9KsEYxx&#10;6dndJJukfyeJ4fFcxXYX7X0M0SN6mBeQvf0H0mG3fp1XYRwUu+zNbeeg0hA8vCj/DN7fwX7/7je/&#10;AA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DDSiE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4563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1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F7CF1" id="AutoShape 57" o:spid="_x0000_s1026" type="#_x0000_t32" style="position:absolute;margin-left:-81pt;margin-top:618.05pt;width:614.25pt;height: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iGIAIAAD0EAAAOAAAAZHJzL2Uyb0RvYy54bWysU9uO2jAQfa/Uf7D8DkloWCA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AHTCnS&#10;A0dPe69jaTSdhQUNxhUQV6mtDSPSo3o1z5p+d0jpqiOq5TH67WQgOQsZybuUcHEGyuyGL5pBDIEC&#10;cVvHxvYBEvaAjpGU040UfvSIwsfZPE0XsylG9OpLSHFNNNb5z1z3KBgldt4S0Xa+0koB9dpmsQw5&#10;PDsf2iLFNSFUVXojpIwKkAoNJV5MJ9OY4LQULDhDmLPtrpIWHUjQUPzFGcFzH2b1XrEI1nHC1hfb&#10;EyHPNhSXKuDBYNDOxTqL5MciXazn63k+yicP61Ge1vXoaVPlo4dNNpvWn+qqqrOfobUsLzrBGFeh&#10;u6tgs/zvBHF5Omep3SR7W0PyHj3uC5q9/semI7OBzLMsdpqdtvbKOGg0Bl/eU3gE93ew71/96hc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SaoiG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358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8A96B" id="AutoShape 55" o:spid="_x0000_s1026" type="#_x0000_t32" style="position:absolute;margin-left:-81pt;margin-top:571.55pt;width:614.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Ff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JRhJ&#10;0sOOng5OhdIoy/yABm1ziCvlzvgW6Um+6mdFv1skVdkS2fAQ/XbWkJz4jOhdir9YDWX2wxfFIIZA&#10;gTCtU216DwlzQKewlPNtKfzkEIWPD4s4Xj5k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Cp4LFf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4460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0F5A6" id="AutoShape 56" o:spid="_x0000_s1026" type="#_x0000_t32" style="position:absolute;margin-left:-81pt;margin-top:597.05pt;width:614.2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dMIQ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k0m/sBDdrmEFfKnfEt0pN81c+KfrdIqrIlsuEh+u2sITnxGdG7FH+xGsrshy+KQQyB&#10;AmFap9r0HhLmgE5hKefbUvjJIQofHxZxvHyYYURHX0TyMVEb6z5z1SNvFNg6Q0TTulJJCatXJgll&#10;yPHZOk+L5GOCryrVVnRdUEAn0VDg5SydhQSrOsG804dZ0+zLzqAj8RoKv9AjeO7DjDpIFsBaTtjm&#10;ajsiuosNxTvp8aAxoHO1LiL5sYyXm8VmkU2ydL6ZZHFVTZ62ZTaZb5OHWfWpKssq+empJVneCsa4&#10;9OxGwSbZ3wni+nQuUrtJ9jaG6D16mBeQHf8D6bBZv8yLLPaKnXdm3DhoNARf35N/BPd3sO9f/foX&#10;AA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srBnTCECAAA9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85075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8FD67" id="AutoShape 67" o:spid="_x0000_s1026" type="#_x0000_t32" style="position:absolute;margin-left:-76.5pt;margin-top:199.55pt;width:82.5pt;height:0;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w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yjF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58NvsC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4972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48C7F0" id="AutoShape 62" o:spid="_x0000_s1026" type="#_x0000_t32" style="position:absolute;margin-left:-1in;margin-top:65.3pt;width:74.25pt;height:.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f5KAIAAEkEAAAOAAAAZHJzL2Uyb0RvYy54bWysVE2P2jAQvVfqf7Byh3w0sBARVqsE2sO2&#10;RdrtDzC2Q6w6tmUbAqr63zt2Ai3tparKwXjsmTdvZp6zejx3Ap2YsVzJMkqnSYSYJIpyeSijL6/b&#10;ySJC1mFJsVCSldGF2ehx/fbNqtcFy1SrBGUGAYi0Ra/LqHVOF3FsScs6bKdKMwmXjTIddmCaQ0wN&#10;7gG9E3GWJPO4V4ZqowizFk7r4TJaB/ymYcR9bhrLHBJlBNxcWE1Y936N1ytcHAzWLScjDfwPLDrM&#10;JSS9QdXYYXQ0/A+ojhOjrGrclKguVk3DCQs1QDVp8ls1Ly3WLNQCzbH61ib7/2DJp9POIE7LKJtF&#10;SOIOZvR0dCqkRvPMN6jXtgC/Su6ML5Gc5Yt+VuSrRVJVLZYHFrxfLxqCUx8R34V4w2pIs+8/Kgo+&#10;GBKEbp0b06FGcP3BB3pw6Ag6h/FcbuNhZ4cIHC7zbPkALAlcLWfA12fChQfxodpY956pDvlNGVln&#10;MD+0rlJSggyUGRLg07N1Q+A1wAdLteVCwDkuhET9mMCbVglO/WUwzGFfCYNO2Osp/EYWd25GHSUN&#10;YC3DdDPuHeZi2ANrIT0elAZ0xt0gmG/LZLlZbBb5JM/mm0me1PXkaVvlk/k2fZjV7+qqqtPvvllp&#10;XrScUiY9u6t40/zvxDE+o0F2N/ne2hDfo4dGA9nrfyAdpuwHO0hkr+hlZ3xr/cBBr8F5fFv+Qfxq&#10;B6+fX4D1D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CBh6f5KAIAAEk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84870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994B7" id="AutoShape 60" o:spid="_x0000_s1026" type="#_x0000_t32" style="position:absolute;margin-left:-1in;margin-top:12.05pt;width:7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DmJgIAAEYEAAAOAAAAZHJzL2Uyb0RvYy54bWysU9uO2yAQfa/Uf0C8J77UySZWnNXKTtqH&#10;7TbSbj+AAI5RMSBg40RV/70DuTTbvlRV/YAHZubMmdvi/tBLtOfWCa0qnI1TjLiimgm1q/DXl/Vo&#10;hpHzRDEiteIVPnKH75fv3y0GU/Jcd1oybhGAKFcOpsKd96ZMEkc73hM31oYrULba9sTD1e4SZskA&#10;6L1M8jSdJoO2zFhNuXPw2pyUeBnx25ZT/6VtHfdIVhi4+XjaeG7DmSwXpNxZYjpBzzTIP7DoiVAQ&#10;9ArVEE/QqxV/QPWCWu1068dU94luW0F5zAGyydLfsnnuiOExFyiOM9cyuf8HS5/2G4sEq3A+xUiR&#10;Hnr08Op1DI2msUCDcSXY1WpjQ4r0oJ7No6bfHFK67oja8Wj9cjTgnIWSJm9cwsUZCLMdPmsGNgQC&#10;xGodWtujVgrzKTgGcKgIOsT2HK/t4QePKDzOi3x+N8GIXlQJKQNC8DPW+Y9c9ygIFXbeErHrfK2V&#10;ghnQ9oRO9o/OB36/HIKz0mshZRwFqdAAkSb5JNJxWgoWlMHM2d22lhbtSRim+MVkQXNrZvWrYhGs&#10;44StzrInQp5kCC5VwIO8gM5ZOk3L93k6X81Ws2JU5NPVqEibZvSwrovRdJ3dTZoPTV032Y9ALSvK&#10;TjDGVWB3mdys+LvJOO/Qaeaus3stQ/IWPdYLyF7+kXRscehqWDVXbjU7buyl9TCs0fi8WGEbbu8g&#10;367/8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PYXIOY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86201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157870" w:rsidRDefault="00157870" w:rsidP="00157870">
                            <w:pPr>
                              <w:spacing w:after="0" w:line="240" w:lineRule="auto"/>
                              <w:rPr>
                                <w:b/>
                                <w:sz w:val="28"/>
                                <w:szCs w:val="24"/>
                              </w:rPr>
                            </w:pPr>
                            <w:r w:rsidRPr="00157870">
                              <w:rPr>
                                <w:b/>
                                <w:sz w:val="28"/>
                                <w:szCs w:val="24"/>
                              </w:rPr>
                              <w:t>Changing Strategies – The USA</w:t>
                            </w:r>
                          </w:p>
                          <w:p w:rsidR="00157870" w:rsidRPr="00157870" w:rsidRDefault="00157870" w:rsidP="00157870">
                            <w:pPr>
                              <w:spacing w:after="0" w:line="240" w:lineRule="auto"/>
                              <w:rPr>
                                <w:sz w:val="24"/>
                                <w:szCs w:val="24"/>
                              </w:rPr>
                            </w:pPr>
                            <w:r w:rsidRPr="00157870">
                              <w:rPr>
                                <w:sz w:val="24"/>
                                <w:szCs w:val="24"/>
                              </w:rPr>
                              <w:t>Although the main focus of the US was still Europe, Korea was the beginning of a much stronger American presence in Asia.</w:t>
                            </w:r>
                          </w:p>
                          <w:p w:rsidR="00157870" w:rsidRPr="00157870" w:rsidRDefault="00157870" w:rsidP="00157870">
                            <w:pPr>
                              <w:spacing w:after="0" w:line="240" w:lineRule="auto"/>
                              <w:rPr>
                                <w:sz w:val="24"/>
                                <w:szCs w:val="24"/>
                              </w:rPr>
                            </w:pPr>
                            <w:r w:rsidRPr="00157870">
                              <w:rPr>
                                <w:sz w:val="24"/>
                                <w:szCs w:val="24"/>
                              </w:rPr>
                              <w:t>On August 30th 1951 an American military agreement with the Philippines reaffirmed US rights to naval and air basis. Sept. 1rst 1951 the ANZUS pact with Australia and New Zealand established the US instead of Britain as their protector.</w:t>
                            </w:r>
                          </w:p>
                          <w:p w:rsidR="00157870" w:rsidRPr="00157870" w:rsidRDefault="00157870" w:rsidP="00157870">
                            <w:pPr>
                              <w:spacing w:after="0" w:line="240" w:lineRule="auto"/>
                              <w:rPr>
                                <w:sz w:val="24"/>
                                <w:szCs w:val="24"/>
                              </w:rPr>
                            </w:pPr>
                            <w:r w:rsidRPr="00157870">
                              <w:rPr>
                                <w:sz w:val="24"/>
                                <w:szCs w:val="24"/>
                              </w:rPr>
                              <w:t xml:space="preserve">1954 the Southeast Asia Treaty Organization (SEATO) brought together Asian, North American and European nations the US, Britain, France, Australia, New Zealand, Pakistan, the Republic of the Philippines and Thailand joined a mutual </w:t>
                            </w:r>
                            <w:proofErr w:type="spellStart"/>
                            <w:r w:rsidRPr="00157870">
                              <w:rPr>
                                <w:sz w:val="24"/>
                                <w:szCs w:val="24"/>
                              </w:rPr>
                              <w:t>defence</w:t>
                            </w:r>
                            <w:proofErr w:type="spellEnd"/>
                            <w:r w:rsidRPr="00157870">
                              <w:rPr>
                                <w:sz w:val="24"/>
                                <w:szCs w:val="24"/>
                              </w:rPr>
                              <w:t xml:space="preserve"> pact.</w:t>
                            </w:r>
                          </w:p>
                          <w:p w:rsidR="00157870" w:rsidRPr="00157870" w:rsidRDefault="00157870" w:rsidP="00157870">
                            <w:pPr>
                              <w:spacing w:after="0" w:line="240" w:lineRule="auto"/>
                              <w:rPr>
                                <w:sz w:val="24"/>
                                <w:szCs w:val="24"/>
                              </w:rPr>
                            </w:pPr>
                            <w:r w:rsidRPr="00157870">
                              <w:rPr>
                                <w:sz w:val="24"/>
                                <w:szCs w:val="24"/>
                              </w:rPr>
                              <w:t>The relationship between the US and Japan was altered far more profoundly. The US began a campaign of capital investment in and technology transfer to, Japan.</w:t>
                            </w:r>
                          </w:p>
                          <w:p w:rsidR="00157870" w:rsidRPr="00157870" w:rsidRDefault="00157870" w:rsidP="00157870">
                            <w:pPr>
                              <w:spacing w:after="0" w:line="240" w:lineRule="auto"/>
                              <w:rPr>
                                <w:sz w:val="24"/>
                                <w:szCs w:val="24"/>
                              </w:rPr>
                            </w:pPr>
                            <w:r w:rsidRPr="00157870">
                              <w:rPr>
                                <w:sz w:val="24"/>
                                <w:szCs w:val="24"/>
                              </w:rPr>
                              <w:t>Japan was encouraged to rearm.</w:t>
                            </w:r>
                          </w:p>
                          <w:p w:rsidR="00157870" w:rsidRPr="00157870" w:rsidRDefault="00157870" w:rsidP="00157870">
                            <w:pPr>
                              <w:spacing w:after="0" w:line="240" w:lineRule="auto"/>
                              <w:rPr>
                                <w:sz w:val="24"/>
                                <w:szCs w:val="24"/>
                              </w:rPr>
                            </w:pPr>
                            <w:r w:rsidRPr="00157870">
                              <w:rPr>
                                <w:sz w:val="24"/>
                                <w:szCs w:val="24"/>
                              </w:rPr>
                              <w:t>This was seen as necessary to limit Soviet expansion.</w:t>
                            </w:r>
                          </w:p>
                          <w:p w:rsidR="00157870" w:rsidRPr="00157870" w:rsidRDefault="00157870" w:rsidP="00157870">
                            <w:pPr>
                              <w:spacing w:after="0" w:line="240" w:lineRule="auto"/>
                              <w:rPr>
                                <w:sz w:val="24"/>
                                <w:szCs w:val="24"/>
                              </w:rPr>
                            </w:pPr>
                            <w:r w:rsidRPr="00157870">
                              <w:rPr>
                                <w:sz w:val="24"/>
                                <w:szCs w:val="24"/>
                              </w:rPr>
                              <w:t>The Korean War also led the US to expand its military presence in Europe and begin the rearmament of W. Germany (much to the distress of France)</w:t>
                            </w:r>
                          </w:p>
                          <w:p w:rsidR="00157870" w:rsidRPr="00627E78" w:rsidRDefault="00157870" w:rsidP="00157870">
                            <w:pPr>
                              <w:spacing w:after="0" w:line="240" w:lineRule="auto"/>
                              <w:rPr>
                                <w:sz w:val="24"/>
                                <w:szCs w:val="24"/>
                              </w:rPr>
                            </w:pPr>
                            <w:r w:rsidRPr="00157870">
                              <w:rPr>
                                <w:sz w:val="24"/>
                                <w:szCs w:val="24"/>
                              </w:rPr>
                              <w:t>By 1955 the US had consolidated a much more powerful base in both Western Europe and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5" type="#_x0000_t202" style="position:absolute;margin-left:238.5pt;margin-top:0;width:273pt;height:584.2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5S9NAIAAF4EAAAOAAAAZHJzL2Uyb0RvYy54bWysVM1u2zAMvg/YOwi6L469pGmMOEWXLsOA&#10;7gdo9wC0LMfCZNGTlNjZ04+S0zTdgB2G+SCQIvWR/Eh6dTO0mh2kdQpNwdPJlDNpBFbK7Ar+7XH7&#10;5poz58FUoNHIgh+l4zfr169WfZfLDBvUlbSMQIzL+67gjfddniRONLIFN8FOGjLWaFvwpNpdUlno&#10;Cb3VSTadXiU92qqzKKRzdHs3Gvk64te1FP5LXTvpmS445ebjaeNZhjNZryDfWegaJU5pwD9k0YIy&#10;FPQMdQce2N6qP6BaJSw6rP1EYJtgXSshYw1UTTr9rZqHBjoZayFyXHemyf0/WPH58NUyVRU8W3Bm&#10;oKUePcrBs3c4sCzQ03cuJ6+Hjvz8QNfU5liq6+5RfHfM4KYBs5O31mLfSKgovTS8TC6ejjgugJT9&#10;J6woDOw9RqChtm3gjthghE5tOp5bE1IRdPl2drVIp2QSZFvM0uVyMY8xIH963lnnP0hsWRAKbqn3&#10;ER4O986HdCB/cgnRHGpVbZXWUbG7cqMtOwDNyTZ+J/QXbtqwvuDLeTYfGXgBcXRnBBrQCnvONDhP&#10;l3+DbJWnBdCqLfj1NHwhLuSBx/emirIHpUeZStDmRGzgcmTVD+UQW5guw+PAeonVkai2OA48LSgJ&#10;DdqfnPU07AV3P/ZgJWX40VC7lulsFrYjKrP5IiPFXlrKSwsYQVAF95yN4sbHjQp5G7ylttYqEv6c&#10;ySlnGuLYh9PChS251KPX829h/QsAAP//AwBQSwMEFAAGAAgAAAAhANM0gk7eAAAACgEAAA8AAABk&#10;cnMvZG93bnJldi54bWxMj81OwzAQhO9IvIO1SNyo04b+KMSpqogeg0TKhZsTL0lEvLZitw1vz/YE&#10;l9WsZjX7Tb6f7SguOIXBkYLlIgGB1DozUKfg43R82oEIUZPRoyNU8IMB9sX9Xa4z4670jpc6doJD&#10;KGRaQR+jz6QMbY9Wh4XzSOx9ucnqyOvUSTPpK4fbUa6SZCOtHog/9Npj2WP7XZ+tgmNTeq/f6tfP&#10;Kk1Ds6bqgGWl1OPDfHgBEXGOf8dww2d0KJipcWcyQYwKnrdb7hIV8LzZySpl1bBabnZrkEUu/1co&#10;fgEAAP//AwBQSwECLQAUAAYACAAAACEAtoM4kv4AAADhAQAAEwAAAAAAAAAAAAAAAAAAAAAAW0Nv&#10;bnRlbnRfVHlwZXNdLnhtbFBLAQItABQABgAIAAAAIQA4/SH/1gAAAJQBAAALAAAAAAAAAAAAAAAA&#10;AC8BAABfcmVscy8ucmVsc1BLAQItABQABgAIAAAAIQDgn5S9NAIAAF4EAAAOAAAAAAAAAAAAAAAA&#10;AC4CAABkcnMvZTJvRG9jLnhtbFBLAQItABQABgAIAAAAIQDTNIJO3gAAAAoBAAAPAAAAAAAAAAAA&#10;AAAAAI4EAABkcnMvZG93bnJldi54bWxQSwUGAAAAAAQABADzAAAAmQUAAAAA&#10;" strokecolor="window">
                <v:textbox>
                  <w:txbxContent>
                    <w:p w:rsidR="00157870" w:rsidRPr="00157870" w:rsidRDefault="00157870" w:rsidP="00157870">
                      <w:pPr>
                        <w:spacing w:after="0" w:line="240" w:lineRule="auto"/>
                        <w:rPr>
                          <w:b/>
                          <w:sz w:val="28"/>
                          <w:szCs w:val="24"/>
                        </w:rPr>
                      </w:pPr>
                      <w:r w:rsidRPr="00157870">
                        <w:rPr>
                          <w:b/>
                          <w:sz w:val="28"/>
                          <w:szCs w:val="24"/>
                        </w:rPr>
                        <w:t>Changing Strategies – The USA</w:t>
                      </w:r>
                    </w:p>
                    <w:p w:rsidR="00157870" w:rsidRPr="00157870" w:rsidRDefault="00157870" w:rsidP="00157870">
                      <w:pPr>
                        <w:spacing w:after="0" w:line="240" w:lineRule="auto"/>
                        <w:rPr>
                          <w:sz w:val="24"/>
                          <w:szCs w:val="24"/>
                        </w:rPr>
                      </w:pPr>
                      <w:r w:rsidRPr="00157870">
                        <w:rPr>
                          <w:sz w:val="24"/>
                          <w:szCs w:val="24"/>
                        </w:rPr>
                        <w:t>Although the main focus of the US was still Europe, Korea was the beginning of a much stronger American presence in Asia.</w:t>
                      </w:r>
                    </w:p>
                    <w:p w:rsidR="00157870" w:rsidRPr="00157870" w:rsidRDefault="00157870" w:rsidP="00157870">
                      <w:pPr>
                        <w:spacing w:after="0" w:line="240" w:lineRule="auto"/>
                        <w:rPr>
                          <w:sz w:val="24"/>
                          <w:szCs w:val="24"/>
                        </w:rPr>
                      </w:pPr>
                      <w:r w:rsidRPr="00157870">
                        <w:rPr>
                          <w:sz w:val="24"/>
                          <w:szCs w:val="24"/>
                        </w:rPr>
                        <w:t>On August 30th 1951 an American military agreement with the Philippines reaffirmed US rights to naval and air basis. Sept. 1rst 1951 the ANZUS pact with Australia and New Zealand established the US instead of Britain as their protector.</w:t>
                      </w:r>
                    </w:p>
                    <w:p w:rsidR="00157870" w:rsidRPr="00157870" w:rsidRDefault="00157870" w:rsidP="00157870">
                      <w:pPr>
                        <w:spacing w:after="0" w:line="240" w:lineRule="auto"/>
                        <w:rPr>
                          <w:sz w:val="24"/>
                          <w:szCs w:val="24"/>
                        </w:rPr>
                      </w:pPr>
                      <w:r w:rsidRPr="00157870">
                        <w:rPr>
                          <w:sz w:val="24"/>
                          <w:szCs w:val="24"/>
                        </w:rPr>
                        <w:t xml:space="preserve">1954 the Southeast Asia Treaty Organization (SEATO) brought together Asian, North American and European nations the US, Britain, France, Australia, New Zealand, Pakistan, the Republic of the Philippines and Thailand joined a mutual </w:t>
                      </w:r>
                      <w:proofErr w:type="spellStart"/>
                      <w:r w:rsidRPr="00157870">
                        <w:rPr>
                          <w:sz w:val="24"/>
                          <w:szCs w:val="24"/>
                        </w:rPr>
                        <w:t>defence</w:t>
                      </w:r>
                      <w:proofErr w:type="spellEnd"/>
                      <w:r w:rsidRPr="00157870">
                        <w:rPr>
                          <w:sz w:val="24"/>
                          <w:szCs w:val="24"/>
                        </w:rPr>
                        <w:t xml:space="preserve"> pact.</w:t>
                      </w:r>
                    </w:p>
                    <w:p w:rsidR="00157870" w:rsidRPr="00157870" w:rsidRDefault="00157870" w:rsidP="00157870">
                      <w:pPr>
                        <w:spacing w:after="0" w:line="240" w:lineRule="auto"/>
                        <w:rPr>
                          <w:sz w:val="24"/>
                          <w:szCs w:val="24"/>
                        </w:rPr>
                      </w:pPr>
                      <w:r w:rsidRPr="00157870">
                        <w:rPr>
                          <w:sz w:val="24"/>
                          <w:szCs w:val="24"/>
                        </w:rPr>
                        <w:t>The relationship between the US and Japan was altered far more profoundly. The US began a campaign of capital investment in and technology transfer to, Japan.</w:t>
                      </w:r>
                    </w:p>
                    <w:p w:rsidR="00157870" w:rsidRPr="00157870" w:rsidRDefault="00157870" w:rsidP="00157870">
                      <w:pPr>
                        <w:spacing w:after="0" w:line="240" w:lineRule="auto"/>
                        <w:rPr>
                          <w:sz w:val="24"/>
                          <w:szCs w:val="24"/>
                        </w:rPr>
                      </w:pPr>
                      <w:r w:rsidRPr="00157870">
                        <w:rPr>
                          <w:sz w:val="24"/>
                          <w:szCs w:val="24"/>
                        </w:rPr>
                        <w:t>Japan was encouraged to rearm.</w:t>
                      </w:r>
                    </w:p>
                    <w:p w:rsidR="00157870" w:rsidRPr="00157870" w:rsidRDefault="00157870" w:rsidP="00157870">
                      <w:pPr>
                        <w:spacing w:after="0" w:line="240" w:lineRule="auto"/>
                        <w:rPr>
                          <w:sz w:val="24"/>
                          <w:szCs w:val="24"/>
                        </w:rPr>
                      </w:pPr>
                      <w:r w:rsidRPr="00157870">
                        <w:rPr>
                          <w:sz w:val="24"/>
                          <w:szCs w:val="24"/>
                        </w:rPr>
                        <w:t>This was seen as necessary to limit Soviet expansion.</w:t>
                      </w:r>
                    </w:p>
                    <w:p w:rsidR="00157870" w:rsidRPr="00157870" w:rsidRDefault="00157870" w:rsidP="00157870">
                      <w:pPr>
                        <w:spacing w:after="0" w:line="240" w:lineRule="auto"/>
                        <w:rPr>
                          <w:sz w:val="24"/>
                          <w:szCs w:val="24"/>
                        </w:rPr>
                      </w:pPr>
                      <w:r w:rsidRPr="00157870">
                        <w:rPr>
                          <w:sz w:val="24"/>
                          <w:szCs w:val="24"/>
                        </w:rPr>
                        <w:t>The Korean War also led the US to expand its military presence in Europe and begin the rearmament of W. Germany (much to the distress of France)</w:t>
                      </w:r>
                    </w:p>
                    <w:p w:rsidR="00157870" w:rsidRPr="00627E78" w:rsidRDefault="00157870" w:rsidP="00157870">
                      <w:pPr>
                        <w:spacing w:after="0" w:line="240" w:lineRule="auto"/>
                        <w:rPr>
                          <w:sz w:val="24"/>
                          <w:szCs w:val="24"/>
                        </w:rPr>
                      </w:pPr>
                      <w:r w:rsidRPr="00157870">
                        <w:rPr>
                          <w:sz w:val="24"/>
                          <w:szCs w:val="24"/>
                        </w:rPr>
                        <w:t>By 1955 the US had consolidated a much more powerful base in both Western Europe and Asia.</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5792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CCF15" id="AutoShape 59" o:spid="_x0000_s1026" type="#_x0000_t32" style="position:absolute;margin-left:-1in;margin-top:662.3pt;width:605.25pt;height:.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at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g0lJ&#10;0sOMng9OhdRovvQNGrTNwa+UO+NLpCf5ql8U/W6RVGVLZMOD99tZQ3DiI6K7EL+xGtLsh8+KgQ+B&#10;BKFbp9r0HhL6gE5hKOfbUPjJIQqHj9kiyx7nGFG4yx7mAZ/k11BtrPvEVY+8UWDrDBFN60olJQxf&#10;mSQkIscX6zwxkl8DfF6ptqLrggY6iYYCL+ezeQiwqhPMX3o3a5p92Rl0JF5F4RtZ3LkZdZAsgLWc&#10;sM1oOyK6iw3JO+nxoDSgM1oXmfxYxsvNYrNIJ+ks20zSuKomz9synWTb5HFePVRlWSU/PbUkzVvB&#10;GJee3VWySfp3khgfz0VsN9He2hDdo4d+AdnrP5AOs/XjvAhjr9h5Z64zB5UG5/FF+Wfwfg/2+3e/&#10;/gU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oO1Gr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5689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445B7" id="AutoShape 58" o:spid="_x0000_s1026" type="#_x0000_t32" style="position:absolute;margin-left:-76.5pt;margin-top:639.8pt;width:609.75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nZ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K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Ag3lnZ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5587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2A8C7" id="AutoShape 57" o:spid="_x0000_s1026" type="#_x0000_t32" style="position:absolute;margin-left:-81pt;margin-top:618.05pt;width:614.25pt;height: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Pd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ADjEeR&#10;Dnb0fPA6lkazeRhQb1wOcaXa2dAiPalX86Lpd4eULluiGh6j384GkrOQkbxLCRdnoMy+/6wZxBAo&#10;EKd1qm0XIGEO6BSXcr4thZ88ovBxvkjT5XyGER18CcmHRGOd/8R1h4JRYOctEU3rS60UrF7bLJYh&#10;xxfnAy2SDwmhqtJbIWVUgFSoL/ByNpnFBKelYMEZwpxt9qW06EiChuIv9gie+zCrD4pFsJYTtrna&#10;ngh5saG4VAEPGgM6V+sikh/LdLlZbBbT0XTyuBlN06oaPW/L6ehxm81n1UNVllX2M1DLpnkrGOMq&#10;sBsEm03/ThDXp3OR2k2ytzEk79HjvIDs8B9Jx82GZV5ksdfsvLPDxkGjMfj6nsIjuL+Dff/q178A&#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BN1iPd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382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3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B6130" id="AutoShape 55" o:spid="_x0000_s1026" type="#_x0000_t32" style="position:absolute;margin-left:-81pt;margin-top:571.55pt;width:614.25pt;height: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7g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r8kGAk&#10;SQ87ej44FUqjLPMDGrTNIa6UO+NbpCf5ql8U/W6RVGVLZMND9NtZQ3LiM6J3Kf5iNZTZD58VgxgC&#10;BcK0TrXpPSTMAZ3CUs63pfCTQxQ+Pi7iePmYYURHX0TyMVEb6z5x1SNvFNg6Q0TTulJJCatXJgll&#10;yPHFOk+L5GOCryrVVnRdUEAn0VDgZTbLQoJVnWDe6cOsafZlZ9CReA2FX+gRPPdhRh0kC2AtJ2xz&#10;tR0R3cWG4p30eNAY0LlaF5H8WMbLzWKzSCfpbL6ZpHFVTZ63ZTqZb5PHrHqoyrJKfnpqSZq3gjEu&#10;PbtRsEn6d4K4Pp2L1G6SvY0heo8e5gVkx/9AOmzWL/Mii71i550ZNw4aDcHX9+Qfwf0d7PtXv/4F&#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AKaX7g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5484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B6361" id="AutoShape 56" o:spid="_x0000_s1026" type="#_x0000_t32" style="position:absolute;margin-left:-81pt;margin-top:597.05pt;width:614.2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jz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fhhgpEi&#10;Hezo+eB1LI1m8zCg3rgc4kq1s6FFelKv5kXT7w4pXbZENTxGv50NJGchI3mXEi7OQJl9/1kziCFQ&#10;IE7rVNsuQMIc0Cku5XxbCj95ROHj4yJNl48zjOjgS0g+JBrr/CeuOxSMAjtviWhaX2qlYPXaZrEM&#10;Ob44H2iRfEgIVZXeCimjAqRCfYGXs8ksJjgtBQvOEOZssy+lRUcSNBR/sUfw3IdZfVAsgrWcsM3V&#10;9kTIiw3FpQp40BjQuVoXkfxYpsvNYrOYjqaT+WY0Tatq9Lwtp6P5NnucVQ9VWVbZz0Atm+atYIyr&#10;wG4QbDb9O0Fcn85FajfJ3saQvEeP8wKyw38kHTcblnmRxV6z884OGweNxuDrewqP4P4O9v2rX/8C&#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AROajz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099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3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6C312B" id="AutoShape 67" o:spid="_x0000_s1026" type="#_x0000_t32" style="position:absolute;margin-left:-76.5pt;margin-top:199.55pt;width:82.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tFVJwIAAEcEAAAOAAAAZHJzL2Uyb0RvYy54bWysU9uO2jAQfa/Uf7D8Dkkg3CLCapVA+7Bt&#10;kXb7AcZ2iFXHtmwvAVX9947NpWz7UlXlwYwzM2fOzBwvH46dRAdundCqxNkwxYgrqplQ+xJ/fdkM&#10;5hg5TxQjUite4hN3+GH1/t2yNwUf6VZLxi0CEOWK3pS49d4USeJoyzvihtpwBc5G2454uNp9wizp&#10;Ab2TyShNp0mvLTNWU+4cfK3PTryK+E3Dqf/SNI57JEsM3Hw8bTx34UxWS1LsLTGtoBca5B9YdEQo&#10;KHqDqokn6NWKP6A6Qa12uvFDqrtEN42gPPYA3WTpb908t8Tw2AsMx5nbmNz/g6WfD1uLBCvxeIyR&#10;Ih3s6PHV61gaTWdhQL1xBcRVamtDi/Sons2Tpt8cUrpqidrzGP1yMpCchYzkTUq4OANldv0nzSCG&#10;QIE4rWNjO9RIYT6GxAAOE0HHuJ7TbT386BGFj1maz2YT2CK9+hJSBIiQaKzzH7juUDBK7LwlYt/6&#10;SisFItD2DE8OT84Hgr8SQrLSGyFl1IJUqC/xYjKaRD5OS8GCM4Q5u99V0qIDCWqKv9gteO7DrH5V&#10;LIK1nLD1xfZEyLMNxaUKeNAY0LlYZ7l8X6SL9Xw9zwf5aLoe5GldDx43VT6YbrLZpB7XVVVnPwK1&#10;LC9awRhXgd1Vuln+d9K4PKKz6G7ivY0heYse5wVkr/+RdNxxWOtZIDvNTlt73T2oNQZfXlZ4Dvd3&#10;sO/f/+onAAAA//8DAFBLAwQUAAYACAAAACEAyeNOjN4AAAALAQAADwAAAGRycy9kb3ducmV2Lnht&#10;bEyPQUvDQBCF70L/wzIFb+0mrdY2ZlNEUDxIwFbv0+yYRLOzMbtN0n/vFgR7nDeP976XbkfTiJ46&#10;V1tWEM8jEMSF1TWXCt73T7M1COeRNTaWScGJHGyzyVWKibYDv1G/86UIIewSVFB53yZSuqIig25u&#10;W+Lw+7SdQR/OrpS6wyGEm0YuomglDdYcGips6bGi4nt3NAp++O70cSP79Vee+9Xzy2vJlA9KXU/H&#10;h3sQnkb/b4YzfkCHLDAd7JG1E42CWXy7DGO8guVmE4M4WxZBOPwJMkvl5YbsFwAA//8DAFBLAQIt&#10;ABQABgAIAAAAIQC2gziS/gAAAOEBAAATAAAAAAAAAAAAAAAAAAAAAABbQ29udGVudF9UeXBlc10u&#10;eG1sUEsBAi0AFAAGAAgAAAAhADj9If/WAAAAlAEAAAsAAAAAAAAAAAAAAAAALwEAAF9yZWxzLy5y&#10;ZWxzUEsBAi0AFAAGAAgAAAAhAPSi0VUnAgAARwQAAA4AAAAAAAAAAAAAAAAALgIAAGRycy9lMm9E&#10;b2MueG1sUEsBAi0AFAAGAAgAAAAhAMnjTozeAAAACw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5996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3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520BF" id="AutoShape 62" o:spid="_x0000_s1026" type="#_x0000_t32" style="position:absolute;margin-left:-1in;margin-top:65.3pt;width:74.25pt;height:.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3+JgIAAEkEAAAOAAAAZHJzL2Uyb0RvYy54bWysVM2O2jAQvlfqO1i+QwgbWIgIq1UC7WHb&#10;Iu32AYztEKuObdleAqr67h07gS7tpaqagzOTmfnm73NWD6dWoiO3TmhV4HQ8wYgrqplQhwJ/fdmO&#10;Fhg5TxQjUite4DN3+GH9/t2qMzmf6kZLxi0CEOXyzhS48d7kSeJow1vixtpwBcZa25Z4UO0hYZZ0&#10;gN7KZDqZzJNOW2asptw5+Fr1RryO+HXNqf9S1457JAsMtfl42njuw5msVyQ/WGIaQYcyyD9U0RKh&#10;IOkVqiKeoFcr/oBqBbXa6dqPqW4TXdeC8tgDdJNOfuvmuSGGx15gOM5cx+T+Hyz9fNxZJFiB7zKM&#10;FGlhR4+vXsfUaD4NA+qMy8GvVDsbWqQn9WyeNP3mkNJlQ9SBR++Xs4HgNEQkNyFBcQbS7LtPmoEP&#10;gQRxWqfatqiWwnwMgQEcJoJOcT3n63r4ySMKH5fZdHk/w4iCaTmbzmImkgeQEGqs8x+4blEQCuy8&#10;JeLQ+FIrBTTQtk9Ajk/OhxJ/BYRgpbdCysgGqVA3JAgWp6VgwRgVe9iX0qIjCXyKz1DFjZvVr4pF&#10;sIYTthlkT4TsZUguVcCD1qCcQeoJ8305WW4Wm0U2yqbzzSibVNXocVtmo/k2vZ9Vd1VZVumPMKw0&#10;yxvBGFehugt50+zvyDFco552V/pex5Dcosd5QbGXdyw6bjkstqfIXrPzzl62D3yNzsPdChfirQ7y&#10;2z/A+icA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A0Yt/i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5894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3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163A5" id="AutoShape 60" o:spid="_x0000_s1026" type="#_x0000_t32" style="position:absolute;margin-left:-1in;margin-top:12.05pt;width:74.25pt;height:0;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7JQIAAEYEAAAOAAAAZHJzL2Uyb0RvYy54bWysU82O2yAQvlfqOyDuie2sk02sOKuVnbSH&#10;bRtptw9AANuoGBCwcaKq796B/DTbXqqqPuCBmfnmm7/lw6GXaM+tE1qVOBunGHFFNROqLfHXl81o&#10;jpHzRDEiteIlPnKHH1bv3y0HU/CJ7rRk3CIAUa4YTIk7702RJI52vCdurA1XoGy07YmHq20TZskA&#10;6L1MJmk6SwZtmbGacufgtT4p8SriNw2n/kvTOO6RLDFw8/G08dyFM1ktSdFaYjpBzzTIP7DoiVAQ&#10;9ApVE0/QqxV/QPWCWu1048dU94luGkF5zAGyydLfsnnuiOExFyiOM9cyuf8HSz/vtxYJVuK7KUaK&#10;9NCjx1evY2g0iwUajCvArlJbG1KkB/VsnjT95pDSVUdUy6P1y9GAcxZKmrxxCRdnIMxu+KQZ2BAI&#10;EKt1aGyPGinMx+AYwKEi6BDbc7y2hx88ovC4yCeLe2BJL6qEFAEh+Bnr/AeuexSEEjtviWg7X2ml&#10;YAa0PaGT/ZPzgd8vh+Cs9EZIGUdBKjRApOlkGuk4LQULymDmbLurpEV7EoYpfjFZ0NyaWf2qWATr&#10;OGHrs+yJkCcZgksV8CAvoHOWTtPyfZEu1vP1PB/lk9l6lKd1PXrcVPlotsnup/VdXVV19iNQy/Ki&#10;E4xxFdhdJjfL/24yzjt0mrnr7F7LkLxFj/UCspd/JB1bHLoaVs0VO82OW3tpPQxrND4vVtiG2zvI&#10;t+u/+gkAAP//AwBQSwMEFAAGAAgAAAAhAAcDpQzcAAAACAEAAA8AAABkcnMvZG93bnJldi54bWxM&#10;j0FLw0AUhO+C/2F5grd2k7LWErMpIigeJNCq9232mUSzb2N2m6T/3lc86HGYYeabfDu7Tow4hNaT&#10;hnSZgECqvG2p1vD2+rjYgAjRkDWdJ9RwwgDb4vIiN5n1E+1w3MdacAmFzGhoYuwzKUPVoDNh6Xsk&#10;9j784ExkOdTSDmbictfJVZKspTMt8UJjenxosPraH52Gb7o9vSs5bj7LMq6fnl9qwnLS+vpqvr8D&#10;EXGOf2E44zM6FMx08EeyQXQaFqlSfCZqWKkUBCfUDYjDr5RFLv8fKH4AAAD//wMAUEsBAi0AFAAG&#10;AAgAAAAhALaDOJL+AAAA4QEAABMAAAAAAAAAAAAAAAAAAAAAAFtDb250ZW50X1R5cGVzXS54bWxQ&#10;SwECLQAUAAYACAAAACEAOP0h/9YAAACUAQAACwAAAAAAAAAAAAAAAAAvAQAAX3JlbHMvLnJlbHNQ&#10;SwECLQAUAAYACAAAACEA0vwbeyUCAABGBAAADgAAAAAAAAAAAAAAAAAuAgAAZHJzL2Uyb0RvYy54&#10;bWxQSwECLQAUAAYACAAAACEABwOlDNwAAAAIAQAADwAAAAAAAAAAAAAAAAB/BAAAZHJzL2Rvd25y&#10;ZXYueG1sUEsFBgAAAAAEAAQA8wAAAIg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87225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157870" w:rsidRDefault="00157870" w:rsidP="00157870">
                            <w:pPr>
                              <w:spacing w:after="0" w:line="240" w:lineRule="auto"/>
                              <w:rPr>
                                <w:b/>
                                <w:sz w:val="28"/>
                                <w:szCs w:val="24"/>
                              </w:rPr>
                            </w:pPr>
                            <w:r w:rsidRPr="00157870">
                              <w:rPr>
                                <w:b/>
                                <w:sz w:val="28"/>
                                <w:szCs w:val="24"/>
                              </w:rPr>
                              <w:t>The Khrushchev Era</w:t>
                            </w:r>
                          </w:p>
                          <w:p w:rsidR="00157870" w:rsidRPr="00157870" w:rsidRDefault="00157870" w:rsidP="00157870">
                            <w:pPr>
                              <w:spacing w:after="0" w:line="240" w:lineRule="auto"/>
                              <w:rPr>
                                <w:sz w:val="24"/>
                                <w:szCs w:val="24"/>
                              </w:rPr>
                            </w:pPr>
                            <w:r w:rsidRPr="00157870">
                              <w:rPr>
                                <w:sz w:val="24"/>
                                <w:szCs w:val="24"/>
                              </w:rPr>
                              <w:t>Stalin died on the 6th of March 1953.</w:t>
                            </w:r>
                          </w:p>
                          <w:p w:rsidR="00157870" w:rsidRPr="00157870" w:rsidRDefault="00157870" w:rsidP="00157870">
                            <w:pPr>
                              <w:spacing w:after="0" w:line="240" w:lineRule="auto"/>
                              <w:rPr>
                                <w:sz w:val="24"/>
                                <w:szCs w:val="24"/>
                              </w:rPr>
                            </w:pPr>
                            <w:r w:rsidRPr="00157870">
                              <w:rPr>
                                <w:sz w:val="24"/>
                                <w:szCs w:val="24"/>
                              </w:rPr>
                              <w:t>This cause some internal turmoil as he had not left a clearly identified successor.</w:t>
                            </w:r>
                          </w:p>
                          <w:p w:rsidR="00157870" w:rsidRDefault="00157870" w:rsidP="00157870">
                            <w:pPr>
                              <w:spacing w:after="0" w:line="240" w:lineRule="auto"/>
                              <w:rPr>
                                <w:sz w:val="24"/>
                                <w:szCs w:val="24"/>
                              </w:rPr>
                            </w:pPr>
                            <w:proofErr w:type="spellStart"/>
                            <w:r w:rsidRPr="00157870">
                              <w:rPr>
                                <w:sz w:val="24"/>
                                <w:szCs w:val="24"/>
                              </w:rPr>
                              <w:t>Georgi</w:t>
                            </w:r>
                            <w:proofErr w:type="spellEnd"/>
                            <w:r w:rsidRPr="00157870">
                              <w:rPr>
                                <w:sz w:val="24"/>
                                <w:szCs w:val="24"/>
                              </w:rPr>
                              <w:t xml:space="preserve"> Malenkov became the Soviet Prime Minister and Nikita Khrushchev t</w:t>
                            </w:r>
                            <w:r>
                              <w:rPr>
                                <w:sz w:val="24"/>
                                <w:szCs w:val="24"/>
                              </w:rPr>
                              <w:t xml:space="preserve">he head of the Communist party. </w:t>
                            </w:r>
                            <w:r w:rsidRPr="00157870">
                              <w:rPr>
                                <w:sz w:val="24"/>
                                <w:szCs w:val="24"/>
                              </w:rPr>
                              <w:t>There were some power struggles, however, by 1956 Khrushchev appeared to have enough support to take over the government</w:t>
                            </w:r>
                            <w:r>
                              <w:rPr>
                                <w:sz w:val="24"/>
                                <w:szCs w:val="24"/>
                              </w:rPr>
                              <w:t>.</w:t>
                            </w:r>
                            <w:r w:rsidRPr="00157870">
                              <w:t xml:space="preserve"> </w:t>
                            </w:r>
                            <w:r w:rsidRPr="00157870">
                              <w:rPr>
                                <w:sz w:val="24"/>
                                <w:szCs w:val="24"/>
                              </w:rPr>
                              <w:t>Khrushchev was instrumental in the Austrian State Treaty (15th May 1955) providing for the withdrawal of Allied occupation forces (including Soviets) from</w:t>
                            </w:r>
                            <w:r>
                              <w:rPr>
                                <w:sz w:val="24"/>
                                <w:szCs w:val="24"/>
                              </w:rPr>
                              <w:t xml:space="preserve">. </w:t>
                            </w:r>
                            <w:r w:rsidRPr="00157870">
                              <w:rPr>
                                <w:sz w:val="24"/>
                                <w:szCs w:val="24"/>
                              </w:rPr>
                              <w:t>Austria  (Austria agreed in return to remain neutral and isolated from any political or economic associations with other Western European states) the Soviet Union for the first time was withdrawing forces from an area in Europe</w:t>
                            </w:r>
                          </w:p>
                          <w:p w:rsidR="00157870" w:rsidRPr="00157870" w:rsidRDefault="00157870" w:rsidP="00157870">
                            <w:pPr>
                              <w:spacing w:after="0" w:line="240" w:lineRule="auto"/>
                              <w:rPr>
                                <w:sz w:val="24"/>
                                <w:szCs w:val="24"/>
                              </w:rPr>
                            </w:pPr>
                            <w:r w:rsidRPr="00157870">
                              <w:rPr>
                                <w:sz w:val="24"/>
                                <w:szCs w:val="24"/>
                              </w:rPr>
                              <w:t>The Soviets would begin to focus on Eastern Europe and domestic matters. The de-Stalinization of the Soviet Union had begun.</w:t>
                            </w:r>
                          </w:p>
                          <w:p w:rsidR="00157870" w:rsidRPr="00157870" w:rsidRDefault="00157870" w:rsidP="00157870">
                            <w:pPr>
                              <w:spacing w:after="0" w:line="240" w:lineRule="auto"/>
                              <w:rPr>
                                <w:sz w:val="24"/>
                                <w:szCs w:val="24"/>
                              </w:rPr>
                            </w:pPr>
                            <w:r w:rsidRPr="00157870">
                              <w:rPr>
                                <w:sz w:val="24"/>
                                <w:szCs w:val="24"/>
                              </w:rPr>
                              <w:t>Stalinism had been a major issue in the leadership struggle</w:t>
                            </w:r>
                          </w:p>
                          <w:p w:rsidR="00157870" w:rsidRPr="00157870" w:rsidRDefault="00157870" w:rsidP="00157870">
                            <w:pPr>
                              <w:spacing w:after="0" w:line="240" w:lineRule="auto"/>
                              <w:rPr>
                                <w:sz w:val="24"/>
                                <w:szCs w:val="24"/>
                              </w:rPr>
                            </w:pPr>
                            <w:r w:rsidRPr="00157870">
                              <w:rPr>
                                <w:sz w:val="24"/>
                                <w:szCs w:val="24"/>
                              </w:rPr>
                              <w:t>Most of the candidates had been involved in the terror of the Stalin years as were the Politburo members.</w:t>
                            </w:r>
                          </w:p>
                          <w:p w:rsidR="00157870" w:rsidRPr="00157870" w:rsidRDefault="00157870" w:rsidP="00157870">
                            <w:pPr>
                              <w:spacing w:after="0" w:line="240" w:lineRule="auto"/>
                              <w:rPr>
                                <w:sz w:val="24"/>
                                <w:szCs w:val="24"/>
                              </w:rPr>
                            </w:pPr>
                            <w:r w:rsidRPr="00157870">
                              <w:rPr>
                                <w:sz w:val="24"/>
                                <w:szCs w:val="24"/>
                              </w:rPr>
                              <w:t>Most party members however, wanted to move forward and away from Stalinism</w:t>
                            </w:r>
                          </w:p>
                          <w:p w:rsidR="00157870" w:rsidRPr="00627E78" w:rsidRDefault="00157870" w:rsidP="00157870">
                            <w:pPr>
                              <w:spacing w:after="0" w:line="240" w:lineRule="auto"/>
                              <w:rPr>
                                <w:sz w:val="24"/>
                                <w:szCs w:val="24"/>
                              </w:rPr>
                            </w:pPr>
                            <w:r w:rsidRPr="00157870">
                              <w:rPr>
                                <w:sz w:val="24"/>
                                <w:szCs w:val="24"/>
                              </w:rPr>
                              <w:t>Khrushchev announced his plan for a new direction for the Soviet Union in a secret speech to the Twentieth Party Congress, this established a new direction in international affairs and inadvertently encouraged challenges to Soviet control in Eastern 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6" type="#_x0000_t202" style="position:absolute;margin-left:238.5pt;margin-top:0;width:273pt;height:584.2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TGNAIAAF4EAAAOAAAAZHJzL2Uyb0RvYy54bWysVNtu2zAMfR+wfxD0vjhOc2mMOEWXLsOA&#10;7gK0+wBalmNhsuhJSuzs60vJaZpuwB6G+UGQROrw8JD06qZvNDtI6xSanKejMWfSCCyV2eX8++P2&#10;3TVnzoMpQaOROT9Kx2/Wb9+sujaTE6xRl9IyAjEu69qc1963WZI4UcsG3AhbachYoW3A09HuktJC&#10;R+iNTibj8Tzp0JatRSGdo9u7wcjXEb+qpPBfq8pJz3TOiZuPq41rEdZkvYJsZ6GtlTjRgH9g0YAy&#10;FPQMdQce2N6qP6AaJSw6rPxIYJNgVSkhYw6UTTr+LZuHGloZcyFxXHuWyf0/WPHl8M0yVeb8as6Z&#10;gYZq9Ch7z95jzyZBnq51GXk9tOTne7qmMsdUXXuP4odjBjc1mJ28tRa7WkJJ9NLwMrl4OuC4AFJ0&#10;n7GkMLD3GIH6yjZBO1KDETqV6XguTaAi6PJqOl+kYzIJsi2m6XK5mMUYkD0/b63zHyU2LGxybqn2&#10;ER4O984HOpA9u4RoDrUqt0rreLC7YqMtOwD1yTZ+J/RXbtqwLufL2WQ2KPAK4ujOCNSgJXacaXCe&#10;Lv8G2ShPA6BVk/PrcfhCXMiCjh9MGfcelB72lII2J2GDloOqvi/6WMJJfBxUL7A8ktQWh4anAaVN&#10;jfYXZx01e87dzz1YSQw/GSrXMp1Ow3TEw3S2ICBmLy3FpQWMIKice86G7cbHiQq8Dd5SWSsVBX9h&#10;cuJMTRzrcBq4MCWX5+j18ltYPwEAAP//AwBQSwMEFAAGAAgAAAAhANM0gk7eAAAACgEAAA8AAABk&#10;cnMvZG93bnJldi54bWxMj81OwzAQhO9IvIO1SNyo04b+KMSpqogeg0TKhZsTL0lEvLZitw1vz/YE&#10;l9WsZjX7Tb6f7SguOIXBkYLlIgGB1DozUKfg43R82oEIUZPRoyNU8IMB9sX9Xa4z4670jpc6doJD&#10;KGRaQR+jz6QMbY9Wh4XzSOx9ucnqyOvUSTPpK4fbUa6SZCOtHog/9Npj2WP7XZ+tgmNTeq/f6tfP&#10;Kk1Ds6bqgGWl1OPDfHgBEXGOf8dww2d0KJipcWcyQYwKnrdb7hIV8LzZySpl1bBabnZrkEUu/1co&#10;fgEAAP//AwBQSwECLQAUAAYACAAAACEAtoM4kv4AAADhAQAAEwAAAAAAAAAAAAAAAAAAAAAAW0Nv&#10;bnRlbnRfVHlwZXNdLnhtbFBLAQItABQABgAIAAAAIQA4/SH/1gAAAJQBAAALAAAAAAAAAAAAAAAA&#10;AC8BAABfcmVscy8ucmVsc1BLAQItABQABgAIAAAAIQCVZgTGNAIAAF4EAAAOAAAAAAAAAAAAAAAA&#10;AC4CAABkcnMvZTJvRG9jLnhtbFBLAQItABQABgAIAAAAIQDTNIJO3gAAAAoBAAAPAAAAAAAAAAAA&#10;AAAAAI4EAABkcnMvZG93bnJldi54bWxQSwUGAAAAAAQABADzAAAAmQUAAAAA&#10;" strokecolor="window">
                <v:textbox>
                  <w:txbxContent>
                    <w:p w:rsidR="00157870" w:rsidRPr="00157870" w:rsidRDefault="00157870" w:rsidP="00157870">
                      <w:pPr>
                        <w:spacing w:after="0" w:line="240" w:lineRule="auto"/>
                        <w:rPr>
                          <w:b/>
                          <w:sz w:val="28"/>
                          <w:szCs w:val="24"/>
                        </w:rPr>
                      </w:pPr>
                      <w:r w:rsidRPr="00157870">
                        <w:rPr>
                          <w:b/>
                          <w:sz w:val="28"/>
                          <w:szCs w:val="24"/>
                        </w:rPr>
                        <w:t>The Khrushchev Era</w:t>
                      </w:r>
                    </w:p>
                    <w:p w:rsidR="00157870" w:rsidRPr="00157870" w:rsidRDefault="00157870" w:rsidP="00157870">
                      <w:pPr>
                        <w:spacing w:after="0" w:line="240" w:lineRule="auto"/>
                        <w:rPr>
                          <w:sz w:val="24"/>
                          <w:szCs w:val="24"/>
                        </w:rPr>
                      </w:pPr>
                      <w:r w:rsidRPr="00157870">
                        <w:rPr>
                          <w:sz w:val="24"/>
                          <w:szCs w:val="24"/>
                        </w:rPr>
                        <w:t>Stalin died on the 6th of March 1953.</w:t>
                      </w:r>
                    </w:p>
                    <w:p w:rsidR="00157870" w:rsidRPr="00157870" w:rsidRDefault="00157870" w:rsidP="00157870">
                      <w:pPr>
                        <w:spacing w:after="0" w:line="240" w:lineRule="auto"/>
                        <w:rPr>
                          <w:sz w:val="24"/>
                          <w:szCs w:val="24"/>
                        </w:rPr>
                      </w:pPr>
                      <w:r w:rsidRPr="00157870">
                        <w:rPr>
                          <w:sz w:val="24"/>
                          <w:szCs w:val="24"/>
                        </w:rPr>
                        <w:t>This cause some internal turmoil as he had not left a clearly identified successor.</w:t>
                      </w:r>
                    </w:p>
                    <w:p w:rsidR="00157870" w:rsidRDefault="00157870" w:rsidP="00157870">
                      <w:pPr>
                        <w:spacing w:after="0" w:line="240" w:lineRule="auto"/>
                        <w:rPr>
                          <w:sz w:val="24"/>
                          <w:szCs w:val="24"/>
                        </w:rPr>
                      </w:pPr>
                      <w:proofErr w:type="spellStart"/>
                      <w:r w:rsidRPr="00157870">
                        <w:rPr>
                          <w:sz w:val="24"/>
                          <w:szCs w:val="24"/>
                        </w:rPr>
                        <w:t>Georgi</w:t>
                      </w:r>
                      <w:proofErr w:type="spellEnd"/>
                      <w:r w:rsidRPr="00157870">
                        <w:rPr>
                          <w:sz w:val="24"/>
                          <w:szCs w:val="24"/>
                        </w:rPr>
                        <w:t xml:space="preserve"> Malenkov became the Soviet Prime Minister and Nikita Khrushchev t</w:t>
                      </w:r>
                      <w:r>
                        <w:rPr>
                          <w:sz w:val="24"/>
                          <w:szCs w:val="24"/>
                        </w:rPr>
                        <w:t xml:space="preserve">he head of the Communist party. </w:t>
                      </w:r>
                      <w:r w:rsidRPr="00157870">
                        <w:rPr>
                          <w:sz w:val="24"/>
                          <w:szCs w:val="24"/>
                        </w:rPr>
                        <w:t>There were some power struggles, however, by 1956 Khrushchev appeared to have enough support to take over the government</w:t>
                      </w:r>
                      <w:r>
                        <w:rPr>
                          <w:sz w:val="24"/>
                          <w:szCs w:val="24"/>
                        </w:rPr>
                        <w:t>.</w:t>
                      </w:r>
                      <w:r w:rsidRPr="00157870">
                        <w:t xml:space="preserve"> </w:t>
                      </w:r>
                      <w:r w:rsidRPr="00157870">
                        <w:rPr>
                          <w:sz w:val="24"/>
                          <w:szCs w:val="24"/>
                        </w:rPr>
                        <w:t>Khrushchev was instrumental in the Austrian State Treaty (15th May 1955) providing for the withdrawal of Allied occupation forces (including Soviets) from</w:t>
                      </w:r>
                      <w:r>
                        <w:rPr>
                          <w:sz w:val="24"/>
                          <w:szCs w:val="24"/>
                        </w:rPr>
                        <w:t xml:space="preserve">. </w:t>
                      </w:r>
                      <w:r w:rsidRPr="00157870">
                        <w:rPr>
                          <w:sz w:val="24"/>
                          <w:szCs w:val="24"/>
                        </w:rPr>
                        <w:t>Austria  (Austria agreed in return to remain neutral and isolated from any political or economic associations with other Western European states) the Soviet Union for the first time was withdrawing forces from an area in Europe</w:t>
                      </w:r>
                    </w:p>
                    <w:p w:rsidR="00157870" w:rsidRPr="00157870" w:rsidRDefault="00157870" w:rsidP="00157870">
                      <w:pPr>
                        <w:spacing w:after="0" w:line="240" w:lineRule="auto"/>
                        <w:rPr>
                          <w:sz w:val="24"/>
                          <w:szCs w:val="24"/>
                        </w:rPr>
                      </w:pPr>
                      <w:r w:rsidRPr="00157870">
                        <w:rPr>
                          <w:sz w:val="24"/>
                          <w:szCs w:val="24"/>
                        </w:rPr>
                        <w:t>The Soviets would begin to focus on Eastern Europe and domestic matters. The de-Stalinization of the Soviet Union had begun.</w:t>
                      </w:r>
                    </w:p>
                    <w:p w:rsidR="00157870" w:rsidRPr="00157870" w:rsidRDefault="00157870" w:rsidP="00157870">
                      <w:pPr>
                        <w:spacing w:after="0" w:line="240" w:lineRule="auto"/>
                        <w:rPr>
                          <w:sz w:val="24"/>
                          <w:szCs w:val="24"/>
                        </w:rPr>
                      </w:pPr>
                      <w:r w:rsidRPr="00157870">
                        <w:rPr>
                          <w:sz w:val="24"/>
                          <w:szCs w:val="24"/>
                        </w:rPr>
                        <w:t>Stalinism had been a major issue in the leadership struggle</w:t>
                      </w:r>
                    </w:p>
                    <w:p w:rsidR="00157870" w:rsidRPr="00157870" w:rsidRDefault="00157870" w:rsidP="00157870">
                      <w:pPr>
                        <w:spacing w:after="0" w:line="240" w:lineRule="auto"/>
                        <w:rPr>
                          <w:sz w:val="24"/>
                          <w:szCs w:val="24"/>
                        </w:rPr>
                      </w:pPr>
                      <w:r w:rsidRPr="00157870">
                        <w:rPr>
                          <w:sz w:val="24"/>
                          <w:szCs w:val="24"/>
                        </w:rPr>
                        <w:t>Most of the candidates had been involved in the terror of the Stalin years as were the Politburo members.</w:t>
                      </w:r>
                    </w:p>
                    <w:p w:rsidR="00157870" w:rsidRPr="00157870" w:rsidRDefault="00157870" w:rsidP="00157870">
                      <w:pPr>
                        <w:spacing w:after="0" w:line="240" w:lineRule="auto"/>
                        <w:rPr>
                          <w:sz w:val="24"/>
                          <w:szCs w:val="24"/>
                        </w:rPr>
                      </w:pPr>
                      <w:r w:rsidRPr="00157870">
                        <w:rPr>
                          <w:sz w:val="24"/>
                          <w:szCs w:val="24"/>
                        </w:rPr>
                        <w:t>Most party members however, wanted to move forward and away from Stalinism</w:t>
                      </w:r>
                    </w:p>
                    <w:p w:rsidR="00157870" w:rsidRPr="00627E78" w:rsidRDefault="00157870" w:rsidP="00157870">
                      <w:pPr>
                        <w:spacing w:after="0" w:line="240" w:lineRule="auto"/>
                        <w:rPr>
                          <w:sz w:val="24"/>
                          <w:szCs w:val="24"/>
                        </w:rPr>
                      </w:pPr>
                      <w:r w:rsidRPr="00157870">
                        <w:rPr>
                          <w:sz w:val="24"/>
                          <w:szCs w:val="24"/>
                        </w:rPr>
                        <w:t>Khrushchev announced his plan for a new direction for the Soviet Union in a secret speech to the Twentieth Party Congress, this established a new direction in international affairs and inadvertently encouraged challenges to Soviet control in Eastern Europe.</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6816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3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02F79" id="AutoShape 59" o:spid="_x0000_s1026" type="#_x0000_t32" style="position:absolute;margin-left:-1in;margin-top:662.3pt;width:605.25pt;height:.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udIwIAAD8EAAAOAAAAZHJzL2Uyb0RvYy54bWysU02P2jAQvVfqf7B8hyR8BIgIq1UCvWxb&#10;pN3+AGM7idXEtmxDQFX/e8cmoKW9VFVzcMb2zJs3M8/rp3PXohM3ViiZ42QcY8QlVUzIOsff3naj&#10;JUbWEclIqyTP8YVb/LT5+GHd64xPVKNaxg0CEGmzXue4cU5nUWRpwztix0pzCZeVMh1xsDV1xAzp&#10;Ab1ro0kcp1GvDNNGUW4tnJbXS7wJ+FXFqftaVZY71OYYuLmwmrAe/Bpt1iSrDdGNoAMN8g8sOiIk&#10;JL1DlcQRdDTiD6hOUKOsqtyYqi5SVSUoDzVANUn8WzWvDdE81ALNsfreJvv/YOmX094gwXI8XWAk&#10;SQczej46FVKj+co3qNc2A79C7o0vkZ7lq35R9LtFUhUNkTUP3m8XDcGJj4geQvzGakhz6D8rBj4E&#10;EoRunSvTeUjoAzqHoVzuQ+FnhygcLtJlmi7mGFG4S6fzgE+yW6g21n3iqkPeyLF1hoi6cYWSEoav&#10;TBISkdOLdZ4YyW4BPq9UO9G2QQOtRH2OV/PJPARY1QrmL72bNfWhaA06Ea+i8A0sHtyMOkoWwBpO&#10;2HawHRHt1YbkrfR4UBrQGayrTH6s4tV2uV3ORrNJuh3N4rIcPe+K2SjdJYt5OS2Lokx+emrJLGsE&#10;Y1x6djfJJrO/k8TweK5iu4v23oboET30C8je/oF0mK0f51UYB8Uue3ObOag0OA8vyj+D93uw37/7&#10;zS8AAAD//wMAUEsDBBQABgAIAAAAIQA29At+4gAAAA8BAAAPAAAAZHJzL2Rvd25yZXYueG1sTI/B&#10;TsMwEETvSP0Hayv1glo7IQ0Q4lQVEgeOtJW4uvGShMbrKHaa0K/HFYdy3JnR7Jt8M5mWnbF3jSUJ&#10;0UoAQyqtbqiScNi/LZ+AOa9Iq9YSSvhBB5tidperTNuRPvC88xULJeQyJaH2vss4d2WNRrmV7ZCC&#10;92V7o3w4+4rrXo2h3LQ8FiLlRjUUPtSqw9cay9NuMBLQDetIbJ9NdXi/jPef8eV77PZSLubT9gWY&#10;x8nfwnDFD+hQBKajHUg71kpYRkkSxvjgPMRJCuyaEWm6Bnb80x6BFzn/v6P4BQAA//8DAFBLAQIt&#10;ABQABgAIAAAAIQC2gziS/gAAAOEBAAATAAAAAAAAAAAAAAAAAAAAAABbQ29udGVudF9UeXBlc10u&#10;eG1sUEsBAi0AFAAGAAgAAAAhADj9If/WAAAAlAEAAAsAAAAAAAAAAAAAAAAALwEAAF9yZWxzLy5y&#10;ZWxzUEsBAi0AFAAGAAgAAAAhAJrVy50jAgAAPwQAAA4AAAAAAAAAAAAAAAAALgIAAGRycy9lMm9E&#10;b2MueG1sUEsBAi0AFAAGAAgAAAAhADb0C37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6713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3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E1174" id="AutoShape 58" o:spid="_x0000_s1026" type="#_x0000_t32" style="position:absolute;margin-left:-76.5pt;margin-top:639.8pt;width:609.75pt;height:.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eH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6nsClJ&#10;OtjR89GpUBrNln5AvbYZxBVyb3yL9Cxf9Yui3y2SqmiIrHmIfrtoSE58RvSQ4i9WQ5lD/1kxiCFQ&#10;IEzrXJnOQ8Ic0Dks5XJfCj87ROHjYpFOl5MZRhR88+ks4JPslqqNdZ+46pA3cmydIaJuXKGkhOUr&#10;k4RC5PRinSdGsluCryvVTrRt0EArUZ/j1QwqeY9VrWDeGS6mPhStQSfiVRR+A4uHMKOOkgWwhhO2&#10;HWxHRHu1oXgrPR60BnQG6yqTH6t4tV1ul+koncy3ozQuy9HzrkhH812ymJXTsijK5KenlqRZIxjj&#10;0rO7STZJ/04Sw+O5iu0u2vsYokf0MC8ge/sPpMNu/Tqvwjgodtmb285BpSF4eFH+Gby/g/3+3W9+&#10;A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aiHeH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6611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3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6FEE0" id="AutoShape 57" o:spid="_x0000_s1026" type="#_x0000_t32" style="position:absolute;margin-left:-81pt;margin-top:618.05pt;width:614.2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49IA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DDEiNF&#10;OtjR88HrWBrN5mFAvXE5xJVqZ0OL9KRezYum3x1SumyJaniMfjsbSM5CRvIuJVycgTL7/rNmEEOg&#10;QJzWqbZdgIQ5oFNcyvm2FH7yiMLH+SJNl/MZRnTwJSQfEo11/hPXHQpGgZ23RDStL7VSsHpts1iG&#10;HF+cD7RIPiSEqkpvhZRRAVKhvsDL2WQWE5yWggVnCHO22ZfSoiMJGoq/2CN47sOsPigWwVpO2OZq&#10;eyLkxYbiUgU8aAzoXK2LSH4s0+VmsVlMR9PJ42Y0Tatq9Lwtp6PHbTafVQ9VWVbZz0Atm+atYIyr&#10;wG4QbDb9O0Fcn85FajfJ3saQvEeP8wKyw38kHTcblnmRxV6z884OGweNxuDrewq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myo49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406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4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BF0AFB" id="AutoShape 55" o:spid="_x0000_s1026" type="#_x0000_t32" style="position:absolute;margin-left:-81pt;margin-top:571.55pt;width:614.2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p2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YTyS&#10;9LCjp4NToTTKMj+gQdsc4kq5M75FepKv+lnR7xZJVbZENjxEv501JCc+I3qX4i9WQ5n98EUxiCFQ&#10;IEzrVJveQ8Ic0Cks5XxbCj85ROHjwyKOlw8ZRnT0RSQfE7Wx7jNXPfJGga0zRDStK5WUsHplklCG&#10;HJ+t87RIPib4qlJtRdcFBXQSDQVeZrMsJFjVCeadPsyaZl92Bh2J11D4hR7Bcx9m1EGyANZywjZX&#10;2xHRXWwo3kmPB40Bnat1EcmPZbzcLDaLdJLO5ptJGlfV5GlbppP5NnnIqk9VWVbJT08tSfNWMMal&#10;ZzcKNkn/ThDXp3OR2k2ytzFE79HDvIDs+B9Ih836ZV5ksVfsvDPjxkGjIfj6nvwjuL+Dff/q178A&#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SbBp2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6508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A35CA" id="AutoShape 56" o:spid="_x0000_s1026" type="#_x0000_t32" style="position:absolute;margin-left:-81pt;margin-top:597.05pt;width:614.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1a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Z2FAg3EFxFVqa0OL9KhezbOm3x1SuuqIanmMfjsZSM5CRvIuJVycgTK74YtmEEOg&#10;QJzWsbF9gIQ5oGNcyum2FH70iMLHh3maLh6mGNGrLyHFNdFY5z9z3aNglNh5S0Tb+UorBavXNotl&#10;yOHZ+UCLFNeEUFXpjZAyKkAqNJR4MZ1MY4LTUrDgDGHOtrtKWnQgQUPxF3sEz32Y1XvFIljHCVtf&#10;bE+EPNtQXKqAB40BnYt1FsmPRbpYz9fzfJRPZutRntb16GlT5aPZJnuY1p/qqqqzn4FalhedYIyr&#10;wO4q2Cz/O0Fcns5ZajfJ3saQvEeP8wKy1/9IOm42LPMsi51mp629bhw0GoMv7yk8gvs72PevfvUL&#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vVh1a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123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4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E5368" id="AutoShape 67" o:spid="_x0000_s1026" type="#_x0000_t32" style="position:absolute;margin-left:-76.5pt;margin-top:199.55pt;width:82.5pt;height:0;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mL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qcjz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QcU5i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7020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3A420" id="AutoShape 62" o:spid="_x0000_s1026" type="#_x0000_t32" style="position:absolute;margin-left:-1in;margin-top:65.3pt;width:74.25pt;height:.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m0JgIAAEkEAAAOAAAAZHJzL2Uyb0RvYy54bWysVE2P2yAQvVfqf0C+J/6ok02sOKuVnbSH&#10;7TbSbn8AARyjYkBA4kRV/3sH7E037aWq6gMePMybNzMPr+7PnUAnZixXsozSaRIhJomiXB7K6OvL&#10;drKIkHVYUiyUZGV0YTa6X79/t+p1wTLVKkGZQQAibdHrMmqd00UcW9KyDtup0kyCs1Gmww625hBT&#10;g3tA70ScJck87pWh2ijCrIWv9eCM1gG/aRhxX5rGModEGQE3F1YT1r1f4/UKFweDdcvJSAP/A4sO&#10;cwlJr1A1dhgdDf8DquPEKKsaNyWqi1XTcMJCDVBNmvxWzXOLNQu1QHOsvrbJ/j9Y8nTaGcRpGeWz&#10;CEncwYwejk6F1Gie+Qb12hZwrpI740skZ/msHxX5ZpFUVYvlgYXTLxcNwamPiG9C/MZqSLPvPysK&#10;ZzAkCN06N6ZDjeD6kw/04NARdA7juVzHw84OEfi4zLPlHbAk4FrOslnIhAsP4kO1se4jUx3yRhlZ&#10;ZzA/tK5SUoIMlBkS4NOjdZ7irwAfLNWWCxHUICTqxwTeY5Xg1DvDxhz2lTDohL2ewjOyuDlm1FHS&#10;ANYyTDej7TAXgw3JhfR4UBrQGa1BMN+XyXKz2CzySZ7NN5M8qevJw7bKJ/NtejerP9RVVac/fLPS&#10;vGg5pUx6dq/iTfO/E8d4jQbZXeV7bUN8ix76BWRf34F0mLIf7CCRvaKXnXmdPug1HB7vlr8Qb/dg&#10;v/0DrH8CAAD//wMAUEsDBBQABgAIAAAAIQDa1v7y3gAAAAoBAAAPAAAAZHJzL2Rvd25yZXYueG1s&#10;TI9BT4NAFITvJv6HzTPx1i5UxIayNMZE48GQtNr7ln0Cyr5Fdgv03/t60uNkJjPf5NvZdmLEwbeO&#10;FMTLCARS5UxLtYKP9+fFGoQPmozuHKGCM3rYFtdXuc6Mm2iH4z7UgkvIZ1pBE0KfSemrBq32S9cj&#10;sffpBqsDy6GWZtATl9tOrqIolVa3xAuN7vGpwep7f7IKfujhfEjkuP4qy5C+vL7VhOWk1O3N/LgB&#10;EXAOf2G44DM6FMx0dCcyXnQKFnGS8JnAzl2UguBIcg/ieNGrGGSRy/8Xil8AAAD//wMAUEsBAi0A&#10;FAAGAAgAAAAhALaDOJL+AAAA4QEAABMAAAAAAAAAAAAAAAAAAAAAAFtDb250ZW50X1R5cGVzXS54&#10;bWxQSwECLQAUAAYACAAAACEAOP0h/9YAAACUAQAACwAAAAAAAAAAAAAAAAAvAQAAX3JlbHMvLnJl&#10;bHNQSwECLQAUAAYACAAAACEA7TZJtCYCAABJBAAADgAAAAAAAAAAAAAAAAAuAgAAZHJzL2Uyb0Rv&#10;Yy54bWxQSwECLQAUAAYACAAAACEA2tb+8t4AAAAK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6918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4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D08D6" id="AutoShape 60" o:spid="_x0000_s1026" type="#_x0000_t32" style="position:absolute;margin-left:-1in;margin-top:12.05pt;width:74.25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i+JgIAAEYEAAAOAAAAZHJzL2Uyb0RvYy54bWysU82O2yAQvlfqOyDuie3UyS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K3E+w0iR&#10;Hnr08Op1DI1msUCDcQXYVWprQ4r0oJ7No6bfHFK66ohqebR+ORpwzkJJkzcu4eIMhNkNnzUDGwIB&#10;YrUOje1RI4X5FBwDOFQEHWJ7jtf28INHFB4X+WRxN8WIXlQJKQJC8DPW+Y9c9ygIJXbeEtF2vtJK&#10;wQxoe0In+0fnA79fDsFZ6Y2QMo6CVGiASNPJNNJxWgoWlMHM2XZXSYv2JAxT/GKyoLk1s/pVsQjW&#10;ccLWZ9kTIU8yBJcq4EFeQOcsnabl+yJdrOfreT7KJ7P1KE/revSwqfLRbJPdTesPdVXV2Y9ALcuL&#10;TjDGVWB3mdws/7vJOO/Qaeaus3stQ/IWPdYLyF7+kXRscehqWDVX7DQ7bu2l9TCs0fi8WGEbbu8g&#10;367/6icAAAD//wMAUEsDBBQABgAIAAAAIQAHA6UM3AAAAAgBAAAPAAAAZHJzL2Rvd25yZXYueG1s&#10;TI9BS8NAFITvgv9heYK3dpOy1hKzKSIoHiTQqvdt9plEs29jdpuk/95XPOhxmGHmm3w7u06MOITW&#10;k4Z0mYBAqrxtqdbw9vq42IAI0ZA1nSfUcMIA2+LyIjeZ9RPtcNzHWnAJhcxoaGLsMylD1aAzYel7&#10;JPY+/OBMZDnU0g5m4nLXyVWSrKUzLfFCY3p8aLD62h+dhm+6Pb0rOW4+yzKun55fasJy0vr6ar6/&#10;AxFxjn9hOOMzOhTMdPBHskF0GhapUnwmalipFAQn1A2Iw6+URS7/Hyh+AAAA//8DAFBLAQItABQA&#10;BgAIAAAAIQC2gziS/gAAAOEBAAATAAAAAAAAAAAAAAAAAAAAAABbQ29udGVudF9UeXBlc10ueG1s&#10;UEsBAi0AFAAGAAgAAAAhADj9If/WAAAAlAEAAAsAAAAAAAAAAAAAAAAALwEAAF9yZWxzLy5yZWxz&#10;UEsBAi0AFAAGAAgAAAAhAOt1KL4mAgAARgQAAA4AAAAAAAAAAAAAAAAALgIAAGRycy9lMm9Eb2Mu&#10;eG1sUEsBAi0AFAAGAAgAAAAhAAcDpQzcAAAACAEAAA8AAAAAAAAAAAAAAAAAgAQAAGRycy9kb3du&#10;cmV2LnhtbFBLBQYAAAAABAAEAPMAAACJBQ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88249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5D22E3" w:rsidRDefault="005D22E3" w:rsidP="00157870">
                            <w:pPr>
                              <w:spacing w:after="0" w:line="240" w:lineRule="auto"/>
                              <w:rPr>
                                <w:b/>
                                <w:sz w:val="28"/>
                                <w:szCs w:val="24"/>
                              </w:rPr>
                            </w:pPr>
                            <w:r w:rsidRPr="005D22E3">
                              <w:rPr>
                                <w:b/>
                                <w:sz w:val="28"/>
                                <w:szCs w:val="24"/>
                              </w:rPr>
                              <w:t>Secret Speech To The Twentieth Party Congress</w:t>
                            </w:r>
                          </w:p>
                          <w:p w:rsidR="005D22E3" w:rsidRPr="005D22E3" w:rsidRDefault="005D22E3" w:rsidP="005D22E3">
                            <w:pPr>
                              <w:spacing w:after="0" w:line="240" w:lineRule="auto"/>
                              <w:rPr>
                                <w:sz w:val="24"/>
                                <w:szCs w:val="24"/>
                              </w:rPr>
                            </w:pPr>
                            <w:r w:rsidRPr="005D22E3">
                              <w:rPr>
                                <w:sz w:val="24"/>
                                <w:szCs w:val="24"/>
                              </w:rPr>
                              <w:t>Khrushchev combined praise for Stalin’s industrial and collectivist policies from ‘29-’33 with scorn for the policies of autocratic rule and terrorism that had led to the abuse of the people and horrible losses experienced in WWII.</w:t>
                            </w:r>
                          </w:p>
                          <w:p w:rsidR="005D22E3" w:rsidRDefault="005D22E3" w:rsidP="005D22E3">
                            <w:pPr>
                              <w:spacing w:after="0" w:line="240" w:lineRule="auto"/>
                              <w:rPr>
                                <w:sz w:val="24"/>
                                <w:szCs w:val="24"/>
                              </w:rPr>
                            </w:pPr>
                            <w:r w:rsidRPr="005D22E3">
                              <w:rPr>
                                <w:sz w:val="24"/>
                                <w:szCs w:val="24"/>
                              </w:rPr>
                              <w:t>Khrushchev tried to appease those members of the Politburo who wanted a new path for the Soviet Union while at the same time maintaining good relations with the Stalinists who were afraid of retribution for the atrocities of the Stalin era and were very conservative in their commitment to any change.</w:t>
                            </w:r>
                          </w:p>
                          <w:p w:rsidR="005D22E3" w:rsidRPr="005D22E3" w:rsidRDefault="005D22E3" w:rsidP="005D22E3">
                            <w:pPr>
                              <w:spacing w:after="0" w:line="240" w:lineRule="auto"/>
                              <w:rPr>
                                <w:sz w:val="24"/>
                                <w:szCs w:val="24"/>
                              </w:rPr>
                            </w:pPr>
                            <w:r w:rsidRPr="005D22E3">
                              <w:rPr>
                                <w:sz w:val="24"/>
                                <w:szCs w:val="24"/>
                              </w:rPr>
                              <w:t>Khrushchev promised safety to the Stalinists remaining in positions of power by referring only a number of Stalin’s accomplices, who had already been identified as criminally liable for the horrors of the Stalin years and punished.</w:t>
                            </w:r>
                          </w:p>
                          <w:p w:rsidR="005D22E3" w:rsidRPr="005D22E3" w:rsidRDefault="005D22E3" w:rsidP="005D22E3">
                            <w:pPr>
                              <w:spacing w:after="0" w:line="240" w:lineRule="auto"/>
                              <w:rPr>
                                <w:sz w:val="24"/>
                                <w:szCs w:val="24"/>
                              </w:rPr>
                            </w:pPr>
                            <w:r w:rsidRPr="005D22E3">
                              <w:rPr>
                                <w:sz w:val="24"/>
                                <w:szCs w:val="24"/>
                              </w:rPr>
                              <w:t>The second key note of Khrushchev's speech to the Twentieth Party Congress was the idea expressed by Lenin that “there are many roads to socialism.”</w:t>
                            </w:r>
                          </w:p>
                          <w:p w:rsidR="005D22E3" w:rsidRPr="005D22E3" w:rsidRDefault="005D22E3" w:rsidP="005D22E3">
                            <w:pPr>
                              <w:spacing w:after="0" w:line="240" w:lineRule="auto"/>
                              <w:rPr>
                                <w:sz w:val="24"/>
                                <w:szCs w:val="24"/>
                              </w:rPr>
                            </w:pPr>
                            <w:r w:rsidRPr="005D22E3">
                              <w:rPr>
                                <w:sz w:val="24"/>
                                <w:szCs w:val="24"/>
                              </w:rPr>
                              <w:t>Khrushchev had hopes of drawing Tito back into the Soviet sphere by approving a level of diversity within the Soviet Bloc. He also had hopes of furthering ties with the socialists in Western Europe.</w:t>
                            </w:r>
                          </w:p>
                          <w:p w:rsidR="005D22E3" w:rsidRPr="005D22E3" w:rsidRDefault="005D22E3" w:rsidP="005D22E3">
                            <w:pPr>
                              <w:spacing w:after="0" w:line="240" w:lineRule="auto"/>
                              <w:rPr>
                                <w:sz w:val="24"/>
                                <w:szCs w:val="24"/>
                              </w:rPr>
                            </w:pPr>
                            <w:r w:rsidRPr="005D22E3">
                              <w:rPr>
                                <w:sz w:val="24"/>
                                <w:szCs w:val="24"/>
                              </w:rPr>
                              <w:t xml:space="preserve">The third theme of the speech was the importance of </w:t>
                            </w:r>
                            <w:proofErr w:type="spellStart"/>
                            <w:r w:rsidRPr="005D22E3">
                              <w:rPr>
                                <w:sz w:val="24"/>
                                <w:szCs w:val="24"/>
                              </w:rPr>
                              <w:t>recognising</w:t>
                            </w:r>
                            <w:proofErr w:type="spellEnd"/>
                            <w:r w:rsidRPr="005D22E3">
                              <w:rPr>
                                <w:sz w:val="24"/>
                                <w:szCs w:val="24"/>
                              </w:rPr>
                              <w:t xml:space="preserve"> the developing world.</w:t>
                            </w:r>
                          </w:p>
                          <w:p w:rsidR="005D22E3" w:rsidRPr="005D22E3" w:rsidRDefault="005D22E3" w:rsidP="005D22E3">
                            <w:pPr>
                              <w:spacing w:after="0" w:line="240" w:lineRule="auto"/>
                              <w:rPr>
                                <w:sz w:val="24"/>
                                <w:szCs w:val="24"/>
                              </w:rPr>
                            </w:pPr>
                            <w:r w:rsidRPr="005D22E3">
                              <w:rPr>
                                <w:sz w:val="24"/>
                                <w:szCs w:val="24"/>
                              </w:rPr>
                              <w:t>The decolonization begun after WWII was creating a series of new nation states that had the potential of altering the international balance of power.</w:t>
                            </w:r>
                          </w:p>
                          <w:p w:rsidR="005D22E3" w:rsidRPr="005D22E3" w:rsidRDefault="005D22E3" w:rsidP="005D22E3">
                            <w:pPr>
                              <w:spacing w:after="0" w:line="240" w:lineRule="auto"/>
                              <w:rPr>
                                <w:sz w:val="24"/>
                                <w:szCs w:val="24"/>
                              </w:rPr>
                            </w:pPr>
                            <w:r w:rsidRPr="005D22E3">
                              <w:rPr>
                                <w:sz w:val="24"/>
                                <w:szCs w:val="24"/>
                              </w:rPr>
                              <w:t>The US began to move into Asia as a result of the Korean War.</w:t>
                            </w:r>
                          </w:p>
                          <w:p w:rsidR="005D22E3" w:rsidRPr="00627E78" w:rsidRDefault="005D22E3" w:rsidP="005D22E3">
                            <w:pPr>
                              <w:spacing w:after="0" w:line="240" w:lineRule="auto"/>
                              <w:rPr>
                                <w:sz w:val="24"/>
                                <w:szCs w:val="24"/>
                              </w:rPr>
                            </w:pPr>
                            <w:r w:rsidRPr="005D22E3">
                              <w:rPr>
                                <w:sz w:val="24"/>
                                <w:szCs w:val="24"/>
                              </w:rPr>
                              <w:t>Khrushchev suggested that the developing world could escape falling into Capitalism if the Soviet Union supported industrialization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7" type="#_x0000_t202" style="position:absolute;margin-left:238.5pt;margin-top:0;width:273pt;height:584.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XMNAIAAF4EAAAOAAAAZHJzL2Uyb0RvYy54bWysVM1u2zAMvg/YOwi6L3a8pGmMOEWXLsOA&#10;7gdo9wC0LMfCZNGTlNjZ04+S0zTdgB2G+SCQIvWR/Eh6dTO0mh2kdQpNwaeTlDNpBFbK7Ar+7XH7&#10;5poz58FUoNHIgh+l4zfr169WfZfLDBvUlbSMQIzL+67gjfddniRONLIFN8FOGjLWaFvwpNpdUlno&#10;Cb3VSZamV0mPtuosCukc3d6NRr6O+HUthf9S1056pgtOufl42niW4UzWK8h3FrpGiVMa8A9ZtKAM&#10;BT1D3YEHtrfqD6hWCYsOaz8R2CZY10rIWANVM01/q+ahgU7GWogc151pcv8PVnw+fLVMVQWfLTkz&#10;0FKPHuXg2TscWBbo6TuXk9dDR35+oGtqcyzVdfcovjtmcNOA2clba7FvJFSU3jS8TC6ejjgugJT9&#10;J6woDOw9RqChtm3gjthghE5tOp5bE1IRdPl2drWYpmQSZFvMpsvlYh5jQP70vLPOf5DYsiAU3FLv&#10;Izwc7p0P6UD+5BKiOdSq2iqto2J35UZbdgCak238Tugv3LRhfcGX82w+MvAC4ujOCDSgFfacaXCe&#10;Lv8G2SpPC6BVW/DrNHwhLuSBx/emirIHpUeZStDmRGzgcmTVD+UQW5hF2gPrJVZHotriOPC0oCQ0&#10;aH9y1tOwF9z92IOVlOFHQ+1aTmezsB1Rmc0XGSn20lJeWsAIgiq452wUNz5uVMjb4C21tVaR8OdM&#10;TjnTEMc+nBYubMmlHr2efwvrXwAAAP//AwBQSwMEFAAGAAgAAAAhANM0gk7eAAAACgEAAA8AAABk&#10;cnMvZG93bnJldi54bWxMj81OwzAQhO9IvIO1SNyo04b+KMSpqogeg0TKhZsTL0lEvLZitw1vz/YE&#10;l9WsZjX7Tb6f7SguOIXBkYLlIgGB1DozUKfg43R82oEIUZPRoyNU8IMB9sX9Xa4z4670jpc6doJD&#10;KGRaQR+jz6QMbY9Wh4XzSOx9ucnqyOvUSTPpK4fbUa6SZCOtHog/9Npj2WP7XZ+tgmNTeq/f6tfP&#10;Kk1Ds6bqgGWl1OPDfHgBEXGOf8dww2d0KJipcWcyQYwKnrdb7hIV8LzZySpl1bBabnZrkEUu/1co&#10;fgEAAP//AwBQSwECLQAUAAYACAAAACEAtoM4kv4AAADhAQAAEwAAAAAAAAAAAAAAAAAAAAAAW0Nv&#10;bnRlbnRfVHlwZXNdLnhtbFBLAQItABQABgAIAAAAIQA4/SH/1gAAAJQBAAALAAAAAAAAAAAAAAAA&#10;AC8BAABfcmVscy8ucmVsc1BLAQItABQABgAIAAAAIQBD8lXMNAIAAF4EAAAOAAAAAAAAAAAAAAAA&#10;AC4CAABkcnMvZTJvRG9jLnhtbFBLAQItABQABgAIAAAAIQDTNIJO3gAAAAoBAAAPAAAAAAAAAAAA&#10;AAAAAI4EAABkcnMvZG93bnJldi54bWxQSwUGAAAAAAQABADzAAAAmQUAAAAA&#10;" strokecolor="window">
                <v:textbox>
                  <w:txbxContent>
                    <w:p w:rsidR="00157870" w:rsidRPr="005D22E3" w:rsidRDefault="005D22E3" w:rsidP="00157870">
                      <w:pPr>
                        <w:spacing w:after="0" w:line="240" w:lineRule="auto"/>
                        <w:rPr>
                          <w:b/>
                          <w:sz w:val="28"/>
                          <w:szCs w:val="24"/>
                        </w:rPr>
                      </w:pPr>
                      <w:r w:rsidRPr="005D22E3">
                        <w:rPr>
                          <w:b/>
                          <w:sz w:val="28"/>
                          <w:szCs w:val="24"/>
                        </w:rPr>
                        <w:t>Secret Speech To The Twentieth Party Congress</w:t>
                      </w:r>
                    </w:p>
                    <w:p w:rsidR="005D22E3" w:rsidRPr="005D22E3" w:rsidRDefault="005D22E3" w:rsidP="005D22E3">
                      <w:pPr>
                        <w:spacing w:after="0" w:line="240" w:lineRule="auto"/>
                        <w:rPr>
                          <w:sz w:val="24"/>
                          <w:szCs w:val="24"/>
                        </w:rPr>
                      </w:pPr>
                      <w:r w:rsidRPr="005D22E3">
                        <w:rPr>
                          <w:sz w:val="24"/>
                          <w:szCs w:val="24"/>
                        </w:rPr>
                        <w:t>Khrushchev combined praise for Stalin’s industrial and collectivist policies from ‘29-’33 with scorn for the policies of autocratic rule and terrorism that had led to the abuse of the people and horrible losses experienced in WWII.</w:t>
                      </w:r>
                    </w:p>
                    <w:p w:rsidR="005D22E3" w:rsidRDefault="005D22E3" w:rsidP="005D22E3">
                      <w:pPr>
                        <w:spacing w:after="0" w:line="240" w:lineRule="auto"/>
                        <w:rPr>
                          <w:sz w:val="24"/>
                          <w:szCs w:val="24"/>
                        </w:rPr>
                      </w:pPr>
                      <w:r w:rsidRPr="005D22E3">
                        <w:rPr>
                          <w:sz w:val="24"/>
                          <w:szCs w:val="24"/>
                        </w:rPr>
                        <w:t>Khrushchev tried to appease those members of the Politburo who wanted a new path for the Soviet Union while at the same time maintaining good relations with the Stalinists who were afraid of retribution for the atrocities of the Stalin era and were very conservative in their commitment to any change.</w:t>
                      </w:r>
                    </w:p>
                    <w:p w:rsidR="005D22E3" w:rsidRPr="005D22E3" w:rsidRDefault="005D22E3" w:rsidP="005D22E3">
                      <w:pPr>
                        <w:spacing w:after="0" w:line="240" w:lineRule="auto"/>
                        <w:rPr>
                          <w:sz w:val="24"/>
                          <w:szCs w:val="24"/>
                        </w:rPr>
                      </w:pPr>
                      <w:r w:rsidRPr="005D22E3">
                        <w:rPr>
                          <w:sz w:val="24"/>
                          <w:szCs w:val="24"/>
                        </w:rPr>
                        <w:t>Khrushchev promised safety to the Stalinists remaining in positions of power by referring only a number of Stalin’s accomplices, who had already been identified as criminally liable for the horrors of the Stalin years and punished.</w:t>
                      </w:r>
                    </w:p>
                    <w:p w:rsidR="005D22E3" w:rsidRPr="005D22E3" w:rsidRDefault="005D22E3" w:rsidP="005D22E3">
                      <w:pPr>
                        <w:spacing w:after="0" w:line="240" w:lineRule="auto"/>
                        <w:rPr>
                          <w:sz w:val="24"/>
                          <w:szCs w:val="24"/>
                        </w:rPr>
                      </w:pPr>
                      <w:r w:rsidRPr="005D22E3">
                        <w:rPr>
                          <w:sz w:val="24"/>
                          <w:szCs w:val="24"/>
                        </w:rPr>
                        <w:t>The second key note of Khrushchev's speech to the Twentieth Party Congress was the idea expressed by Lenin that “there are many roads to socialism.”</w:t>
                      </w:r>
                    </w:p>
                    <w:p w:rsidR="005D22E3" w:rsidRPr="005D22E3" w:rsidRDefault="005D22E3" w:rsidP="005D22E3">
                      <w:pPr>
                        <w:spacing w:after="0" w:line="240" w:lineRule="auto"/>
                        <w:rPr>
                          <w:sz w:val="24"/>
                          <w:szCs w:val="24"/>
                        </w:rPr>
                      </w:pPr>
                      <w:r w:rsidRPr="005D22E3">
                        <w:rPr>
                          <w:sz w:val="24"/>
                          <w:szCs w:val="24"/>
                        </w:rPr>
                        <w:t>Khrushchev had hopes of drawing Tito back into the Soviet sphere by approving a level of diversity within the Soviet Bloc. He also had hopes of furthering ties with the socialists in Western Europe.</w:t>
                      </w:r>
                    </w:p>
                    <w:p w:rsidR="005D22E3" w:rsidRPr="005D22E3" w:rsidRDefault="005D22E3" w:rsidP="005D22E3">
                      <w:pPr>
                        <w:spacing w:after="0" w:line="240" w:lineRule="auto"/>
                        <w:rPr>
                          <w:sz w:val="24"/>
                          <w:szCs w:val="24"/>
                        </w:rPr>
                      </w:pPr>
                      <w:r w:rsidRPr="005D22E3">
                        <w:rPr>
                          <w:sz w:val="24"/>
                          <w:szCs w:val="24"/>
                        </w:rPr>
                        <w:t xml:space="preserve">The third theme of the speech was the importance of </w:t>
                      </w:r>
                      <w:proofErr w:type="spellStart"/>
                      <w:r w:rsidRPr="005D22E3">
                        <w:rPr>
                          <w:sz w:val="24"/>
                          <w:szCs w:val="24"/>
                        </w:rPr>
                        <w:t>recognising</w:t>
                      </w:r>
                      <w:proofErr w:type="spellEnd"/>
                      <w:r w:rsidRPr="005D22E3">
                        <w:rPr>
                          <w:sz w:val="24"/>
                          <w:szCs w:val="24"/>
                        </w:rPr>
                        <w:t xml:space="preserve"> the developing world.</w:t>
                      </w:r>
                    </w:p>
                    <w:p w:rsidR="005D22E3" w:rsidRPr="005D22E3" w:rsidRDefault="005D22E3" w:rsidP="005D22E3">
                      <w:pPr>
                        <w:spacing w:after="0" w:line="240" w:lineRule="auto"/>
                        <w:rPr>
                          <w:sz w:val="24"/>
                          <w:szCs w:val="24"/>
                        </w:rPr>
                      </w:pPr>
                      <w:r w:rsidRPr="005D22E3">
                        <w:rPr>
                          <w:sz w:val="24"/>
                          <w:szCs w:val="24"/>
                        </w:rPr>
                        <w:t>The decolonization begun after WWII was creating a series of new nation states that had the potential of altering the international balance of power.</w:t>
                      </w:r>
                    </w:p>
                    <w:p w:rsidR="005D22E3" w:rsidRPr="005D22E3" w:rsidRDefault="005D22E3" w:rsidP="005D22E3">
                      <w:pPr>
                        <w:spacing w:after="0" w:line="240" w:lineRule="auto"/>
                        <w:rPr>
                          <w:sz w:val="24"/>
                          <w:szCs w:val="24"/>
                        </w:rPr>
                      </w:pPr>
                      <w:r w:rsidRPr="005D22E3">
                        <w:rPr>
                          <w:sz w:val="24"/>
                          <w:szCs w:val="24"/>
                        </w:rPr>
                        <w:t>The US began to move into Asia as a result of the Korean War.</w:t>
                      </w:r>
                    </w:p>
                    <w:p w:rsidR="005D22E3" w:rsidRPr="00627E78" w:rsidRDefault="005D22E3" w:rsidP="005D22E3">
                      <w:pPr>
                        <w:spacing w:after="0" w:line="240" w:lineRule="auto"/>
                        <w:rPr>
                          <w:sz w:val="24"/>
                          <w:szCs w:val="24"/>
                        </w:rPr>
                      </w:pPr>
                      <w:r w:rsidRPr="005D22E3">
                        <w:rPr>
                          <w:sz w:val="24"/>
                          <w:szCs w:val="24"/>
                        </w:rPr>
                        <w:t>Khrushchev suggested that the developing world could escape falling into Capitalism if the Soviet Union supported industrialization programs.</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7840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5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2B3E6" id="AutoShape 59" o:spid="_x0000_s1026" type="#_x0000_t32" style="position:absolute;margin-left:-1in;margin-top:662.3pt;width:605.25pt;height:.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NIgIAAD8EAAAOAAAAZHJzL2Uyb0RvYy54bWysU8GO2yAQvVfqPyDuie1s7E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Qnsk&#10;6WFGzwenQmqULn2DBm1z8CvlzvgS6Um+6hdFv1skVdkS2fDg/XbWEJz4iOguxG+shjT74bNi4EMg&#10;QejWqTa9h4Q+oFMYyvk2FH5yiMLhY7bIsscUIwp32UMa8El+DdXGuk9c9cgbBbbOENG0rlRSwvCV&#10;SUIicnyxzhMj+TXA55VqK7ouaKCTaCjwMp2lIcCqTjB/6d2safZlZ9CReBWFb2Rx52bUQbIA1nLC&#10;NqPtiOguNiTvpMeD0oDOaF1k8mMZLzeLzWI+mc+yzWQeV9XkeVvOJ9k2eUyrh6osq+Snp5bM81Yw&#10;xqVnd5VsMv87SYyP5yK2m2hvbYju0UO/gOz1H0iH2fpxXoSxV+y8M9eZg0qD8/ii/DN4vwf7/btf&#10;/wIAAP//AwBQSwMEFAAGAAgAAAAhADb0C37iAAAADwEAAA8AAABkcnMvZG93bnJldi54bWxMj8FO&#10;wzAQRO9I/QdrK/WCWjshDRDiVBUSB460lbi68ZKExusodprQr8cVh3LcmdHsm3wzmZadsXeNJQnR&#10;SgBDKq1uqJJw2L8tn4A5r0ir1hJK+EEHm2J2l6tM25E+8LzzFQsl5DIlofa+yzh3ZY1GuZXtkIL3&#10;ZXujfDj7iutejaHctDwWIuVGNRQ+1KrD1xrL024wEtAN60hsn011eL+M95/x5Xvs9lIu5tP2BZjH&#10;yd/CcMUP6FAEpqMdSDvWSlhGSRLG+OA8xEkK7JoRaboGdvzTHoEXOf+/o/gFAAD//wMAUEsBAi0A&#10;FAAGAAgAAAAhALaDOJL+AAAA4QEAABMAAAAAAAAAAAAAAAAAAAAAAFtDb250ZW50X1R5cGVzXS54&#10;bWxQSwECLQAUAAYACAAAACEAOP0h/9YAAACUAQAACwAAAAAAAAAAAAAAAAAvAQAAX3JlbHMvLnJl&#10;bHNQSwECLQAUAAYACAAAACEAnBk/zSICAAA/BAAADgAAAAAAAAAAAAAAAAAuAgAAZHJzL2Uyb0Rv&#10;Yy54bWxQSwECLQAUAAYACAAAACEANvQLfu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87737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34E33" id="AutoShape 58" o:spid="_x0000_s1026" type="#_x0000_t32" style="position:absolute;margin-left:-76.5pt;margin-top:639.8pt;width:609.75pt;height:.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nIQIAAD8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U4wk&#10;6WBHz0enQmk0W/oB9dpmEFfIvfEt0rN81S+KfrdIqqIhsuYh+u2iITnxGdFDir9YDWUO/WfFIIZA&#10;gTCtc2U6DwlzQOewlMt9KfzsEIWPi0U6XU5mGFHwzaezgE+yW6o21n3iqkPeyLF1hoi6cYWSEpav&#10;TBIKkdOLdZ4YyW4Jvq5UO9G2QQOtRH2OVzOo5D1WtYJ5Z7iY+lC0Bp2IV1H4DSwewow6ShbAGk7Y&#10;drAdEe3VhuKt9HjQGtAZrKtMfqzi1Xa5XaajdDLfjtK4LEfPuyIdzXfJYlZOy6Iok5+eWpJmjWCM&#10;S8/uJtkk/TtJDI/nKra7aO9jiB7Rw7yA7O0/kA679eu8CuOg2GVvbjsHlYbg4UX5Z/D+Dvb7d7/5&#10;BQAA//8DAFBLAwQUAAYACAAAACEAlqk+6OIAAAAPAQAADwAAAGRycy9kb3ducmV2LnhtbEyPwW7C&#10;MBBE75X4B2uReqnATqqEksZBCKmHHgtIvZp4m6TE6yh2SMrX16gHetyZ0eybfDOZll2wd40lCdFS&#10;AEMqrW6oknA8vC1egDmvSKvWEkr4QQebYvaQq0zbkT7wsvcVCyXkMiWh9r7LOHdljUa5pe2Qgvdl&#10;e6N8OPuK616Nody0PBYi5UY1FD7UqsNdjeV5PxgJ6IYkEtu1qY7v1/HpM75+j91Bysf5tH0F5nHy&#10;9zDc8AM6FIHpZAfSjrUSFlHyHMb44MSrdQrslhFpmgA7/Wkr4EXO/+8ofgEAAP//AwBQSwECLQAU&#10;AAYACAAAACEAtoM4kv4AAADhAQAAEwAAAAAAAAAAAAAAAAAAAAAAW0NvbnRlbnRfVHlwZXNdLnht&#10;bFBLAQItABQABgAIAAAAIQA4/SH/1gAAAJQBAAALAAAAAAAAAAAAAAAAAC8BAABfcmVscy8ucmVs&#10;c1BLAQItABQABgAIAAAAIQCqUeAnIQIAAD8EAAAOAAAAAAAAAAAAAAAAAC4CAABkcnMvZTJvRG9j&#10;LnhtbFBLAQItABQABgAIAAAAIQCWqT7o4gAAAA8BAAAPAAAAAAAAAAAAAAAAAHsEAABkcnMvZG93&#10;bnJldi54bWxQSwUGAAAAAAQABADzAAAAigUAAAAA&#10;"/>
            </w:pict>
          </mc:Fallback>
        </mc:AlternateContent>
      </w:r>
      <w:r w:rsidRPr="00051DBF">
        <w:rPr>
          <w:noProof/>
          <w:u w:val="single"/>
        </w:rPr>
        <mc:AlternateContent>
          <mc:Choice Requires="wps">
            <w:drawing>
              <wp:anchor distT="0" distB="0" distL="114300" distR="114300" simplePos="0" relativeHeight="25187635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5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863A1" id="AutoShape 57" o:spid="_x0000_s1026" type="#_x0000_t32" style="position:absolute;margin-left:-81pt;margin-top:618.05pt;width:614.2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KU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pRhJ&#10;0sOOng5OhdIom/s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Cq1bu+4AAAAA8BAAAPAAAAZHJzL2Rvd25yZXYueG1sTI/BbsIw&#10;EETvlfgHa5F6qcBOKqw2xEEIiUOPBaReTbwkaeN1FDsk5etrDlV73JnR7Jt8M9mWXbH3jSMFyVIA&#10;QyqdaahScDruFy/AfNBkdOsIFXyjh00xe8h1ZtxI73g9hIrFEvKZVlCH0GWc+7JGq/3SdUjRu7je&#10;6hDPvuKm12Msty1PhZDc6obih1p3uKux/DoMVgH6YZWI7autTm+38ekjvX2O3VGpx/m0XQMLOIW/&#10;MNzxIzoUkensBjKetQoWiUzjmBCd9FkmwO4ZIeUK2PlX40XO/+8ofgAAAP//AwBQSwECLQAUAAYA&#10;CAAAACEAtoM4kv4AAADhAQAAEwAAAAAAAAAAAAAAAAAAAAAAW0NvbnRlbnRfVHlwZXNdLnhtbFBL&#10;AQItABQABgAIAAAAIQA4/SH/1gAAAJQBAAALAAAAAAAAAAAAAAAAAC8BAABfcmVscy8ucmVsc1BL&#10;AQItABQABgAIAAAAIQDJO8KUIAIAAD0EAAAOAAAAAAAAAAAAAAAAAC4CAABkcnMvZTJvRG9jLnht&#10;bFBLAQItABQABgAIAAAAIQCq1bu+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430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5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0CC6F" id="AutoShape 55" o:spid="_x0000_s1026" type="#_x0000_t32" style="position:absolute;margin-left:-81pt;margin-top:571.55pt;width:614.25pt;height:0;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6W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GS&#10;pIcdPR2cCqVRlvkBDdrmEFfKnfEt0pN81c+KfrdIqrIlsuEh+u2sITnxGdG7FH+xGsrshy+KQQyB&#10;AmFap9r0HhLmgE5hKefbUvjJIQof54s4Xs4zjOjoi0g+Jmpj3WeueuSNAltniGhaVyopYfXKJKEM&#10;OT5b52mRfEzwVaXaiq4LCugkGgq8zGZZSLCqE8w7fZg1zb7sDDoSr6HwCz2C5z7MqINkAazlhG2u&#10;tiOiu9hQvJMeDxoDOlfrIpIfy3i5WWwW6SSdPWwmaVxVk6dtmU4etsk8qz5VZVklPz21JM1bwRiX&#10;nt0o2CT9O0Fcn85FajfJ3sYQvUcP8wKy438gHTbrl3mRxV6x886MGweNhuDre/KP4P4O9v2rX/8C&#10;AAD//wMAUEsDBBQABgAIAAAAIQDijaV34AAAAA8BAAAPAAAAZHJzL2Rvd25yZXYueG1sTI/BTsMw&#10;EETvSPyDtUi9oNZ2aCMIcaqqEgeOtJW4uvGSBOJ1FDtN6NfjHqpy3JnR7Jt8PdmWnbD3jSMFciGA&#10;IZXONFQpOOzf5s/AfNBkdOsIFfyih3Vxf5frzLiRPvC0CxWLJeQzraAOocs492WNVvuF65Ci9+V6&#10;q0M8+4qbXo+x3LY8ESLlVjcUP9S6w22N5c9usArQDyspNi+2Oryfx8fP5Pw9dnulZg/T5hVYwCnc&#10;wnDBj+hQRKajG8h41iqYyzSJY0J05PJJArtkRJqugB2vGi9y/n9H8QcAAP//AwBQSwECLQAUAAYA&#10;CAAAACEAtoM4kv4AAADhAQAAEwAAAAAAAAAAAAAAAAAAAAAAW0NvbnRlbnRfVHlwZXNdLnhtbFBL&#10;AQItABQABgAIAAAAIQA4/SH/1gAAAJQBAAALAAAAAAAAAAAAAAAAAC8BAABfcmVscy8ucmVsc1BL&#10;AQItABQABgAIAAAAIQDo7k6WIAIAAD0EAAAOAAAAAAAAAAAAAAAAAC4CAABkcnMvZTJvRG9jLnht&#10;bFBLAQItABQABgAIAAAAIQDijaV3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7532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5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E4176" id="AutoShape 56" o:spid="_x0000_s1026" type="#_x0000_t32" style="position:absolute;margin-left:-81pt;margin-top:597.05pt;width:614.2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8F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FOS&#10;9LCjp4NToTTK5n5Ag7Y5xJVyZ3yL9CRf9bOi3y2SqmyJbHiIfjtrSE58RvQuxV+shjL74YtiEEOg&#10;QJjWqTa9h4Q5oFNYyvm2FH5yiMLHh0UcLx8yjOjoi0g+Jmpj3WeueuSNAltniGhaVyopYfXKJKEM&#10;OT5b52mRfEzwVaXaiq4LCugkGgq8zGZZSLCqE8w7fZg1zb7sDDoSr6HwCz2C5z7MqINkAazlhG2u&#10;tiOiu9hQvJMeDxoDOlfrIpIfy3i5WWwW6SSdzTeTNK6qydO2TCfzbfKQVZ+qsqySn55akuatYIxL&#10;z24UbJL+nSCuT+citZtkb2OI3qOHeQHZ8T+QDpv1y7zIYq/YeWfGjYNGQ/D1PflHcH8H+/7Vr38B&#10;AAD//wMAUEsDBBQABgAIAAAAIQDeFN4X4AAAAA8BAAAPAAAAZHJzL2Rvd25yZXYueG1sTI/BbsIw&#10;EETvlfoP1lbqpQLbUYlKGgchJA49FpB6NfE2SRuvo9ghKV9fc0Bw3JnR7Jt8NdmWnbD3jSMFci6A&#10;IZXONFQpOOy3szdgPmgyunWECv7Qw6p4fMh1ZtxIn3jahYrFEvKZVlCH0GWc+7JGq/3cdUjR+3a9&#10;1SGefcVNr8dYblueCJFyqxuKH2rd4abG8nc3WAXoh4UU66WtDh/n8eUrOf+M3V6p56dp/Q4s4BRu&#10;YbjgR3QoItPRDWQ8axXMZJrEMSE6cvkqgV0yIk0XwI5XjRc5v99R/AMAAP//AwBQSwECLQAUAAYA&#10;CAAAACEAtoM4kv4AAADhAQAAEwAAAAAAAAAAAAAAAAAAAAAAW0NvbnRlbnRfVHlwZXNdLnhtbFBL&#10;AQItABQABgAIAAAAIQA4/SH/1gAAAJQBAAALAAAAAAAAAAAAAAAAAC8BAABfcmVscy8ucmVsc1BL&#10;AQItABQABgAIAAAAIQCnw38FIAIAAD0EAAAOAAAAAAAAAAAAAAAAAC4CAABkcnMvZTJvRG9jLnht&#10;bFBLAQItABQABgAIAAAAIQDeFN4X4AAAAA8BAAAPAAAAAAAAAAAAAAAAAHoEAABkcnMvZG93bnJl&#10;di54bWxQSwUGAAAAAAQABADzAAAAhwUAAAAA&#10;"/>
            </w:pict>
          </mc:Fallback>
        </mc:AlternateContent>
      </w:r>
      <w:r w:rsidRPr="00051DBF">
        <w:rPr>
          <w:noProof/>
          <w:u w:val="single"/>
        </w:rPr>
        <mc:AlternateContent>
          <mc:Choice Requires="wps">
            <w:drawing>
              <wp:anchor distT="0" distB="0" distL="114300" distR="114300" simplePos="0" relativeHeight="25188147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6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0CE49" id="AutoShape 67" o:spid="_x0000_s1026" type="#_x0000_t32" style="position:absolute;margin-left:-76.5pt;margin-top:199.55pt;width:82.5pt;height:0;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BrJgIAAEcEAAAOAAAAZHJzL2Uyb0RvYy54bWysU9uO2jAQfa/Uf7D8DklouEWE1SqB9mG7&#10;RdrtBxjbIVYd27INAVX9947NpWz7UlXlwYwzM2fOzBwvHo6dRAdundCqxNkwxYgrqplQuxJ/fV0P&#10;Zhg5TxQjUite4hN3+GH5/t2iNwUf6VZLxi0CEOWK3pS49d4USeJoyzvihtpwBc5G2454uNpdwizp&#10;Ab2TyShNJ0mvLTNWU+4cfK3PTryM+E3Dqf/SNI57JEsM3Hw8bTy34UyWC1LsLDGtoBca5B9YdEQo&#10;KHqDqoknaG/FH1CdoFY73fgh1V2im0ZQHnuAbrL0t25eWmJ47AWG48xtTO7/wdLnw8YiwUo8yTBS&#10;pIMdPe69jqXRZBoG1BtXQFylNja0SI/qxTxp+s0hpauWqB2P0a8nA8lZyEjepISLM1Bm23/WDGII&#10;FIjTOja2Q40U5lNIDOAwEXSM6znd1sOPHlH4mKX5dDqGLdKrLyFFgAiJxjr/kesOBaPEzlsidq2v&#10;tFIgAm3P8OTw5Hwg+CshJCu9FlJGLUiF+hLPx6Nx5OO0FCw4Q5izu20lLTqQoKb4i92C5z7M6r1i&#10;EazlhK0utidCnm0oLlXAg8aAzsU6y+X7PJ2vZqtZPshHk9UgT+t68Liu8sFknU3H9Ye6qursR6CW&#10;5UUrGOMqsLtKN8v/ThqXR3QW3U28tzEkb9HjvIDs9T+SjjsOaz0LZKvZaWOvuwe1xuDLywrP4f4O&#10;9v37X/4EAAD//wMAUEsDBBQABgAIAAAAIQDJ406M3gAAAAsBAAAPAAAAZHJzL2Rvd25yZXYueG1s&#10;TI9BS8NAEIXvQv/DMgVv7Sat1jZmU0RQPEjAVu/T7JhEs7Mxu03Sf+8WBHucN4/3vpduR9OInjpX&#10;W1YQzyMQxIXVNZcK3vdPszUI55E1NpZJwYkcbLPJVYqJtgO/Ub/zpQgh7BJUUHnfJlK6oiKDbm5b&#10;4vD7tJ1BH86ulLrDIYSbRi6iaCUN1hwaKmzpsaLie3c0Cn747vRxI/v1V5771fPLa8mUD0pdT8eH&#10;exCeRv9vhjN+QIcsMB3skbUTjYJZfLsMY7yC5WYTgzhbFkE4/AkyS+XlhuwXAAD//wMAUEsBAi0A&#10;FAAGAAgAAAAhALaDOJL+AAAA4QEAABMAAAAAAAAAAAAAAAAAAAAAAFtDb250ZW50X1R5cGVzXS54&#10;bWxQSwECLQAUAAYACAAAACEAOP0h/9YAAACUAQAACwAAAAAAAAAAAAAAAAAvAQAAX3JlbHMvLnJl&#10;bHNQSwECLQAUAAYACAAAACEABquwayYCAABHBAAADgAAAAAAAAAAAAAAAAAuAgAAZHJzL2Uyb0Rv&#10;Yy54bWxQSwECLQAUAAYACAAAACEAyeNOjN4AAAALAQAADwAAAAAAAAAAAAAAAACABAAAZHJzL2Rv&#10;d25yZXYueG1sUEsFBgAAAAAEAAQA8wAAAIsFAAAAAA==&#10;"/>
            </w:pict>
          </mc:Fallback>
        </mc:AlternateContent>
      </w:r>
      <w:r w:rsidRPr="00051DBF">
        <w:rPr>
          <w:noProof/>
          <w:u w:val="single"/>
        </w:rPr>
        <mc:AlternateContent>
          <mc:Choice Requires="wps">
            <w:drawing>
              <wp:anchor distT="0" distB="0" distL="114300" distR="114300" simplePos="0" relativeHeight="25188044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6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A16A3" id="AutoShape 62" o:spid="_x0000_s1026" type="#_x0000_t32" style="position:absolute;margin-left:-1in;margin-top:65.3pt;width:74.25pt;height:.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JJQIAAEkEAAAOAAAAZHJzL2Uyb0RvYy54bWysVM2O2jAQvlfqO1i+QxIaWIgIq1UC7WG7&#10;RdrtAxjbIVYd27INAVV9945Nli7tparKwcx4Zr75+5zl/amT6MitE1qVOBunGHFFNRNqX+KvL5vR&#10;HCPniWJEasVLfOYO36/ev1v2puAT3WrJuEUAolzRmxK33psiSRxteUfcWBuuwNho2xEPqt0nzJIe&#10;0DuZTNJ0lvTaMmM15c7BbX0x4lXEbxpO/ZemcdwjWWKozcfTxnMXzmS1JMXeEtMKOpRB/qGKjggF&#10;Sa9QNfEEHaz4A6oT1GqnGz+mukt00wjKYw/QTZb+1s1zSwyPvcBwnLmOyf0/WPp03FokWIlnE4wU&#10;6WBHDwevY2oEdzCg3rgC/Cq1taFFelLP5lHTbw4pXbVE7Xn0fjkbCM5CRHITEhRnIM2u/6wZ+BBI&#10;EKd1amyHGinMpxAYwGEi6BTXc76uh588onC5yCeLuylGFEyL6WQaM5EigIRQY53/yHWHglBi5y0R&#10;+9ZXWimggbaXBOT46Hwo8VdACFZ6I6SMbJAK9UOCYHFaChaMUbH7XSUtOpLAp/gbqrhxs/qgWARr&#10;OWHrQfZEyIsMyaUKeNAalDNIF8J8X6SL9Xw9z0f5ZLYe5Wldjx42VT6abbK7af2hrqo6+xGGleVF&#10;KxjjKlT3St4s/ztyDM/oQrsrfa9jSG7R47yg2Nf/WHTccljshSI7zc5b+7p94Gt0Ht5WeBBvdZDf&#10;fgFWPwEAAP//AwBQSwMEFAAGAAgAAAAhANrW/vLeAAAACgEAAA8AAABkcnMvZG93bnJldi54bWxM&#10;j0FPg0AUhO8m/ofNM/HWLlTEhrI0xkTjwZC02vuWfQLKvkV2C/Tf+3rS42QmM9/k29l2YsTBt44U&#10;xMsIBFLlTEu1go/358UahA+ajO4coYIzetgW11e5zoybaIfjPtSCS8hnWkETQp9J6asGrfZL1yOx&#10;9+kGqwPLoZZm0BOX206uoiiVVrfEC43u8anB6nt/sgp+6OF8SOS4/irLkL68vtWE5aTU7c38uAER&#10;cA5/YbjgMzoUzHR0JzJedAoWcZLwmcDOXZSC4EhyD+J40asYZJHL/xeKXwAAAP//AwBQSwECLQAU&#10;AAYACAAAACEAtoM4kv4AAADhAQAAEwAAAAAAAAAAAAAAAAAAAAAAW0NvbnRlbnRfVHlwZXNdLnht&#10;bFBLAQItABQABgAIAAAAIQA4/SH/1gAAAJQBAAALAAAAAAAAAAAAAAAAAC8BAABfcmVscy8ucmVs&#10;c1BLAQItABQABgAIAAAAIQC5m+TJJQIAAEkEAAAOAAAAAAAAAAAAAAAAAC4CAABkcnMvZTJvRG9j&#10;LnhtbFBLAQItABQABgAIAAAAIQDa1v7y3gAAAAoBAAAPAAAAAAAAAAAAAAAAAH8EAABkcnMvZG93&#10;bnJldi54bWxQSwUGAAAAAAQABADzAAAAigUAAAAA&#10;"/>
            </w:pict>
          </mc:Fallback>
        </mc:AlternateContent>
      </w:r>
      <w:r w:rsidRPr="00051DBF">
        <w:rPr>
          <w:noProof/>
          <w:u w:val="single"/>
        </w:rPr>
        <mc:AlternateContent>
          <mc:Choice Requires="wps">
            <w:drawing>
              <wp:anchor distT="0" distB="0" distL="114300" distR="114300" simplePos="0" relativeHeight="25187942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2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C7F34" id="AutoShape 60" o:spid="_x0000_s1026" type="#_x0000_t32" style="position:absolute;margin-left:-1in;margin-top:12.05pt;width:74.2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wI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3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jLzsC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89273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5D22E3" w:rsidRDefault="005D22E3" w:rsidP="00157870">
                            <w:pPr>
                              <w:spacing w:after="0" w:line="240" w:lineRule="auto"/>
                              <w:rPr>
                                <w:b/>
                                <w:sz w:val="28"/>
                                <w:szCs w:val="24"/>
                              </w:rPr>
                            </w:pPr>
                            <w:r w:rsidRPr="005D22E3">
                              <w:rPr>
                                <w:b/>
                                <w:sz w:val="28"/>
                                <w:szCs w:val="24"/>
                              </w:rPr>
                              <w:t>Changes In Soviet Politics</w:t>
                            </w:r>
                          </w:p>
                          <w:p w:rsidR="005D22E3" w:rsidRPr="005D22E3" w:rsidRDefault="005D22E3" w:rsidP="005D22E3">
                            <w:pPr>
                              <w:spacing w:after="0" w:line="240" w:lineRule="auto"/>
                              <w:rPr>
                                <w:sz w:val="24"/>
                                <w:szCs w:val="24"/>
                              </w:rPr>
                            </w:pPr>
                            <w:r w:rsidRPr="005D22E3">
                              <w:rPr>
                                <w:sz w:val="24"/>
                                <w:szCs w:val="24"/>
                              </w:rPr>
                              <w:t>The Soviet Union had already begun to show its commitment to the developing would by financing a steel mill in India.</w:t>
                            </w:r>
                          </w:p>
                          <w:p w:rsidR="005D22E3" w:rsidRPr="005D22E3" w:rsidRDefault="005D22E3" w:rsidP="005D22E3">
                            <w:pPr>
                              <w:spacing w:after="0" w:line="240" w:lineRule="auto"/>
                              <w:rPr>
                                <w:sz w:val="24"/>
                                <w:szCs w:val="24"/>
                              </w:rPr>
                            </w:pPr>
                            <w:r w:rsidRPr="005D22E3">
                              <w:rPr>
                                <w:sz w:val="24"/>
                                <w:szCs w:val="24"/>
                              </w:rPr>
                              <w:t>India’s refusal to participate in SEATO suggested to the USSR that India could play a strategic role in the ongoing struggle between the USSR and the US.</w:t>
                            </w:r>
                          </w:p>
                          <w:p w:rsidR="005D22E3" w:rsidRPr="005D22E3" w:rsidRDefault="005D22E3" w:rsidP="005D22E3">
                            <w:pPr>
                              <w:spacing w:after="0" w:line="240" w:lineRule="auto"/>
                              <w:rPr>
                                <w:sz w:val="24"/>
                                <w:szCs w:val="24"/>
                              </w:rPr>
                            </w:pPr>
                            <w:r w:rsidRPr="005D22E3">
                              <w:rPr>
                                <w:sz w:val="24"/>
                                <w:szCs w:val="24"/>
                              </w:rPr>
                              <w:t>Underlying this policy shift was the concept of peaceful coexistence.</w:t>
                            </w:r>
                          </w:p>
                          <w:p w:rsidR="005D22E3" w:rsidRDefault="005D22E3" w:rsidP="005D22E3">
                            <w:pPr>
                              <w:spacing w:after="0" w:line="240" w:lineRule="auto"/>
                              <w:rPr>
                                <w:sz w:val="24"/>
                                <w:szCs w:val="24"/>
                              </w:rPr>
                            </w:pPr>
                            <w:r w:rsidRPr="005D22E3">
                              <w:rPr>
                                <w:sz w:val="24"/>
                                <w:szCs w:val="24"/>
                              </w:rPr>
                              <w:t xml:space="preserve">Khrushchev believed that </w:t>
                            </w:r>
                            <w:proofErr w:type="spellStart"/>
                            <w:r w:rsidRPr="005D22E3">
                              <w:rPr>
                                <w:sz w:val="24"/>
                                <w:szCs w:val="24"/>
                              </w:rPr>
                              <w:t>world wide</w:t>
                            </w:r>
                            <w:proofErr w:type="spellEnd"/>
                            <w:r w:rsidRPr="005D22E3">
                              <w:rPr>
                                <w:sz w:val="24"/>
                                <w:szCs w:val="24"/>
                              </w:rPr>
                              <w:t xml:space="preserve"> socialism could be achieved through non-violent means, rather that violent revolution or war.</w:t>
                            </w:r>
                          </w:p>
                          <w:p w:rsidR="005D22E3" w:rsidRPr="005D22E3" w:rsidRDefault="005D22E3" w:rsidP="005D22E3">
                            <w:pPr>
                              <w:spacing w:after="0" w:line="240" w:lineRule="auto"/>
                              <w:rPr>
                                <w:b/>
                                <w:sz w:val="28"/>
                                <w:szCs w:val="24"/>
                              </w:rPr>
                            </w:pPr>
                            <w:r w:rsidRPr="005D22E3">
                              <w:rPr>
                                <w:b/>
                                <w:sz w:val="28"/>
                                <w:szCs w:val="24"/>
                              </w:rPr>
                              <w:t>Continued Changes In The Soviet Agricultural System</w:t>
                            </w:r>
                          </w:p>
                          <w:p w:rsidR="005D22E3" w:rsidRPr="005D22E3" w:rsidRDefault="005D22E3" w:rsidP="005D22E3">
                            <w:pPr>
                              <w:spacing w:after="0" w:line="240" w:lineRule="auto"/>
                              <w:rPr>
                                <w:sz w:val="24"/>
                                <w:szCs w:val="24"/>
                              </w:rPr>
                            </w:pPr>
                            <w:r w:rsidRPr="005D22E3">
                              <w:rPr>
                                <w:sz w:val="24"/>
                                <w:szCs w:val="24"/>
                              </w:rPr>
                              <w:t>The Soviet agricultural system had been unable to produce enough food to feed the population since the collectivization process that took place during the first of the Five Year Plans (1928-1932)</w:t>
                            </w:r>
                          </w:p>
                          <w:p w:rsidR="005D22E3" w:rsidRPr="005D22E3" w:rsidRDefault="005D22E3" w:rsidP="005D22E3">
                            <w:pPr>
                              <w:spacing w:after="0" w:line="240" w:lineRule="auto"/>
                              <w:rPr>
                                <w:sz w:val="24"/>
                                <w:szCs w:val="24"/>
                              </w:rPr>
                            </w:pPr>
                            <w:r w:rsidRPr="005D22E3">
                              <w:rPr>
                                <w:sz w:val="24"/>
                                <w:szCs w:val="24"/>
                              </w:rPr>
                              <w:t>Khrushchev made agricultural reform one of his top priorities.</w:t>
                            </w:r>
                          </w:p>
                          <w:p w:rsidR="005D22E3" w:rsidRPr="005D22E3" w:rsidRDefault="005D22E3" w:rsidP="005D22E3">
                            <w:pPr>
                              <w:spacing w:after="0" w:line="240" w:lineRule="auto"/>
                              <w:rPr>
                                <w:sz w:val="24"/>
                                <w:szCs w:val="24"/>
                              </w:rPr>
                            </w:pPr>
                            <w:r w:rsidRPr="005D22E3">
                              <w:rPr>
                                <w:sz w:val="24"/>
                                <w:szCs w:val="24"/>
                              </w:rPr>
                              <w:t>Maize would be the primary crop</w:t>
                            </w:r>
                          </w:p>
                          <w:p w:rsidR="005D22E3" w:rsidRPr="005D22E3" w:rsidRDefault="005D22E3" w:rsidP="005D22E3">
                            <w:pPr>
                              <w:spacing w:after="0" w:line="240" w:lineRule="auto"/>
                              <w:rPr>
                                <w:sz w:val="24"/>
                                <w:szCs w:val="24"/>
                              </w:rPr>
                            </w:pPr>
                            <w:r w:rsidRPr="005D22E3">
                              <w:rPr>
                                <w:sz w:val="24"/>
                                <w:szCs w:val="24"/>
                              </w:rPr>
                              <w:t>Khrushchev set production goals for the production of meat, milk and butter to meet US output by 1962.</w:t>
                            </w:r>
                          </w:p>
                          <w:p w:rsidR="005D22E3" w:rsidRPr="005D22E3" w:rsidRDefault="005D22E3" w:rsidP="005D22E3">
                            <w:pPr>
                              <w:spacing w:after="0" w:line="240" w:lineRule="auto"/>
                              <w:rPr>
                                <w:sz w:val="24"/>
                                <w:szCs w:val="24"/>
                              </w:rPr>
                            </w:pPr>
                            <w:r w:rsidRPr="005D22E3">
                              <w:rPr>
                                <w:sz w:val="24"/>
                                <w:szCs w:val="24"/>
                              </w:rPr>
                              <w:t>This was unrealistic at best and it did not work.</w:t>
                            </w:r>
                          </w:p>
                          <w:p w:rsidR="005D22E3" w:rsidRPr="005D22E3" w:rsidRDefault="005D22E3" w:rsidP="005D22E3">
                            <w:pPr>
                              <w:spacing w:after="0" w:line="240" w:lineRule="auto"/>
                              <w:rPr>
                                <w:sz w:val="24"/>
                                <w:szCs w:val="24"/>
                              </w:rPr>
                            </w:pPr>
                            <w:r w:rsidRPr="005D22E3">
                              <w:rPr>
                                <w:sz w:val="24"/>
                                <w:szCs w:val="24"/>
                              </w:rPr>
                              <w:t>Soviet agriculture took a major hit</w:t>
                            </w:r>
                          </w:p>
                          <w:p w:rsidR="005D22E3" w:rsidRPr="005D22E3" w:rsidRDefault="005D22E3" w:rsidP="005D22E3">
                            <w:pPr>
                              <w:spacing w:after="0" w:line="240" w:lineRule="auto"/>
                              <w:rPr>
                                <w:sz w:val="24"/>
                                <w:szCs w:val="24"/>
                              </w:rPr>
                            </w:pPr>
                            <w:r w:rsidRPr="005D22E3">
                              <w:rPr>
                                <w:sz w:val="24"/>
                                <w:szCs w:val="24"/>
                              </w:rPr>
                              <w:t>In 1958 there were 22 million privately owned cows</w:t>
                            </w:r>
                          </w:p>
                          <w:p w:rsidR="005D22E3" w:rsidRPr="005D22E3" w:rsidRDefault="005D22E3" w:rsidP="005D22E3">
                            <w:pPr>
                              <w:spacing w:after="0" w:line="240" w:lineRule="auto"/>
                              <w:rPr>
                                <w:sz w:val="24"/>
                                <w:szCs w:val="24"/>
                              </w:rPr>
                            </w:pPr>
                            <w:r w:rsidRPr="005D22E3">
                              <w:rPr>
                                <w:sz w:val="24"/>
                                <w:szCs w:val="24"/>
                              </w:rPr>
                              <w:t>In 1962 there were only 10 million left</w:t>
                            </w:r>
                          </w:p>
                          <w:p w:rsidR="005D22E3" w:rsidRPr="005D22E3" w:rsidRDefault="005D22E3" w:rsidP="005D22E3">
                            <w:pPr>
                              <w:spacing w:after="0" w:line="240" w:lineRule="auto"/>
                              <w:rPr>
                                <w:sz w:val="24"/>
                                <w:szCs w:val="24"/>
                              </w:rPr>
                            </w:pPr>
                            <w:r w:rsidRPr="005D22E3">
                              <w:rPr>
                                <w:sz w:val="24"/>
                                <w:szCs w:val="24"/>
                              </w:rPr>
                              <w:t>No grain reserves were gathered and the harvest failure of 1963 saw bread shortages spread across the country.</w:t>
                            </w:r>
                          </w:p>
                          <w:p w:rsidR="005D22E3" w:rsidRPr="005D22E3" w:rsidRDefault="005D22E3" w:rsidP="005D22E3">
                            <w:pPr>
                              <w:spacing w:after="0" w:line="240" w:lineRule="auto"/>
                              <w:rPr>
                                <w:sz w:val="24"/>
                                <w:szCs w:val="24"/>
                              </w:rPr>
                            </w:pPr>
                            <w:r w:rsidRPr="005D22E3">
                              <w:rPr>
                                <w:sz w:val="24"/>
                                <w:szCs w:val="24"/>
                              </w:rPr>
                              <w:t xml:space="preserve">At least Khrushchev did not solve the food shortage by allowing mass deaths from starvation (Stalin’s solution to this problem) </w:t>
                            </w:r>
                            <w:r>
                              <w:rPr>
                                <w:sz w:val="24"/>
                                <w:szCs w:val="24"/>
                              </w:rPr>
                              <w:t xml:space="preserve">Khrushchev bought grain abroad. </w:t>
                            </w:r>
                            <w:r w:rsidRPr="005D22E3">
                              <w:rPr>
                                <w:sz w:val="24"/>
                                <w:szCs w:val="24"/>
                              </w:rPr>
                              <w:t xml:space="preserve">Khrushchev also launched a </w:t>
                            </w:r>
                            <w:proofErr w:type="spellStart"/>
                            <w:r w:rsidRPr="005D22E3">
                              <w:rPr>
                                <w:sz w:val="24"/>
                                <w:szCs w:val="24"/>
                              </w:rPr>
                              <w:t>chemicalization</w:t>
                            </w:r>
                            <w:proofErr w:type="spellEnd"/>
                            <w:r w:rsidRPr="005D22E3">
                              <w:rPr>
                                <w:sz w:val="24"/>
                                <w:szCs w:val="24"/>
                              </w:rPr>
                              <w:t xml:space="preserve"> program which also failed.</w:t>
                            </w:r>
                          </w:p>
                          <w:p w:rsidR="005D22E3" w:rsidRPr="00627E78" w:rsidRDefault="005D22E3" w:rsidP="005D22E3">
                            <w:pPr>
                              <w:spacing w:after="0" w:line="240" w:lineRule="auto"/>
                              <w:rPr>
                                <w:sz w:val="24"/>
                                <w:szCs w:val="24"/>
                              </w:rPr>
                            </w:pPr>
                            <w:r w:rsidRPr="005D22E3">
                              <w:rPr>
                                <w:sz w:val="24"/>
                                <w:szCs w:val="24"/>
                              </w:rPr>
                              <w:t>The failures to fix the Soviet agricultural system ultimately contributed to Khrushchev’s political fall from power in 1964.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8" type="#_x0000_t202" style="position:absolute;margin-left:238.5pt;margin-top:0;width:273pt;height:584.2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UrMwIAAGAEAAAOAAAAZHJzL2Uyb0RvYy54bWysVNtu2zAMfR+wfxD0vtjxkiYx4hRdugwD&#10;ugvQ7gNoWY6FyaInqbGzry8lp1m2AnsY5gdBFKVD8hzS6+uh1ewgrVNoCj6dpJxJI7BSZl/wbw+7&#10;N0vOnAdTgUYjC36Ujl9vXr9a910uM2xQV9IyAjEu77uCN953eZI40cgW3AQ7achZo23Bk2n3SWWh&#10;J/RWJ1maXiU92qqzKKRzdHo7Ovkm4te1FP5LXTvpmS445ebjauNahjXZrCHfW+gaJU5pwD9k0YIy&#10;FPQMdQse2KNVL6BaJSw6rP1EYJtgXSshYw1UzTT9o5r7BjoZayFyXHemyf0/WPH58NUyVRU8W2Zz&#10;zgy0pNKDHDx7hwPLAkF953K6d9/RTT/QMQkdi3XdHYrvjhncNmD28sZa7BsJFSU4DS+Ti6cjjgsg&#10;Zf8JKwoDjx4j0FDbNrBHfDBCJ6GOZ3FCKoIO386uFtOUXIJ8i9l0tVrMYwzIn5931vkPElsWNgW3&#10;pH6Eh8Od8yEdyJ+vhGgOtap2Suto2H251ZYdgDplF78T+m/XtGF9wVdz4uolxNGdEahFK+w50+A8&#10;Hf4NslWeRkCrtuDLNHwhLuSBx/eminsPSo97KkGbE7GBy5FVP5TDKOJZsBKrI1FtcWx5GlHaNGh/&#10;ctZTuxfc/XgEKynDj4bkWk1nszAf0ZjNFxkZ9tJTXnrACIIquOds3G59nKmQt8EbkrVWkfCg/5jJ&#10;KWdq46jDaeTCnFza8davH8PmCQAA//8DAFBLAwQUAAYACAAAACEA0zSCTt4AAAAKAQAADwAAAGRy&#10;cy9kb3ducmV2LnhtbEyPzU7DMBCE70i8g7VI3KjThv4oxKmqiB6DRMqFmxMvSUS8tmK3DW/P9gSX&#10;1axmNftNvp/tKC44hcGRguUiAYHUOjNQp+DjdHzagQhRk9GjI1TwgwH2xf1drjPjrvSOlzp2gkMo&#10;ZFpBH6PPpAxtj1aHhfNI7H25yerI69RJM+krh9tRrpJkI60eiD/02mPZY/tdn62CY1N6r9/q188q&#10;TUOzpuqAZaXU48N8eAERcY5/x3DDZ3QomKlxZzJBjAqet1vuEhXwvNnJKmXVsFpudmuQRS7/Vyh+&#10;AQAA//8DAFBLAQItABQABgAIAAAAIQC2gziS/gAAAOEBAAATAAAAAAAAAAAAAAAAAAAAAABbQ29u&#10;dGVudF9UeXBlc10ueG1sUEsBAi0AFAAGAAgAAAAhADj9If/WAAAAlAEAAAsAAAAAAAAAAAAAAAAA&#10;LwEAAF9yZWxzLy5yZWxzUEsBAi0AFAAGAAgAAAAhAABg9SszAgAAYAQAAA4AAAAAAAAAAAAAAAAA&#10;LgIAAGRycy9lMm9Eb2MueG1sUEsBAi0AFAAGAAgAAAAhANM0gk7eAAAACgEAAA8AAAAAAAAAAAAA&#10;AAAAjQQAAGRycy9kb3ducmV2LnhtbFBLBQYAAAAABAAEAPMAAACYBQAAAAA=&#10;" strokecolor="window">
                <v:textbox>
                  <w:txbxContent>
                    <w:p w:rsidR="00157870" w:rsidRPr="005D22E3" w:rsidRDefault="005D22E3" w:rsidP="00157870">
                      <w:pPr>
                        <w:spacing w:after="0" w:line="240" w:lineRule="auto"/>
                        <w:rPr>
                          <w:b/>
                          <w:sz w:val="28"/>
                          <w:szCs w:val="24"/>
                        </w:rPr>
                      </w:pPr>
                      <w:r w:rsidRPr="005D22E3">
                        <w:rPr>
                          <w:b/>
                          <w:sz w:val="28"/>
                          <w:szCs w:val="24"/>
                        </w:rPr>
                        <w:t>Changes In Soviet Politics</w:t>
                      </w:r>
                    </w:p>
                    <w:p w:rsidR="005D22E3" w:rsidRPr="005D22E3" w:rsidRDefault="005D22E3" w:rsidP="005D22E3">
                      <w:pPr>
                        <w:spacing w:after="0" w:line="240" w:lineRule="auto"/>
                        <w:rPr>
                          <w:sz w:val="24"/>
                          <w:szCs w:val="24"/>
                        </w:rPr>
                      </w:pPr>
                      <w:r w:rsidRPr="005D22E3">
                        <w:rPr>
                          <w:sz w:val="24"/>
                          <w:szCs w:val="24"/>
                        </w:rPr>
                        <w:t>The Soviet Union had already begun to show its commitment to the developing would by financing a steel mill in India.</w:t>
                      </w:r>
                    </w:p>
                    <w:p w:rsidR="005D22E3" w:rsidRPr="005D22E3" w:rsidRDefault="005D22E3" w:rsidP="005D22E3">
                      <w:pPr>
                        <w:spacing w:after="0" w:line="240" w:lineRule="auto"/>
                        <w:rPr>
                          <w:sz w:val="24"/>
                          <w:szCs w:val="24"/>
                        </w:rPr>
                      </w:pPr>
                      <w:r w:rsidRPr="005D22E3">
                        <w:rPr>
                          <w:sz w:val="24"/>
                          <w:szCs w:val="24"/>
                        </w:rPr>
                        <w:t>India’s refusal to participate in SEATO suggested to the USSR that India could play a strategic role in the ongoing struggle between the USSR and the US.</w:t>
                      </w:r>
                    </w:p>
                    <w:p w:rsidR="005D22E3" w:rsidRPr="005D22E3" w:rsidRDefault="005D22E3" w:rsidP="005D22E3">
                      <w:pPr>
                        <w:spacing w:after="0" w:line="240" w:lineRule="auto"/>
                        <w:rPr>
                          <w:sz w:val="24"/>
                          <w:szCs w:val="24"/>
                        </w:rPr>
                      </w:pPr>
                      <w:r w:rsidRPr="005D22E3">
                        <w:rPr>
                          <w:sz w:val="24"/>
                          <w:szCs w:val="24"/>
                        </w:rPr>
                        <w:t>Underlying this policy shift was the concept of peaceful coexistence.</w:t>
                      </w:r>
                    </w:p>
                    <w:p w:rsidR="005D22E3" w:rsidRDefault="005D22E3" w:rsidP="005D22E3">
                      <w:pPr>
                        <w:spacing w:after="0" w:line="240" w:lineRule="auto"/>
                        <w:rPr>
                          <w:sz w:val="24"/>
                          <w:szCs w:val="24"/>
                        </w:rPr>
                      </w:pPr>
                      <w:r w:rsidRPr="005D22E3">
                        <w:rPr>
                          <w:sz w:val="24"/>
                          <w:szCs w:val="24"/>
                        </w:rPr>
                        <w:t xml:space="preserve">Khrushchev believed that </w:t>
                      </w:r>
                      <w:proofErr w:type="spellStart"/>
                      <w:r w:rsidRPr="005D22E3">
                        <w:rPr>
                          <w:sz w:val="24"/>
                          <w:szCs w:val="24"/>
                        </w:rPr>
                        <w:t>world wide</w:t>
                      </w:r>
                      <w:proofErr w:type="spellEnd"/>
                      <w:r w:rsidRPr="005D22E3">
                        <w:rPr>
                          <w:sz w:val="24"/>
                          <w:szCs w:val="24"/>
                        </w:rPr>
                        <w:t xml:space="preserve"> socialism could be achieved through non-violent means, rather that violent revolution or war.</w:t>
                      </w:r>
                    </w:p>
                    <w:p w:rsidR="005D22E3" w:rsidRPr="005D22E3" w:rsidRDefault="005D22E3" w:rsidP="005D22E3">
                      <w:pPr>
                        <w:spacing w:after="0" w:line="240" w:lineRule="auto"/>
                        <w:rPr>
                          <w:b/>
                          <w:sz w:val="28"/>
                          <w:szCs w:val="24"/>
                        </w:rPr>
                      </w:pPr>
                      <w:r w:rsidRPr="005D22E3">
                        <w:rPr>
                          <w:b/>
                          <w:sz w:val="28"/>
                          <w:szCs w:val="24"/>
                        </w:rPr>
                        <w:t>Continued Changes In The Soviet Agricultural System</w:t>
                      </w:r>
                    </w:p>
                    <w:p w:rsidR="005D22E3" w:rsidRPr="005D22E3" w:rsidRDefault="005D22E3" w:rsidP="005D22E3">
                      <w:pPr>
                        <w:spacing w:after="0" w:line="240" w:lineRule="auto"/>
                        <w:rPr>
                          <w:sz w:val="24"/>
                          <w:szCs w:val="24"/>
                        </w:rPr>
                      </w:pPr>
                      <w:r w:rsidRPr="005D22E3">
                        <w:rPr>
                          <w:sz w:val="24"/>
                          <w:szCs w:val="24"/>
                        </w:rPr>
                        <w:t>The Soviet agricultural system had been unable to produce enough food to feed the population since the collectivization process that took place during the first of the Five Year Plans (1928-1932)</w:t>
                      </w:r>
                    </w:p>
                    <w:p w:rsidR="005D22E3" w:rsidRPr="005D22E3" w:rsidRDefault="005D22E3" w:rsidP="005D22E3">
                      <w:pPr>
                        <w:spacing w:after="0" w:line="240" w:lineRule="auto"/>
                        <w:rPr>
                          <w:sz w:val="24"/>
                          <w:szCs w:val="24"/>
                        </w:rPr>
                      </w:pPr>
                      <w:r w:rsidRPr="005D22E3">
                        <w:rPr>
                          <w:sz w:val="24"/>
                          <w:szCs w:val="24"/>
                        </w:rPr>
                        <w:t>Khrushchev made agricultural reform one of his top priorities.</w:t>
                      </w:r>
                    </w:p>
                    <w:p w:rsidR="005D22E3" w:rsidRPr="005D22E3" w:rsidRDefault="005D22E3" w:rsidP="005D22E3">
                      <w:pPr>
                        <w:spacing w:after="0" w:line="240" w:lineRule="auto"/>
                        <w:rPr>
                          <w:sz w:val="24"/>
                          <w:szCs w:val="24"/>
                        </w:rPr>
                      </w:pPr>
                      <w:r w:rsidRPr="005D22E3">
                        <w:rPr>
                          <w:sz w:val="24"/>
                          <w:szCs w:val="24"/>
                        </w:rPr>
                        <w:t>Maize would be the primary crop</w:t>
                      </w:r>
                    </w:p>
                    <w:p w:rsidR="005D22E3" w:rsidRPr="005D22E3" w:rsidRDefault="005D22E3" w:rsidP="005D22E3">
                      <w:pPr>
                        <w:spacing w:after="0" w:line="240" w:lineRule="auto"/>
                        <w:rPr>
                          <w:sz w:val="24"/>
                          <w:szCs w:val="24"/>
                        </w:rPr>
                      </w:pPr>
                      <w:r w:rsidRPr="005D22E3">
                        <w:rPr>
                          <w:sz w:val="24"/>
                          <w:szCs w:val="24"/>
                        </w:rPr>
                        <w:t>Khrushchev set production goals for the production of meat, milk and butter to meet US output by 1962.</w:t>
                      </w:r>
                    </w:p>
                    <w:p w:rsidR="005D22E3" w:rsidRPr="005D22E3" w:rsidRDefault="005D22E3" w:rsidP="005D22E3">
                      <w:pPr>
                        <w:spacing w:after="0" w:line="240" w:lineRule="auto"/>
                        <w:rPr>
                          <w:sz w:val="24"/>
                          <w:szCs w:val="24"/>
                        </w:rPr>
                      </w:pPr>
                      <w:r w:rsidRPr="005D22E3">
                        <w:rPr>
                          <w:sz w:val="24"/>
                          <w:szCs w:val="24"/>
                        </w:rPr>
                        <w:t>This was unrealistic at best and it did not work.</w:t>
                      </w:r>
                    </w:p>
                    <w:p w:rsidR="005D22E3" w:rsidRPr="005D22E3" w:rsidRDefault="005D22E3" w:rsidP="005D22E3">
                      <w:pPr>
                        <w:spacing w:after="0" w:line="240" w:lineRule="auto"/>
                        <w:rPr>
                          <w:sz w:val="24"/>
                          <w:szCs w:val="24"/>
                        </w:rPr>
                      </w:pPr>
                      <w:r w:rsidRPr="005D22E3">
                        <w:rPr>
                          <w:sz w:val="24"/>
                          <w:szCs w:val="24"/>
                        </w:rPr>
                        <w:t>Soviet agriculture took a major hit</w:t>
                      </w:r>
                    </w:p>
                    <w:p w:rsidR="005D22E3" w:rsidRPr="005D22E3" w:rsidRDefault="005D22E3" w:rsidP="005D22E3">
                      <w:pPr>
                        <w:spacing w:after="0" w:line="240" w:lineRule="auto"/>
                        <w:rPr>
                          <w:sz w:val="24"/>
                          <w:szCs w:val="24"/>
                        </w:rPr>
                      </w:pPr>
                      <w:r w:rsidRPr="005D22E3">
                        <w:rPr>
                          <w:sz w:val="24"/>
                          <w:szCs w:val="24"/>
                        </w:rPr>
                        <w:t>In 1958 there were 22 million privately owned cows</w:t>
                      </w:r>
                    </w:p>
                    <w:p w:rsidR="005D22E3" w:rsidRPr="005D22E3" w:rsidRDefault="005D22E3" w:rsidP="005D22E3">
                      <w:pPr>
                        <w:spacing w:after="0" w:line="240" w:lineRule="auto"/>
                        <w:rPr>
                          <w:sz w:val="24"/>
                          <w:szCs w:val="24"/>
                        </w:rPr>
                      </w:pPr>
                      <w:r w:rsidRPr="005D22E3">
                        <w:rPr>
                          <w:sz w:val="24"/>
                          <w:szCs w:val="24"/>
                        </w:rPr>
                        <w:t>In 1962 there were only 10 million left</w:t>
                      </w:r>
                    </w:p>
                    <w:p w:rsidR="005D22E3" w:rsidRPr="005D22E3" w:rsidRDefault="005D22E3" w:rsidP="005D22E3">
                      <w:pPr>
                        <w:spacing w:after="0" w:line="240" w:lineRule="auto"/>
                        <w:rPr>
                          <w:sz w:val="24"/>
                          <w:szCs w:val="24"/>
                        </w:rPr>
                      </w:pPr>
                      <w:r w:rsidRPr="005D22E3">
                        <w:rPr>
                          <w:sz w:val="24"/>
                          <w:szCs w:val="24"/>
                        </w:rPr>
                        <w:t>No grain reserves were gathered and the harvest failure of 1963 saw bread shortages spread across the country.</w:t>
                      </w:r>
                    </w:p>
                    <w:p w:rsidR="005D22E3" w:rsidRPr="005D22E3" w:rsidRDefault="005D22E3" w:rsidP="005D22E3">
                      <w:pPr>
                        <w:spacing w:after="0" w:line="240" w:lineRule="auto"/>
                        <w:rPr>
                          <w:sz w:val="24"/>
                          <w:szCs w:val="24"/>
                        </w:rPr>
                      </w:pPr>
                      <w:r w:rsidRPr="005D22E3">
                        <w:rPr>
                          <w:sz w:val="24"/>
                          <w:szCs w:val="24"/>
                        </w:rPr>
                        <w:t xml:space="preserve">At least Khrushchev did not solve the food shortage by allowing mass deaths from starvation (Stalin’s solution to this problem) </w:t>
                      </w:r>
                      <w:r>
                        <w:rPr>
                          <w:sz w:val="24"/>
                          <w:szCs w:val="24"/>
                        </w:rPr>
                        <w:t xml:space="preserve">Khrushchev bought grain abroad. </w:t>
                      </w:r>
                      <w:r w:rsidRPr="005D22E3">
                        <w:rPr>
                          <w:sz w:val="24"/>
                          <w:szCs w:val="24"/>
                        </w:rPr>
                        <w:t xml:space="preserve">Khrushchev also launched a </w:t>
                      </w:r>
                      <w:proofErr w:type="spellStart"/>
                      <w:r w:rsidRPr="005D22E3">
                        <w:rPr>
                          <w:sz w:val="24"/>
                          <w:szCs w:val="24"/>
                        </w:rPr>
                        <w:t>chemicalization</w:t>
                      </w:r>
                      <w:proofErr w:type="spellEnd"/>
                      <w:r w:rsidRPr="005D22E3">
                        <w:rPr>
                          <w:sz w:val="24"/>
                          <w:szCs w:val="24"/>
                        </w:rPr>
                        <w:t xml:space="preserve"> program which also failed.</w:t>
                      </w:r>
                    </w:p>
                    <w:p w:rsidR="005D22E3" w:rsidRPr="00627E78" w:rsidRDefault="005D22E3" w:rsidP="005D22E3">
                      <w:pPr>
                        <w:spacing w:after="0" w:line="240" w:lineRule="auto"/>
                        <w:rPr>
                          <w:sz w:val="24"/>
                          <w:szCs w:val="24"/>
                        </w:rPr>
                      </w:pPr>
                      <w:r w:rsidRPr="005D22E3">
                        <w:rPr>
                          <w:sz w:val="24"/>
                          <w:szCs w:val="24"/>
                        </w:rPr>
                        <w:t>The failures to fix the Soviet agricultural system ultimately contributed to Khrushchev’s political fall from power in 1964.</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8864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2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66B92" id="AutoShape 59" o:spid="_x0000_s1026" type="#_x0000_t32" style="position:absolute;margin-left:-1in;margin-top:662.3pt;width:605.25pt;height:.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sLJAIAAEEEAAAOAAAAZHJzL2Uyb0RvYy54bWysU02P2yAQvVfqf0DcE8de25tYcVYrO+ll&#10;20ba7Q8ggG1UGxCQOFHV/96BfGjTXqqqPuABZt68mXksn45Djw7cWKFkiePpDCMuqWJCtiX+9raZ&#10;zDGyjkhGeiV5iU/c4qfVxw/LURc8UZ3qGTcIQKQtRl3izjldRJGlHR+InSrNJVw2ygzEwda0ETNk&#10;BPShj5LZLI9GZZg2inJr4bQ+X+JVwG8aTt3XprHcob7EwM2F1YR159dotSRFa4juBL3QIP/AYiBC&#10;QtIbVE0cQXsj/oAaBDXKqsZNqRoi1TSC8lADVBPPfqvmtSOah1qgOVbf2mT/Hyz9ctgaJFiJk3mS&#10;YyTJAFN63jsVkqNs4Vs0aluAZyW3xhdJj/JVvyj63SKpqo7Ilgfvt5OG4NhHRHchfmM1JNqNnxUD&#10;HwIJQr+OjRk8JHQCHcNYTrex8KNDFA4f83meP2YYUbjLH7KAT4prqDbWfeJqQN4osXWGiLZzlZIS&#10;xq9MHBKRw4t1nhgprgE+r1Qb0fdBBb1EY4kXWZKFAKt6wfyld7Om3VW9QQfidRS+C4s7N6P2kgWw&#10;jhO2vtiOiP5sQ/JeejwoDehcrLNQfixmi/V8PU8naZKvJ+msrifPmyqd5Jv4Masf6qqq45+eWpwW&#10;nWCMS8/uKto4/TtRXJ7PWW432d7aEN2jh34B2es/kA6z9eM8C2On2GlrrjMHnQbny5vyD+H9Huz3&#10;L3/1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QSQsL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88761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8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953F9" id="AutoShape 58" o:spid="_x0000_s1026" type="#_x0000_t32" style="position:absolute;margin-left:-76.5pt;margin-top:639.8pt;width:609.75pt;height:.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R/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SO&#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NB6FH8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8659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282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39E38" id="AutoShape 57" o:spid="_x0000_s1026" type="#_x0000_t32" style="position:absolute;margin-left:-81pt;margin-top:618.05pt;width:614.2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oFIgIAAD8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LlLY&#10;lSQ9bOnp4FQojmZzP6JB2xwiS7kzvkl6kq/6WdHvFklVtkQ2PES/nTUkJz4jepfiL1ZDof3wRTGI&#10;IVAgzOtUm95DwiTQKazlfFsLPzlE4eN8EcfL+QwjOvoiko+J2lj3maseeaPA1hkimtaVSkpYvjJJ&#10;KEOOz9Z5WiQfE3xVqbai64IGOomGAi9n6SwkWNUJ5p0+zJpmX3YGHYlXUfiFHsFzH2bUQbIA1nLC&#10;NlfbEdFdbCjeSY8HjQGdq3WRyY9lvNwsNotskqUPm0kWV9XkaVtmk4dtMp9Vn6qyrJKfnlqS5a1g&#10;jEvPbpRskv2dJK6P5yK2m2hvY4jeo4d5AdnxP5AOm/XLvMhir9h5Z8aNg0pD8PVF+Wdwfwf7/t2v&#10;fw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JUG6gU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8454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82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B5EA5" id="AutoShape 55" o:spid="_x0000_s1026" type="#_x0000_t32" style="position:absolute;margin-left:-81pt;margin-top:571.55pt;width:614.25pt;height: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c4Iw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acL&#10;jCQZYEtPe6dCcZTnfkSjtgVEVnJrfJP0KF/1s6LfLZKq6ohseYh+O2lITnxG9C7FX6yGQrvxi2IQ&#10;Q6BAmNexMYOHhEmgY1jL6bYWfnSIwseHeRwvHnKM6NUXkeKaqI11n7kakDdKbJ0hou1cpaSE5SuT&#10;hDLk8Gydp0WKa4KvKtVG9H3QQC/RWOJFnuYhwapeMO/0Yda0u6o36EC8isIv9Aie+zCj9pIFsI4T&#10;tr7Yjoj+bEPxXno8aAzoXKyzTH4s4sV6vp5nkyydrSdZXNeTp02VTWab5CG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DSubc4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88556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83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D0AFB" id="AutoShape 56" o:spid="_x0000_s1026" type="#_x0000_t32" style="position:absolute;margin-left:-81pt;margin-top:597.05pt;width:614.2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pU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eIAB&#10;KdLBlp4PXsfiaDYPI+qNyyGyVDsbmqQn9WpeNP3ukNJlS1TDY/Tb2UByFjKSdynh4gwU2vefNYMY&#10;AgXivE617QIkTAKd4lrOt7Xwk0cUPj4u0nT5OMOIDr6E5EOisc5/4rpDwSiw85aIpvWlVgqWr20W&#10;y5Dji/OBFsmHhFBV6a2QMmpAKtQXeDmbzGKC01Kw4Axhzjb7Ulp0JEFF8Rd7BM99mNUHxSJYywnb&#10;XG1PhLzYUFyqgAeNAZ2rdZHJj2W63Cw2i+loOplvRtO0qkbP23I6mm+zx1n1UJVllf0M1LJp3grG&#10;uArsBslm07+TxPXxXMR2E+1tDMl79DgvIDv8R9Jxs2GZF1nsNTvv7LBxUGkMvr6o8Azu72Dfv/v1&#10;L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JSjOl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171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83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CB98C" id="AutoShape 67" o:spid="_x0000_s1026" type="#_x0000_t32" style="position:absolute;margin-left:-76.5pt;margin-top:199.55pt;width:8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l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9lD&#10;hp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ffbv5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89068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8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148B0" id="AutoShape 62" o:spid="_x0000_s1026" type="#_x0000_t32" style="position:absolute;margin-left:-1in;margin-top:65.3pt;width:74.25pt;height:.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UQ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fwu&#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JKY9RA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8966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C2DB5" id="AutoShape 60" o:spid="_x0000_s1026" type="#_x0000_t32" style="position:absolute;margin-left:-1in;margin-top:12.05pt;width:74.25pt;height:0;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NjKAIAAEgEAAAOAAAAZHJzL2Uyb0RvYy54bWysVM2O2jAQvlfqO1i+Q0gILESE1SqB9rBt&#10;kXb7AMZ2iFXHtmxDQFXfvWPzU7a9VFVzcMaZmW+++cvi8dhJdODWCa1KnA5HGHFFNRNqV+Kvr+vB&#10;DCPniWJEasVLfOIOPy7fv1v0puCZbrVk3CIAUa7oTYlb702RJI62vCNuqA1XoGy07YiHq90lzJIe&#10;0DuZZKPRNOm1ZcZqyp2Dr/VZiZcRv2k49V+axnGPZImBm4+njec2nMlyQYqdJaYV9EKD/AOLjggF&#10;QW9QNfEE7a34A6oT1GqnGz+kukt00wjKYw6QTTr6LZuXlhgec4HiOHMrk/t/sPTzYWORYCXOZuMx&#10;Rop00KWnvdcxOJrGEvXGFWBZqY0NSdKjejHPmn5zSOmqJWrHo/XryYBzGoqavHEJF2cg0Lb/pBnY&#10;EAgQ63VsbIcaKczH4BjAoSboGBt0ujWIHz2i8HGeZ/OHCUb0qkpIERCCn7HOf+C6Q0EosfOWiF3r&#10;K60UTIG2Z3RyeHY+8PvlEJyVXgsp4zBIhXqINMkmkY7TUrCgDGbO7raVtOhAwjjFJyYLmnszq/eK&#10;RbCWE7a6yJ4IeZYhuFQBD/ICOhfpPC/f56P5araa5YM8m64G+aiuB0/rKh9M1+nDpB7XVVWnPwK1&#10;NC9awRhXgd11dtP872bjskXnqbtN760MyVv0WC8ge31H0rHFoath2Vyx1ey0sdfWw7hG48tqhX24&#10;v4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QaIzY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90297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2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5D22E3" w:rsidRDefault="005D22E3" w:rsidP="00157870">
                            <w:pPr>
                              <w:spacing w:after="0" w:line="240" w:lineRule="auto"/>
                              <w:rPr>
                                <w:b/>
                                <w:sz w:val="28"/>
                                <w:szCs w:val="24"/>
                              </w:rPr>
                            </w:pPr>
                            <w:r w:rsidRPr="005D22E3">
                              <w:rPr>
                                <w:b/>
                                <w:sz w:val="28"/>
                                <w:szCs w:val="24"/>
                              </w:rPr>
                              <w:t>Changes In The Soviet Relationship With China And Eastern Europe</w:t>
                            </w:r>
                          </w:p>
                          <w:p w:rsidR="005D22E3" w:rsidRPr="005D22E3" w:rsidRDefault="005D22E3" w:rsidP="005D22E3">
                            <w:pPr>
                              <w:spacing w:after="0" w:line="240" w:lineRule="auto"/>
                              <w:rPr>
                                <w:sz w:val="24"/>
                                <w:szCs w:val="24"/>
                              </w:rPr>
                            </w:pPr>
                            <w:r w:rsidRPr="005D22E3">
                              <w:rPr>
                                <w:sz w:val="24"/>
                                <w:szCs w:val="24"/>
                              </w:rPr>
                              <w:t>Khrushchev’s policies altered the USSR’s relationship with China</w:t>
                            </w:r>
                          </w:p>
                          <w:p w:rsidR="005D22E3" w:rsidRPr="005D22E3" w:rsidRDefault="005D22E3" w:rsidP="005D22E3">
                            <w:pPr>
                              <w:spacing w:after="0" w:line="240" w:lineRule="auto"/>
                              <w:rPr>
                                <w:sz w:val="24"/>
                                <w:szCs w:val="24"/>
                              </w:rPr>
                            </w:pPr>
                            <w:r w:rsidRPr="005D22E3">
                              <w:rPr>
                                <w:sz w:val="24"/>
                                <w:szCs w:val="24"/>
                              </w:rPr>
                              <w:t>The Chinese viewed the Soviet move into the developing world as a move away from the Sino-Soviet alliance</w:t>
                            </w:r>
                          </w:p>
                          <w:p w:rsidR="005D22E3" w:rsidRPr="005D22E3" w:rsidRDefault="005D22E3" w:rsidP="005D22E3">
                            <w:pPr>
                              <w:spacing w:after="0" w:line="240" w:lineRule="auto"/>
                              <w:rPr>
                                <w:sz w:val="24"/>
                                <w:szCs w:val="24"/>
                              </w:rPr>
                            </w:pPr>
                            <w:r w:rsidRPr="005D22E3">
                              <w:rPr>
                                <w:sz w:val="24"/>
                                <w:szCs w:val="24"/>
                              </w:rPr>
                              <w:t>They felt it made Soviet support for the Chinese Communists struggle for international recognition or support against the Nationalists of Taiwan was much less likely.</w:t>
                            </w:r>
                          </w:p>
                          <w:p w:rsidR="005D22E3" w:rsidRDefault="005D22E3" w:rsidP="005D22E3">
                            <w:pPr>
                              <w:spacing w:after="0" w:line="240" w:lineRule="auto"/>
                              <w:rPr>
                                <w:sz w:val="24"/>
                                <w:szCs w:val="24"/>
                              </w:rPr>
                            </w:pPr>
                            <w:r w:rsidRPr="005D22E3">
                              <w:rPr>
                                <w:sz w:val="24"/>
                                <w:szCs w:val="24"/>
                              </w:rPr>
                              <w:t>The biggest impact of Khrushchev’s policies was on the Soviet relationship with Eastern Europe</w:t>
                            </w:r>
                          </w:p>
                          <w:p w:rsidR="005D22E3" w:rsidRPr="005D22E3" w:rsidRDefault="005D22E3" w:rsidP="005D22E3">
                            <w:pPr>
                              <w:spacing w:after="0" w:line="240" w:lineRule="auto"/>
                              <w:rPr>
                                <w:b/>
                                <w:sz w:val="28"/>
                                <w:szCs w:val="24"/>
                              </w:rPr>
                            </w:pPr>
                            <w:r w:rsidRPr="005D22E3">
                              <w:rPr>
                                <w:b/>
                                <w:sz w:val="28"/>
                                <w:szCs w:val="24"/>
                              </w:rPr>
                              <w:t>Polish Unrest</w:t>
                            </w:r>
                          </w:p>
                          <w:p w:rsidR="005D22E3" w:rsidRPr="005D22E3" w:rsidRDefault="005D22E3" w:rsidP="005D22E3">
                            <w:pPr>
                              <w:spacing w:after="0" w:line="240" w:lineRule="auto"/>
                              <w:rPr>
                                <w:sz w:val="24"/>
                                <w:szCs w:val="24"/>
                              </w:rPr>
                            </w:pPr>
                            <w:r w:rsidRPr="005D22E3">
                              <w:rPr>
                                <w:sz w:val="24"/>
                                <w:szCs w:val="24"/>
                              </w:rPr>
                              <w:t xml:space="preserve">In June of 1956 </w:t>
                            </w:r>
                            <w:proofErr w:type="spellStart"/>
                            <w:r w:rsidRPr="005D22E3">
                              <w:rPr>
                                <w:sz w:val="24"/>
                                <w:szCs w:val="24"/>
                              </w:rPr>
                              <w:t>labour</w:t>
                            </w:r>
                            <w:proofErr w:type="spellEnd"/>
                            <w:r w:rsidRPr="005D22E3">
                              <w:rPr>
                                <w:sz w:val="24"/>
                                <w:szCs w:val="24"/>
                              </w:rPr>
                              <w:t xml:space="preserve"> unrest in Poznan grew into riots against Soviet political and economic control,</w:t>
                            </w:r>
                          </w:p>
                          <w:p w:rsidR="005D22E3" w:rsidRPr="005D22E3" w:rsidRDefault="005D22E3" w:rsidP="005D22E3">
                            <w:pPr>
                              <w:spacing w:after="0" w:line="240" w:lineRule="auto"/>
                              <w:rPr>
                                <w:sz w:val="24"/>
                                <w:szCs w:val="24"/>
                              </w:rPr>
                            </w:pPr>
                            <w:r w:rsidRPr="005D22E3">
                              <w:rPr>
                                <w:sz w:val="24"/>
                                <w:szCs w:val="24"/>
                              </w:rPr>
                              <w:t xml:space="preserve">Moscow responded by allowing Poland more control of its internal affairs and let the Polish communist Party throw out </w:t>
                            </w:r>
                            <w:proofErr w:type="spellStart"/>
                            <w:r w:rsidRPr="005D22E3">
                              <w:rPr>
                                <w:sz w:val="24"/>
                                <w:szCs w:val="24"/>
                              </w:rPr>
                              <w:t>pro Moscow</w:t>
                            </w:r>
                            <w:proofErr w:type="spellEnd"/>
                            <w:r w:rsidRPr="005D22E3">
                              <w:rPr>
                                <w:sz w:val="24"/>
                                <w:szCs w:val="24"/>
                              </w:rPr>
                              <w:t xml:space="preserve"> Communists from the Central Committee of the Polish United Worker’s Party.</w:t>
                            </w:r>
                          </w:p>
                          <w:p w:rsidR="005D22E3" w:rsidRPr="005D22E3" w:rsidRDefault="005D22E3" w:rsidP="005D22E3">
                            <w:pPr>
                              <w:spacing w:after="0" w:line="240" w:lineRule="auto"/>
                              <w:rPr>
                                <w:sz w:val="24"/>
                                <w:szCs w:val="24"/>
                              </w:rPr>
                            </w:pPr>
                            <w:r w:rsidRPr="005D22E3">
                              <w:rPr>
                                <w:sz w:val="24"/>
                                <w:szCs w:val="24"/>
                              </w:rPr>
                              <w:t xml:space="preserve">In October the Soviets agree to give </w:t>
                            </w:r>
                            <w:proofErr w:type="spellStart"/>
                            <w:r w:rsidRPr="005D22E3">
                              <w:rPr>
                                <w:sz w:val="24"/>
                                <w:szCs w:val="24"/>
                              </w:rPr>
                              <w:t>Wladyslaw</w:t>
                            </w:r>
                            <w:proofErr w:type="spellEnd"/>
                            <w:r w:rsidRPr="005D22E3">
                              <w:rPr>
                                <w:sz w:val="24"/>
                                <w:szCs w:val="24"/>
                              </w:rPr>
                              <w:t xml:space="preserve"> Gomulka the post of party secretary</w:t>
                            </w:r>
                          </w:p>
                          <w:p w:rsidR="005D22E3" w:rsidRPr="005D22E3" w:rsidRDefault="005D22E3" w:rsidP="005D22E3">
                            <w:pPr>
                              <w:spacing w:after="0" w:line="240" w:lineRule="auto"/>
                              <w:rPr>
                                <w:sz w:val="24"/>
                                <w:szCs w:val="24"/>
                              </w:rPr>
                            </w:pPr>
                            <w:r w:rsidRPr="005D22E3">
                              <w:rPr>
                                <w:sz w:val="24"/>
                                <w:szCs w:val="24"/>
                              </w:rPr>
                              <w:t>Gomulka announced a national Communism in Poland and refused to accept Soviet domination .</w:t>
                            </w:r>
                          </w:p>
                          <w:p w:rsidR="005D22E3" w:rsidRPr="005D22E3" w:rsidRDefault="005D22E3" w:rsidP="005D22E3">
                            <w:pPr>
                              <w:spacing w:after="0" w:line="240" w:lineRule="auto"/>
                              <w:rPr>
                                <w:sz w:val="24"/>
                                <w:szCs w:val="24"/>
                              </w:rPr>
                            </w:pPr>
                            <w:r w:rsidRPr="005D22E3">
                              <w:rPr>
                                <w:sz w:val="24"/>
                                <w:szCs w:val="24"/>
                              </w:rPr>
                              <w:t>Khrushchev came close to invading, however decided to curtail Soviet military control and remove some of the restrictions of civil liberties the Soviet regime had imposed on Poland.</w:t>
                            </w:r>
                          </w:p>
                          <w:p w:rsidR="005D22E3" w:rsidRPr="005D22E3" w:rsidRDefault="005D22E3" w:rsidP="005D22E3">
                            <w:pPr>
                              <w:spacing w:after="0" w:line="240" w:lineRule="auto"/>
                              <w:rPr>
                                <w:sz w:val="24"/>
                                <w:szCs w:val="24"/>
                              </w:rPr>
                            </w:pPr>
                            <w:r w:rsidRPr="005D22E3">
                              <w:rPr>
                                <w:sz w:val="24"/>
                                <w:szCs w:val="24"/>
                              </w:rPr>
                              <w:t>An alliance of sorts was formed between the Polish state and the Catholic Church.</w:t>
                            </w:r>
                          </w:p>
                          <w:p w:rsidR="005D22E3" w:rsidRPr="005D22E3" w:rsidRDefault="005D22E3" w:rsidP="005D22E3">
                            <w:pPr>
                              <w:spacing w:after="0" w:line="240" w:lineRule="auto"/>
                              <w:rPr>
                                <w:sz w:val="24"/>
                                <w:szCs w:val="24"/>
                              </w:rPr>
                            </w:pPr>
                            <w:r w:rsidRPr="005D22E3">
                              <w:rPr>
                                <w:sz w:val="24"/>
                                <w:szCs w:val="24"/>
                              </w:rPr>
                              <w:t>Poland had managed to achieve a measure of autonomy from the USSR without being invaded.</w:t>
                            </w:r>
                          </w:p>
                          <w:p w:rsidR="005D22E3" w:rsidRPr="00627E78" w:rsidRDefault="005D22E3" w:rsidP="005D22E3">
                            <w:pPr>
                              <w:spacing w:after="0" w:line="240" w:lineRule="auto"/>
                              <w:rPr>
                                <w:sz w:val="24"/>
                                <w:szCs w:val="24"/>
                              </w:rPr>
                            </w:pPr>
                            <w:r w:rsidRPr="005D22E3">
                              <w:rPr>
                                <w:sz w:val="24"/>
                                <w:szCs w:val="24"/>
                              </w:rPr>
                              <w:t>The Polish government acknowledged Poland's strategic significance and agreed to a pro-soviet foreign policy and in return Khrushchev kept Soviet tanks out of 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49" type="#_x0000_t202" style="position:absolute;margin-left:238.5pt;margin-top:0;width:273pt;height:584.25pt;z-index:251902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g2NgIAAGAEAAAOAAAAZHJzL2Uyb0RvYy54bWysVM1u2zAMvg/YOwi6L04cp0mMOEWXLsOA&#10;7gdo9wCMLMfCZNGT1NjZ05eS0zTdgB2G+SCQIvWR/Eh6dd03mh2kdQpNwSejMWfSCCyV2Rf8+8P2&#10;3YIz58GUoNHIgh+l49frt29WXZvLFGvUpbSMQIzLu7bgtfdtniRO1LIBN8JWGjJWaBvwpNp9Ulro&#10;CL3RSToeXyUd2rK1KKRzdHs7GPk64leVFP5rVTnpmS445ebjaeO5C2eyXkG+t9DWSpzSgH/IogFl&#10;KOgZ6hY8sEer/oBqlLDosPIjgU2CVaWEjDVQNZPxb9Xc19DKWAuR49ozTe7/wYovh2+WqbLg6WKa&#10;cWagoS49yN6z99izNBDUtS4nv/uWPH1P19ToWKxr71D8cMzgpgazlzfWYldLKCnBSXiZXDwdcFwA&#10;2XWfsaQw8OgxAvWVbQJ7xAcjdGrU8dyckIqgy2l2NZ+MySTINs8my+V8FmNA/vy8tc5/lNiwIBTc&#10;UvcjPBzunA/pQP7sEqI51KrcKq2jYve7jbbsADQp2/id0F+5acO6gi9n6Wxg4BXE0Z0RaERL7DjT&#10;4Dxd/g2yUZ5WQKum4Itx+EJcyAOPH0wZZQ9KDzKVoM2J2MDlwKrvd/3QxGl4HFjfYXkkqi0OI08r&#10;SkKN9hdnHY17wd3PR7CSMvxkqF3LSZaF/YhKNpunpNhLy+7SAkYQVME9Z4O48XGnQt4Gb6itlYqE&#10;v2RyypnGOPbhtHJhTy716PXyY1g/AQAA//8DAFBLAwQUAAYACAAAACEA0zSCTt4AAAAKAQAADwAA&#10;AGRycy9kb3ducmV2LnhtbEyPzU7DMBCE70i8g7VI3KjThv4oxKmqiB6DRMqFmxMvSUS8tmK3DW/P&#10;9gSX1axmNftNvp/tKC44hcGRguUiAYHUOjNQp+DjdHzagQhRk9GjI1TwgwH2xf1drjPjrvSOlzp2&#10;gkMoZFpBH6PPpAxtj1aHhfNI7H25yerI69RJM+krh9tRrpJkI60eiD/02mPZY/tdn62CY1N6r9/q&#10;188qTUOzpuqAZaXU48N8eAERcY5/x3DDZ3QomKlxZzJBjAqet1vuEhXwvNnJKmXVsFpudmuQRS7/&#10;Vyh+AQAA//8DAFBLAQItABQABgAIAAAAIQC2gziS/gAAAOEBAAATAAAAAAAAAAAAAAAAAAAAAABb&#10;Q29udGVudF9UeXBlc10ueG1sUEsBAi0AFAAGAAgAAAAhADj9If/WAAAAlAEAAAsAAAAAAAAAAAAA&#10;AAAALwEAAF9yZWxzLy5yZWxzUEsBAi0AFAAGAAgAAAAhADBZqDY2AgAAYAQAAA4AAAAAAAAAAAAA&#10;AAAALgIAAGRycy9lMm9Eb2MueG1sUEsBAi0AFAAGAAgAAAAhANM0gk7eAAAACgEAAA8AAAAAAAAA&#10;AAAAAAAAkAQAAGRycy9kb3ducmV2LnhtbFBLBQYAAAAABAAEAPMAAACbBQAAAAA=&#10;" strokecolor="window">
                <v:textbox>
                  <w:txbxContent>
                    <w:p w:rsidR="00157870" w:rsidRPr="005D22E3" w:rsidRDefault="005D22E3" w:rsidP="00157870">
                      <w:pPr>
                        <w:spacing w:after="0" w:line="240" w:lineRule="auto"/>
                        <w:rPr>
                          <w:b/>
                          <w:sz w:val="28"/>
                          <w:szCs w:val="24"/>
                        </w:rPr>
                      </w:pPr>
                      <w:r w:rsidRPr="005D22E3">
                        <w:rPr>
                          <w:b/>
                          <w:sz w:val="28"/>
                          <w:szCs w:val="24"/>
                        </w:rPr>
                        <w:t>Changes In The Soviet Relationship With China And Eastern Europe</w:t>
                      </w:r>
                    </w:p>
                    <w:p w:rsidR="005D22E3" w:rsidRPr="005D22E3" w:rsidRDefault="005D22E3" w:rsidP="005D22E3">
                      <w:pPr>
                        <w:spacing w:after="0" w:line="240" w:lineRule="auto"/>
                        <w:rPr>
                          <w:sz w:val="24"/>
                          <w:szCs w:val="24"/>
                        </w:rPr>
                      </w:pPr>
                      <w:r w:rsidRPr="005D22E3">
                        <w:rPr>
                          <w:sz w:val="24"/>
                          <w:szCs w:val="24"/>
                        </w:rPr>
                        <w:t>Khrushchev’s policies altered the USSR’s relationship with China</w:t>
                      </w:r>
                    </w:p>
                    <w:p w:rsidR="005D22E3" w:rsidRPr="005D22E3" w:rsidRDefault="005D22E3" w:rsidP="005D22E3">
                      <w:pPr>
                        <w:spacing w:after="0" w:line="240" w:lineRule="auto"/>
                        <w:rPr>
                          <w:sz w:val="24"/>
                          <w:szCs w:val="24"/>
                        </w:rPr>
                      </w:pPr>
                      <w:r w:rsidRPr="005D22E3">
                        <w:rPr>
                          <w:sz w:val="24"/>
                          <w:szCs w:val="24"/>
                        </w:rPr>
                        <w:t>The Chinese viewed the Soviet move into the developing world as a move away from the Sino-Soviet alliance</w:t>
                      </w:r>
                    </w:p>
                    <w:p w:rsidR="005D22E3" w:rsidRPr="005D22E3" w:rsidRDefault="005D22E3" w:rsidP="005D22E3">
                      <w:pPr>
                        <w:spacing w:after="0" w:line="240" w:lineRule="auto"/>
                        <w:rPr>
                          <w:sz w:val="24"/>
                          <w:szCs w:val="24"/>
                        </w:rPr>
                      </w:pPr>
                      <w:r w:rsidRPr="005D22E3">
                        <w:rPr>
                          <w:sz w:val="24"/>
                          <w:szCs w:val="24"/>
                        </w:rPr>
                        <w:t>They felt it made Soviet support for the Chinese Communists struggle for international recognition or support against the Nationalists of Taiwan was much less likely.</w:t>
                      </w:r>
                    </w:p>
                    <w:p w:rsidR="005D22E3" w:rsidRDefault="005D22E3" w:rsidP="005D22E3">
                      <w:pPr>
                        <w:spacing w:after="0" w:line="240" w:lineRule="auto"/>
                        <w:rPr>
                          <w:sz w:val="24"/>
                          <w:szCs w:val="24"/>
                        </w:rPr>
                      </w:pPr>
                      <w:r w:rsidRPr="005D22E3">
                        <w:rPr>
                          <w:sz w:val="24"/>
                          <w:szCs w:val="24"/>
                        </w:rPr>
                        <w:t>The biggest impact of Khrushchev’s policies was on the Soviet relationship with Eastern Europe</w:t>
                      </w:r>
                    </w:p>
                    <w:p w:rsidR="005D22E3" w:rsidRPr="005D22E3" w:rsidRDefault="005D22E3" w:rsidP="005D22E3">
                      <w:pPr>
                        <w:spacing w:after="0" w:line="240" w:lineRule="auto"/>
                        <w:rPr>
                          <w:b/>
                          <w:sz w:val="28"/>
                          <w:szCs w:val="24"/>
                        </w:rPr>
                      </w:pPr>
                      <w:r w:rsidRPr="005D22E3">
                        <w:rPr>
                          <w:b/>
                          <w:sz w:val="28"/>
                          <w:szCs w:val="24"/>
                        </w:rPr>
                        <w:t>Polish Unrest</w:t>
                      </w:r>
                    </w:p>
                    <w:p w:rsidR="005D22E3" w:rsidRPr="005D22E3" w:rsidRDefault="005D22E3" w:rsidP="005D22E3">
                      <w:pPr>
                        <w:spacing w:after="0" w:line="240" w:lineRule="auto"/>
                        <w:rPr>
                          <w:sz w:val="24"/>
                          <w:szCs w:val="24"/>
                        </w:rPr>
                      </w:pPr>
                      <w:r w:rsidRPr="005D22E3">
                        <w:rPr>
                          <w:sz w:val="24"/>
                          <w:szCs w:val="24"/>
                        </w:rPr>
                        <w:t xml:space="preserve">In June of 1956 </w:t>
                      </w:r>
                      <w:proofErr w:type="spellStart"/>
                      <w:r w:rsidRPr="005D22E3">
                        <w:rPr>
                          <w:sz w:val="24"/>
                          <w:szCs w:val="24"/>
                        </w:rPr>
                        <w:t>labour</w:t>
                      </w:r>
                      <w:proofErr w:type="spellEnd"/>
                      <w:r w:rsidRPr="005D22E3">
                        <w:rPr>
                          <w:sz w:val="24"/>
                          <w:szCs w:val="24"/>
                        </w:rPr>
                        <w:t xml:space="preserve"> unrest in Poznan grew into riots against Soviet political and economic control,</w:t>
                      </w:r>
                    </w:p>
                    <w:p w:rsidR="005D22E3" w:rsidRPr="005D22E3" w:rsidRDefault="005D22E3" w:rsidP="005D22E3">
                      <w:pPr>
                        <w:spacing w:after="0" w:line="240" w:lineRule="auto"/>
                        <w:rPr>
                          <w:sz w:val="24"/>
                          <w:szCs w:val="24"/>
                        </w:rPr>
                      </w:pPr>
                      <w:r w:rsidRPr="005D22E3">
                        <w:rPr>
                          <w:sz w:val="24"/>
                          <w:szCs w:val="24"/>
                        </w:rPr>
                        <w:t xml:space="preserve">Moscow responded by allowing Poland more control of its internal affairs and let the Polish communist Party throw out </w:t>
                      </w:r>
                      <w:proofErr w:type="spellStart"/>
                      <w:r w:rsidRPr="005D22E3">
                        <w:rPr>
                          <w:sz w:val="24"/>
                          <w:szCs w:val="24"/>
                        </w:rPr>
                        <w:t>pro Moscow</w:t>
                      </w:r>
                      <w:proofErr w:type="spellEnd"/>
                      <w:r w:rsidRPr="005D22E3">
                        <w:rPr>
                          <w:sz w:val="24"/>
                          <w:szCs w:val="24"/>
                        </w:rPr>
                        <w:t xml:space="preserve"> Communists from the Central Committee of the Polish United Worker’s Party.</w:t>
                      </w:r>
                    </w:p>
                    <w:p w:rsidR="005D22E3" w:rsidRPr="005D22E3" w:rsidRDefault="005D22E3" w:rsidP="005D22E3">
                      <w:pPr>
                        <w:spacing w:after="0" w:line="240" w:lineRule="auto"/>
                        <w:rPr>
                          <w:sz w:val="24"/>
                          <w:szCs w:val="24"/>
                        </w:rPr>
                      </w:pPr>
                      <w:r w:rsidRPr="005D22E3">
                        <w:rPr>
                          <w:sz w:val="24"/>
                          <w:szCs w:val="24"/>
                        </w:rPr>
                        <w:t xml:space="preserve">In October the Soviets agree to give </w:t>
                      </w:r>
                      <w:proofErr w:type="spellStart"/>
                      <w:r w:rsidRPr="005D22E3">
                        <w:rPr>
                          <w:sz w:val="24"/>
                          <w:szCs w:val="24"/>
                        </w:rPr>
                        <w:t>Wladyslaw</w:t>
                      </w:r>
                      <w:proofErr w:type="spellEnd"/>
                      <w:r w:rsidRPr="005D22E3">
                        <w:rPr>
                          <w:sz w:val="24"/>
                          <w:szCs w:val="24"/>
                        </w:rPr>
                        <w:t xml:space="preserve"> Gomulka the post of party secretary</w:t>
                      </w:r>
                    </w:p>
                    <w:p w:rsidR="005D22E3" w:rsidRPr="005D22E3" w:rsidRDefault="005D22E3" w:rsidP="005D22E3">
                      <w:pPr>
                        <w:spacing w:after="0" w:line="240" w:lineRule="auto"/>
                        <w:rPr>
                          <w:sz w:val="24"/>
                          <w:szCs w:val="24"/>
                        </w:rPr>
                      </w:pPr>
                      <w:r w:rsidRPr="005D22E3">
                        <w:rPr>
                          <w:sz w:val="24"/>
                          <w:szCs w:val="24"/>
                        </w:rPr>
                        <w:t>Gomulka announced a national Communism in Poland and refused to accept Soviet domination .</w:t>
                      </w:r>
                    </w:p>
                    <w:p w:rsidR="005D22E3" w:rsidRPr="005D22E3" w:rsidRDefault="005D22E3" w:rsidP="005D22E3">
                      <w:pPr>
                        <w:spacing w:after="0" w:line="240" w:lineRule="auto"/>
                        <w:rPr>
                          <w:sz w:val="24"/>
                          <w:szCs w:val="24"/>
                        </w:rPr>
                      </w:pPr>
                      <w:r w:rsidRPr="005D22E3">
                        <w:rPr>
                          <w:sz w:val="24"/>
                          <w:szCs w:val="24"/>
                        </w:rPr>
                        <w:t>Khrushchev came close to invading, however decided to curtail Soviet military control and remove some of the restrictions of civil liberties the Soviet regime had imposed on Poland.</w:t>
                      </w:r>
                    </w:p>
                    <w:p w:rsidR="005D22E3" w:rsidRPr="005D22E3" w:rsidRDefault="005D22E3" w:rsidP="005D22E3">
                      <w:pPr>
                        <w:spacing w:after="0" w:line="240" w:lineRule="auto"/>
                        <w:rPr>
                          <w:sz w:val="24"/>
                          <w:szCs w:val="24"/>
                        </w:rPr>
                      </w:pPr>
                      <w:r w:rsidRPr="005D22E3">
                        <w:rPr>
                          <w:sz w:val="24"/>
                          <w:szCs w:val="24"/>
                        </w:rPr>
                        <w:t>An alliance of sorts was formed between the Polish state and the Catholic Church.</w:t>
                      </w:r>
                    </w:p>
                    <w:p w:rsidR="005D22E3" w:rsidRPr="005D22E3" w:rsidRDefault="005D22E3" w:rsidP="005D22E3">
                      <w:pPr>
                        <w:spacing w:after="0" w:line="240" w:lineRule="auto"/>
                        <w:rPr>
                          <w:sz w:val="24"/>
                          <w:szCs w:val="24"/>
                        </w:rPr>
                      </w:pPr>
                      <w:r w:rsidRPr="005D22E3">
                        <w:rPr>
                          <w:sz w:val="24"/>
                          <w:szCs w:val="24"/>
                        </w:rPr>
                        <w:t>Poland had managed to achieve a measure of autonomy from the USSR without being invaded.</w:t>
                      </w:r>
                    </w:p>
                    <w:p w:rsidR="005D22E3" w:rsidRPr="00627E78" w:rsidRDefault="005D22E3" w:rsidP="005D22E3">
                      <w:pPr>
                        <w:spacing w:after="0" w:line="240" w:lineRule="auto"/>
                        <w:rPr>
                          <w:sz w:val="24"/>
                          <w:szCs w:val="24"/>
                        </w:rPr>
                      </w:pPr>
                      <w:r w:rsidRPr="005D22E3">
                        <w:rPr>
                          <w:sz w:val="24"/>
                          <w:szCs w:val="24"/>
                        </w:rPr>
                        <w:t>The Polish government acknowledged Poland's strategic significance and agreed to a pro-soviet foreign policy and in return Khrushchev kept Soviet tanks out of Poland</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89888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3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47CF3" id="AutoShape 59" o:spid="_x0000_s1026" type="#_x0000_t32" style="position:absolute;margin-left:-1in;margin-top:662.3pt;width:605.25pt;height:.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XLJQIAAEEEAAAOAAAAZHJzL2Uyb0RvYy54bWysU82O2jAQvlfqO1i+QxIWshARVqsEetm2&#10;SLt9AGM7idXEtmxDQFXfvWMn0NJeqqo5OGPPzDff/K2fzl2LTtxYoWSOk2mMEZdUMSHrHH95202W&#10;GFlHJCOtkjzHF27x0+b9u3WvMz5TjWoZNwhApM16nePGOZ1FkaUN74idKs0lKCtlOuLgauqIGdID&#10;etdGszhOo14Zpo2i3Fp4LQcl3gT8quLUfa4qyx1qcwzcXDhNOA/+jDZrktWG6EbQkQb5BxYdERKC&#10;3qBK4gg6GvEHVCeoUVZVbkpVF6mqEpSHHCCbJP4tm9eGaB5ygeJYfSuT/X+w9NNpb5BgOZ4tHxYY&#10;SdJBl56PToXgaLHyJeq1zcCykHvjk6Rn+apfFP1qkVRFQ2TNg/XbRYNz4j2iOxd/sRoCHfqPioEN&#10;gQChXufKdB4SKoHOoS2XW1v42SEKj4/pMk0fgRwFXQosPT7Jrq7aWPeBqw55IcfWGSLqxhVKSmi/&#10;MkkIRE4v1g2OVwcfV6qdaFt4J1krUZ/j1WK2CA5WtYJ5pddZUx+K1qAT8XMUvpHFnZlRR8kCWMMJ&#10;246yI6IdZGDdSo8HqQGdURoG5dsqXm2X2+V8Mp+l28k8LsvJ866YT9Jd8rgoH8qiKJPvnloyzxrB&#10;GJee3XVok/nfDcW4PsO43cb2VoboHj0UGshe/4F06K1v5zAYB8Uue+NL69sMcxqMx53yi/DrPVj9&#10;3PzNDwAAAP//AwBQSwMEFAAGAAgAAAAhADb0C37iAAAADwEAAA8AAABkcnMvZG93bnJldi54bWxM&#10;j8FOwzAQRO9I/QdrK/WCWjshDRDiVBUSB460lbi68ZKExusodprQr8cVh3LcmdHsm3wzmZadsXeN&#10;JQnRSgBDKq1uqJJw2L8tn4A5r0ir1hJK+EEHm2J2l6tM25E+8LzzFQsl5DIlofa+yzh3ZY1GuZXt&#10;kIL3ZXujfDj7iutejaHctDwWIuVGNRQ+1KrD1xrL024wEtAN60hsn011eL+M95/x5Xvs9lIu5tP2&#10;BZjHyd/CcMUP6FAEpqMdSDvWSlhGSRLG+OA8xEkK7JoRaboGdvzTHoEXOf+/o/gFAAD//wMAUEsB&#10;Ai0AFAAGAAgAAAAhALaDOJL+AAAA4QEAABMAAAAAAAAAAAAAAAAAAAAAAFtDb250ZW50X1R5cGVz&#10;XS54bWxQSwECLQAUAAYACAAAACEAOP0h/9YAAACUAQAACwAAAAAAAAAAAAAAAAAvAQAAX3JlbHMv&#10;LnJlbHNQSwECLQAUAAYACAAAACEAXGTlyyUCAABBBAAADgAAAAAAAAAAAAAAAAAuAgAAZHJzL2Uy&#10;b0RvYy54bWxQSwECLQAUAAYACAAAACEANvQLfuIAAAAPAQAADwAAAAAAAAAAAAAAAAB/BAAAZHJz&#10;L2Rvd25yZXYueG1sUEsFBgAAAAAEAAQA8wAAAI4FAAAAAA==&#10;"/>
            </w:pict>
          </mc:Fallback>
        </mc:AlternateContent>
      </w:r>
      <w:r w:rsidRPr="00051DBF">
        <w:rPr>
          <w:noProof/>
          <w:u w:val="single"/>
        </w:rPr>
        <mc:AlternateContent>
          <mc:Choice Requires="wps">
            <w:drawing>
              <wp:anchor distT="0" distB="0" distL="114300" distR="114300" simplePos="0" relativeHeight="25189785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83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E274C" id="AutoShape 58" o:spid="_x0000_s1026" type="#_x0000_t32" style="position:absolute;margin-left:-76.5pt;margin-top:639.8pt;width:609.75pt;height:.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oh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yB&#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GosOiE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89683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283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62910" id="AutoShape 57" o:spid="_x0000_s1026" type="#_x0000_t32" style="position:absolute;margin-left:-81pt;margin-top:618.05pt;width:614.2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sa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k8TDH&#10;SJEOtvR88DoWR7N5GFFvXA6RpdrZ0CQ9qVfzoul3h5QuW6IaHqPfzgaSs5CRvEsJF2eg0L7/rBnE&#10;ECgQ53WqbRcgYRLoFNdyvq2Fnzyi8HG+SNPlfIYRHXwJyYdEY53/xHWHglFg5y0RTetLrRQsX9ss&#10;liHHF+cDLZIPCaGq0lshZdSAVKgv8HI2mcUEp6VgwRnCnG32pbToSIKK4i/2CJ77MKsPikWwlhO2&#10;udqeCHmxobhUAQ8aAzpX6yKTH8t0uVlsFtPRdPK4GU3Tqho9b8vp6HGbzWfVQ1WWVfYzUMumeSsY&#10;4yqwGySbTf9OEtfHcxHbTbS3MSTv0eO8gOzwH0nHzYZlXmSx1+y8s8PGQaUx+Pqiwj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Dct+xo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478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83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9A642" id="AutoShape 55" o:spid="_x0000_s1026" type="#_x0000_t32" style="position:absolute;margin-left:-81pt;margin-top:571.55pt;width:614.25pt;height: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CYIgIAAD8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zzA&#10;riTpYUvPB6dCcZRlfkSDtjlElnJnfJP0JF/1i6LfLZKqbIlseIh+O2tITnxG9C7FX6yGQvvhs2IQ&#10;Q6BAmNepNr2HhEmgU1jL+bYWfnKIwsfHRRwvHzOM6OiLSD4mamPdJ6565I0CW2eIaFpXKilh+cok&#10;oQw5vljnaZF8TPBVpdqKrgsa6CQaCrzMZllIsKoTzDt9mDXNvuwMOhKvovALPYLnPsyog2QBrOWE&#10;ba62I6K72FC8kx4PGgM6V+sikx/LeLlZbBbpJJ3NN5M0rqrJ87ZMJ/Nt8phVD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EKFkJg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89580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83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95A6E" id="AutoShape 56" o:spid="_x0000_s1026" type="#_x0000_t32" style="position:absolute;margin-left:-81pt;margin-top:597.05pt;width:614.25pt;height: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0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eFhi&#10;pEgHW3o+eB2Lo9k8jKg3LofIUu1saJKe1Kt50fS7Q0qXLVENj9FvZwPJWchI3qWEizNQaN9/1gxi&#10;CBSI8zrVtguQMAl0ims539bCTx5R+Pi4SNPl4wwjOvgSkg+Jxjr/iesOBaPAzlsimtaXWilYvrZZ&#10;LEOOL84HWiQfEkJVpbdCyqgBqVBf4OVsMosJTkvBgjOEOdvsS2nRkQQVxV/sETz3YVYfFItgLSds&#10;c7U9EfJiQ3GpAh40BnSu1kUmP5bpcrPYLKaj6WS+GU3Tqho9b8vpaL7NHmfVQ1WWVfYzUMumeSsY&#10;4yqwGySbTf9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D+/l7Q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195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84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FAD19" id="AutoShape 67" o:spid="_x0000_s1026" type="#_x0000_t32" style="position:absolute;margin-left:-76.5pt;margin-top:199.55pt;width:82.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c7KA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ki&#10;gwZJ3MGUHg9OheRoNvct6rXNwbOUO+OLJCf5op8U+WaRVGWLZcOC9+tZQ3DqI+I3IX5jNSTa958V&#10;BR8MCUK/TrXpUC24/uQDPTj0BJ3CgM63AbGTQwQ+pkk2n0+BJrmexTj3ED5QG+s+MtUhbxSRdQbz&#10;pnWlkhJkoMwAj49P1nmCvwJ8sFRbLkRQg5CoL6LldDINfKwSnPpD72ZNsy+FQUfs9RSeUC2c3LsZ&#10;dZA0gLUM083FdpiLwYbkQno8KAzoXKxBMN+XyXKz2CyyUTaZbUZZUlWjx22ZjWbbdD6tPlRlWaU/&#10;PLU0y1tOKZOe3VW8afZ34rhco0F2N/ne2hC/RQ/9ArLXdyAdZuzHOghkr+h5Z66zB70G58vd8hfi&#10;fg/2/R9g/RM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DIkQc7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0092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84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1F470" id="AutoShape 62" o:spid="_x0000_s1026" type="#_x0000_t32" style="position:absolute;margin-left:-1in;margin-top:65.3pt;width:74.25pt;height:.7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5u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s9T&#10;jBTpYEsPB69jcjTLwoh64wrwrNTWhibpST2bR02/OaR01RK159H75WwgOA0RyU1IUJyBRLv+s2bg&#10;QyBBnNepsR1qpDCfQmAAh5mgU1zQ+bogfvKIwsdFni3uphhRMC2m2TRmIkUACaHGOv+R6w4FocTO&#10;WyL2ra+0UkAEbS8JyPHR+VDir4AQrPRGSBn5IBXqhwTB4rQULBijYve7Slp0JIFR8RmquHGz+qBY&#10;BGs5YetB9kTIiwzJpQp40BqUM0gXynxfTBbr+Xqej/Jsth7lk7oePWyqfDTbpHfT+kNdVXX6Iwwr&#10;zYtWMMZVqO6Vvmn+d/QYLtKFeFcCX8eQ3KLHeUGxr+9YdNxyWOyFIjvNzlv7un1gbHQeble4Em91&#10;kN/+A1Y/AQ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FwE3m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89990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6455C" id="AutoShape 60" o:spid="_x0000_s1026" type="#_x0000_t32" style="position:absolute;margin-left:-1in;margin-top:12.05pt;width:74.25pt;height: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ow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0WO&#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NLKM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913216" behindDoc="0" locked="0" layoutInCell="1" allowOverlap="1" wp14:anchorId="6BECCC1C" wp14:editId="765F490D">
                <wp:simplePos x="0" y="0"/>
                <wp:positionH relativeFrom="margin">
                  <wp:posOffset>3028950</wp:posOffset>
                </wp:positionH>
                <wp:positionV relativeFrom="paragraph">
                  <wp:posOffset>0</wp:posOffset>
                </wp:positionV>
                <wp:extent cx="3467100" cy="7524750"/>
                <wp:effectExtent l="0" t="0" r="19050" b="19050"/>
                <wp:wrapSquare wrapText="bothSides"/>
                <wp:docPr id="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24750"/>
                        </a:xfrm>
                        <a:prstGeom prst="rect">
                          <a:avLst/>
                        </a:prstGeom>
                        <a:solidFill>
                          <a:srgbClr val="FFFFFF"/>
                        </a:solidFill>
                        <a:ln w="9525">
                          <a:solidFill>
                            <a:sysClr val="window" lastClr="FFFFFF"/>
                          </a:solidFill>
                          <a:miter lim="800000"/>
                          <a:headEnd/>
                          <a:tailEnd/>
                        </a:ln>
                      </wps:spPr>
                      <wps:txbx>
                        <w:txbxContent>
                          <w:p w:rsidR="00157870" w:rsidRPr="005D22E3" w:rsidRDefault="005D22E3" w:rsidP="00157870">
                            <w:pPr>
                              <w:spacing w:after="0" w:line="240" w:lineRule="auto"/>
                              <w:rPr>
                                <w:b/>
                                <w:sz w:val="28"/>
                                <w:szCs w:val="24"/>
                              </w:rPr>
                            </w:pPr>
                            <w:r w:rsidRPr="005D22E3">
                              <w:rPr>
                                <w:b/>
                                <w:sz w:val="28"/>
                                <w:szCs w:val="24"/>
                              </w:rPr>
                              <w:t>The Hungarian Revolution</w:t>
                            </w:r>
                          </w:p>
                          <w:p w:rsidR="005D22E3" w:rsidRPr="005D22E3" w:rsidRDefault="005D22E3" w:rsidP="005D22E3">
                            <w:pPr>
                              <w:spacing w:after="0" w:line="240" w:lineRule="auto"/>
                              <w:rPr>
                                <w:sz w:val="24"/>
                                <w:szCs w:val="24"/>
                              </w:rPr>
                            </w:pPr>
                            <w:r w:rsidRPr="005D22E3">
                              <w:rPr>
                                <w:sz w:val="24"/>
                                <w:szCs w:val="24"/>
                              </w:rPr>
                              <w:t>Poland’s success raised the hopes of the Hungarians</w:t>
                            </w:r>
                          </w:p>
                          <w:p w:rsidR="005D22E3" w:rsidRPr="005D22E3" w:rsidRDefault="005D22E3" w:rsidP="005D22E3">
                            <w:pPr>
                              <w:spacing w:after="0" w:line="240" w:lineRule="auto"/>
                              <w:rPr>
                                <w:sz w:val="24"/>
                                <w:szCs w:val="24"/>
                              </w:rPr>
                            </w:pPr>
                            <w:r w:rsidRPr="005D22E3">
                              <w:rPr>
                                <w:sz w:val="24"/>
                                <w:szCs w:val="24"/>
                              </w:rPr>
                              <w:t xml:space="preserve">They demanded independence, improvements in the standard of living and economic decentralization (many Hungarians were both </w:t>
                            </w:r>
                            <w:r>
                              <w:rPr>
                                <w:sz w:val="24"/>
                                <w:szCs w:val="24"/>
                              </w:rPr>
                              <w:t xml:space="preserve">anti-Soviet and anti-Communist). </w:t>
                            </w:r>
                            <w:r w:rsidRPr="005D22E3">
                              <w:rPr>
                                <w:sz w:val="24"/>
                                <w:szCs w:val="24"/>
                              </w:rPr>
                              <w:t xml:space="preserve">After </w:t>
                            </w:r>
                            <w:proofErr w:type="spellStart"/>
                            <w:r w:rsidRPr="005D22E3">
                              <w:rPr>
                                <w:sz w:val="24"/>
                                <w:szCs w:val="24"/>
                              </w:rPr>
                              <w:t>Bela</w:t>
                            </w:r>
                            <w:proofErr w:type="spellEnd"/>
                            <w:r w:rsidRPr="005D22E3">
                              <w:rPr>
                                <w:sz w:val="24"/>
                                <w:szCs w:val="24"/>
                              </w:rPr>
                              <w:t xml:space="preserve"> </w:t>
                            </w:r>
                            <w:proofErr w:type="spellStart"/>
                            <w:r w:rsidRPr="005D22E3">
                              <w:rPr>
                                <w:sz w:val="24"/>
                                <w:szCs w:val="24"/>
                              </w:rPr>
                              <w:t>Kun’s</w:t>
                            </w:r>
                            <w:proofErr w:type="spellEnd"/>
                            <w:r w:rsidRPr="005D22E3">
                              <w:rPr>
                                <w:sz w:val="24"/>
                                <w:szCs w:val="24"/>
                              </w:rPr>
                              <w:t xml:space="preserve"> 1919 Communist government Hungry was dominated by the right wing and was firmly on the side of the Nazi’s in W</w:t>
                            </w:r>
                            <w:r>
                              <w:rPr>
                                <w:sz w:val="24"/>
                                <w:szCs w:val="24"/>
                              </w:rPr>
                              <w:t xml:space="preserve">WII. </w:t>
                            </w:r>
                            <w:r w:rsidRPr="005D22E3">
                              <w:rPr>
                                <w:sz w:val="24"/>
                                <w:szCs w:val="24"/>
                              </w:rPr>
                              <w:t xml:space="preserve">After the liberation of Hungary in 1945 by the Red Army </w:t>
                            </w:r>
                            <w:proofErr w:type="spellStart"/>
                            <w:r w:rsidRPr="005D22E3">
                              <w:rPr>
                                <w:sz w:val="24"/>
                                <w:szCs w:val="24"/>
                              </w:rPr>
                              <w:t>Matyas</w:t>
                            </w:r>
                            <w:proofErr w:type="spellEnd"/>
                            <w:r w:rsidRPr="005D22E3">
                              <w:rPr>
                                <w:sz w:val="24"/>
                                <w:szCs w:val="24"/>
                              </w:rPr>
                              <w:t xml:space="preserve"> </w:t>
                            </w:r>
                            <w:proofErr w:type="spellStart"/>
                            <w:r w:rsidRPr="005D22E3">
                              <w:rPr>
                                <w:sz w:val="24"/>
                                <w:szCs w:val="24"/>
                              </w:rPr>
                              <w:t>Rakosi</w:t>
                            </w:r>
                            <w:proofErr w:type="spellEnd"/>
                            <w:r w:rsidRPr="005D22E3">
                              <w:rPr>
                                <w:sz w:val="24"/>
                                <w:szCs w:val="24"/>
                              </w:rPr>
                              <w:t xml:space="preserve"> became the first Communist party’s general secretary in Hungry. </w:t>
                            </w:r>
                            <w:proofErr w:type="spellStart"/>
                            <w:r w:rsidRPr="005D22E3">
                              <w:rPr>
                                <w:sz w:val="24"/>
                                <w:szCs w:val="24"/>
                              </w:rPr>
                              <w:t>Rakosi</w:t>
                            </w:r>
                            <w:proofErr w:type="spellEnd"/>
                            <w:r w:rsidRPr="005D22E3">
                              <w:rPr>
                                <w:sz w:val="24"/>
                                <w:szCs w:val="24"/>
                              </w:rPr>
                              <w:t xml:space="preserve"> was a hard line Stalinist and his regime was</w:t>
                            </w:r>
                            <w:r>
                              <w:rPr>
                                <w:sz w:val="24"/>
                                <w:szCs w:val="24"/>
                              </w:rPr>
                              <w:t xml:space="preserve"> one of terror and persecution. </w:t>
                            </w:r>
                            <w:r w:rsidRPr="005D22E3">
                              <w:rPr>
                                <w:sz w:val="24"/>
                                <w:szCs w:val="24"/>
                              </w:rPr>
                              <w:t xml:space="preserve">On October 6, 1956 about 200 000 Hungarian residents of Budapest demonstrated against </w:t>
                            </w:r>
                            <w:proofErr w:type="spellStart"/>
                            <w:r w:rsidRPr="005D22E3">
                              <w:rPr>
                                <w:sz w:val="24"/>
                                <w:szCs w:val="24"/>
                              </w:rPr>
                              <w:t>Rakosi’s</w:t>
                            </w:r>
                            <w:proofErr w:type="spellEnd"/>
                            <w:r w:rsidRPr="005D22E3">
                              <w:rPr>
                                <w:sz w:val="24"/>
                                <w:szCs w:val="24"/>
                              </w:rPr>
                              <w:t xml:space="preserve"> regime. Factory workers and young peopl</w:t>
                            </w:r>
                            <w:r>
                              <w:rPr>
                                <w:sz w:val="24"/>
                                <w:szCs w:val="24"/>
                              </w:rPr>
                              <w:t xml:space="preserve">e were joined by intellectuals. </w:t>
                            </w:r>
                            <w:r w:rsidRPr="005D22E3">
                              <w:rPr>
                                <w:sz w:val="24"/>
                                <w:szCs w:val="24"/>
                              </w:rPr>
                              <w:t xml:space="preserve">The Soviets reacted almost at once they pulled </w:t>
                            </w:r>
                            <w:proofErr w:type="spellStart"/>
                            <w:r w:rsidRPr="005D22E3">
                              <w:rPr>
                                <w:sz w:val="24"/>
                                <w:szCs w:val="24"/>
                              </w:rPr>
                              <w:t>Rakosi</w:t>
                            </w:r>
                            <w:proofErr w:type="spellEnd"/>
                            <w:r w:rsidRPr="005D22E3">
                              <w:rPr>
                                <w:sz w:val="24"/>
                                <w:szCs w:val="24"/>
                              </w:rPr>
                              <w:t xml:space="preserve"> from power and put in </w:t>
                            </w:r>
                            <w:proofErr w:type="spellStart"/>
                            <w:r w:rsidRPr="005D22E3">
                              <w:rPr>
                                <w:sz w:val="24"/>
                                <w:szCs w:val="24"/>
                              </w:rPr>
                              <w:t>Imre</w:t>
                            </w:r>
                            <w:proofErr w:type="spellEnd"/>
                            <w:r w:rsidRPr="005D22E3">
                              <w:rPr>
                                <w:sz w:val="24"/>
                                <w:szCs w:val="24"/>
                              </w:rPr>
                              <w:t xml:space="preserve"> Nagy as Prime Minister on the 23rd of October Hungarian Revolution</w:t>
                            </w:r>
                            <w:r>
                              <w:rPr>
                                <w:sz w:val="24"/>
                                <w:szCs w:val="24"/>
                              </w:rPr>
                              <w:t>.</w:t>
                            </w:r>
                          </w:p>
                          <w:p w:rsidR="005D22E3" w:rsidRPr="00627E78" w:rsidRDefault="005D22E3" w:rsidP="005D22E3">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50" type="#_x0000_t202" style="position:absolute;margin-left:238.5pt;margin-top:0;width:273pt;height:592.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53NgIAAGAEAAAOAAAAZHJzL2Uyb0RvYy54bWysVNtu2zAMfR+wfxD0vjhxnSY14hRdugwD&#10;ugvQ7gNkSY6FyaImqbGzrx8lJ1nWAXsY5gdBFKkj8hzSq9uh02QvnVdgKjqbTCmRhoNQZlfRr0/b&#10;N0tKfGBGMA1GVvQgPb1dv3616m0pc2hBC+kIghhf9raibQi2zDLPW9kxPwErDTobcB0LaLpdJhzr&#10;Eb3TWT6dXmc9OGEdcOk9nt6PTrpO+E0jefjcNF4GoiuKuYW0urTWcc3WK1buHLOt4sc02D9k0TFl&#10;8NEz1D0LjDw79QdUp7gDD02YcOgyaBrFZaoBq5lNX1Tz2DIrUy1Ijrdnmvz/g+Wf9l8cUaKi+bK4&#10;osSwDlV6kkMgb2EgeSSot77EuEeLkWHAYxQ6FevtA/BvnhjYtMzs5J1z0LeSCUxwFm9mF1dHHB9B&#10;6v4jCHyGPQdIQEPjusge8kEQHYU6nMWJqXA8vCquF7Mpujj6FvO8WMyTfBkrT9et8+G9hI7ETUUd&#10;qp/g2f7Bh5gOK08h8TUPWomt0joZbldvtCN7hp2yTV+q4EWYNqSv6M08n48M/AZx8GcEbFEBPSWa&#10;+YCHf4PsVMAR0Kqr6HIav7EpI4/vjEgNGpjS4x5L0OZIbORyZDUM9TCKWJwEq0EckGoHY8vjiOKm&#10;BfeDkh7bvaL++zNzEjP8YFCum1lRxPlIRjFf5Gi4S0996WGGI1RFAyXjdhPSTEUiDdyhrI1KhEf9&#10;x0yOOWMbJx2OIxfn5NJOUb9+DOufAAAA//8DAFBLAwQUAAYACAAAACEAdLOWFd4AAAAKAQAADwAA&#10;AGRycy9kb3ducmV2LnhtbEyPQU/DMAyF70j8h8hI3FiylbGpNJ2mih07icKFW9qYtqJxqibbyr/H&#10;O42L9axnPX8v281uEGecQu9Jw3KhQCA13vbUavj8ODxtQYRoyJrBE2r4xQC7/P4uM6n1F3rHcxVb&#10;wSEUUqOhi3FMpQxNh86EhR+R2Pv2kzOR16mVdjIXDneDXCn1Ip3piT90ZsSiw+anOjkNh7oYR3Os&#10;3r7KJAn1mso9FqXWjw/z/hVExDnejuGKz+iQM1PtT2SDGDQ8bzbcJWrgebXVKmFVs1pu1wpknsn/&#10;FfI/AAAA//8DAFBLAQItABQABgAIAAAAIQC2gziS/gAAAOEBAAATAAAAAAAAAAAAAAAAAAAAAABb&#10;Q29udGVudF9UeXBlc10ueG1sUEsBAi0AFAAGAAgAAAAhADj9If/WAAAAlAEAAAsAAAAAAAAAAAAA&#10;AAAALwEAAF9yZWxzLy5yZWxzUEsBAi0AFAAGAAgAAAAhANwcnnc2AgAAYAQAAA4AAAAAAAAAAAAA&#10;AAAALgIAAGRycy9lMm9Eb2MueG1sUEsBAi0AFAAGAAgAAAAhAHSzlhXeAAAACgEAAA8AAAAAAAAA&#10;AAAAAAAAkAQAAGRycy9kb3ducmV2LnhtbFBLBQYAAAAABAAEAPMAAACbBQAAAAA=&#10;" strokecolor="window">
                <v:textbox>
                  <w:txbxContent>
                    <w:p w:rsidR="00157870" w:rsidRPr="005D22E3" w:rsidRDefault="005D22E3" w:rsidP="00157870">
                      <w:pPr>
                        <w:spacing w:after="0" w:line="240" w:lineRule="auto"/>
                        <w:rPr>
                          <w:b/>
                          <w:sz w:val="28"/>
                          <w:szCs w:val="24"/>
                        </w:rPr>
                      </w:pPr>
                      <w:r w:rsidRPr="005D22E3">
                        <w:rPr>
                          <w:b/>
                          <w:sz w:val="28"/>
                          <w:szCs w:val="24"/>
                        </w:rPr>
                        <w:t>The Hungarian Revolution</w:t>
                      </w:r>
                    </w:p>
                    <w:p w:rsidR="005D22E3" w:rsidRPr="005D22E3" w:rsidRDefault="005D22E3" w:rsidP="005D22E3">
                      <w:pPr>
                        <w:spacing w:after="0" w:line="240" w:lineRule="auto"/>
                        <w:rPr>
                          <w:sz w:val="24"/>
                          <w:szCs w:val="24"/>
                        </w:rPr>
                      </w:pPr>
                      <w:r w:rsidRPr="005D22E3">
                        <w:rPr>
                          <w:sz w:val="24"/>
                          <w:szCs w:val="24"/>
                        </w:rPr>
                        <w:t>Poland’s success raised the hopes of the Hungarians</w:t>
                      </w:r>
                    </w:p>
                    <w:p w:rsidR="005D22E3" w:rsidRPr="005D22E3" w:rsidRDefault="005D22E3" w:rsidP="005D22E3">
                      <w:pPr>
                        <w:spacing w:after="0" w:line="240" w:lineRule="auto"/>
                        <w:rPr>
                          <w:sz w:val="24"/>
                          <w:szCs w:val="24"/>
                        </w:rPr>
                      </w:pPr>
                      <w:r w:rsidRPr="005D22E3">
                        <w:rPr>
                          <w:sz w:val="24"/>
                          <w:szCs w:val="24"/>
                        </w:rPr>
                        <w:t xml:space="preserve">They demanded independence, improvements in the standard of living and economic decentralization (many Hungarians were both </w:t>
                      </w:r>
                      <w:r>
                        <w:rPr>
                          <w:sz w:val="24"/>
                          <w:szCs w:val="24"/>
                        </w:rPr>
                        <w:t xml:space="preserve">anti-Soviet and anti-Communist). </w:t>
                      </w:r>
                      <w:r w:rsidRPr="005D22E3">
                        <w:rPr>
                          <w:sz w:val="24"/>
                          <w:szCs w:val="24"/>
                        </w:rPr>
                        <w:t xml:space="preserve">After </w:t>
                      </w:r>
                      <w:proofErr w:type="spellStart"/>
                      <w:r w:rsidRPr="005D22E3">
                        <w:rPr>
                          <w:sz w:val="24"/>
                          <w:szCs w:val="24"/>
                        </w:rPr>
                        <w:t>Bela</w:t>
                      </w:r>
                      <w:proofErr w:type="spellEnd"/>
                      <w:r w:rsidRPr="005D22E3">
                        <w:rPr>
                          <w:sz w:val="24"/>
                          <w:szCs w:val="24"/>
                        </w:rPr>
                        <w:t xml:space="preserve"> </w:t>
                      </w:r>
                      <w:proofErr w:type="spellStart"/>
                      <w:r w:rsidRPr="005D22E3">
                        <w:rPr>
                          <w:sz w:val="24"/>
                          <w:szCs w:val="24"/>
                        </w:rPr>
                        <w:t>Kun’s</w:t>
                      </w:r>
                      <w:proofErr w:type="spellEnd"/>
                      <w:r w:rsidRPr="005D22E3">
                        <w:rPr>
                          <w:sz w:val="24"/>
                          <w:szCs w:val="24"/>
                        </w:rPr>
                        <w:t xml:space="preserve"> 1919 Communist government Hungry was dominated by the right wing and was firmly on the side of the Nazi’s in W</w:t>
                      </w:r>
                      <w:r>
                        <w:rPr>
                          <w:sz w:val="24"/>
                          <w:szCs w:val="24"/>
                        </w:rPr>
                        <w:t xml:space="preserve">WII. </w:t>
                      </w:r>
                      <w:r w:rsidRPr="005D22E3">
                        <w:rPr>
                          <w:sz w:val="24"/>
                          <w:szCs w:val="24"/>
                        </w:rPr>
                        <w:t xml:space="preserve">After the liberation of Hungary in 1945 by the Red Army </w:t>
                      </w:r>
                      <w:proofErr w:type="spellStart"/>
                      <w:r w:rsidRPr="005D22E3">
                        <w:rPr>
                          <w:sz w:val="24"/>
                          <w:szCs w:val="24"/>
                        </w:rPr>
                        <w:t>Matyas</w:t>
                      </w:r>
                      <w:proofErr w:type="spellEnd"/>
                      <w:r w:rsidRPr="005D22E3">
                        <w:rPr>
                          <w:sz w:val="24"/>
                          <w:szCs w:val="24"/>
                        </w:rPr>
                        <w:t xml:space="preserve"> </w:t>
                      </w:r>
                      <w:proofErr w:type="spellStart"/>
                      <w:r w:rsidRPr="005D22E3">
                        <w:rPr>
                          <w:sz w:val="24"/>
                          <w:szCs w:val="24"/>
                        </w:rPr>
                        <w:t>Rakosi</w:t>
                      </w:r>
                      <w:proofErr w:type="spellEnd"/>
                      <w:r w:rsidRPr="005D22E3">
                        <w:rPr>
                          <w:sz w:val="24"/>
                          <w:szCs w:val="24"/>
                        </w:rPr>
                        <w:t xml:space="preserve"> became the first Communist party’s general secretary in Hungry. </w:t>
                      </w:r>
                      <w:proofErr w:type="spellStart"/>
                      <w:r w:rsidRPr="005D22E3">
                        <w:rPr>
                          <w:sz w:val="24"/>
                          <w:szCs w:val="24"/>
                        </w:rPr>
                        <w:t>Rakosi</w:t>
                      </w:r>
                      <w:proofErr w:type="spellEnd"/>
                      <w:r w:rsidRPr="005D22E3">
                        <w:rPr>
                          <w:sz w:val="24"/>
                          <w:szCs w:val="24"/>
                        </w:rPr>
                        <w:t xml:space="preserve"> was a hard line Stalinist and his regime was</w:t>
                      </w:r>
                      <w:r>
                        <w:rPr>
                          <w:sz w:val="24"/>
                          <w:szCs w:val="24"/>
                        </w:rPr>
                        <w:t xml:space="preserve"> one of terror and persecution. </w:t>
                      </w:r>
                      <w:r w:rsidRPr="005D22E3">
                        <w:rPr>
                          <w:sz w:val="24"/>
                          <w:szCs w:val="24"/>
                        </w:rPr>
                        <w:t xml:space="preserve">On October 6, 1956 about 200 000 Hungarian residents of Budapest demonstrated against </w:t>
                      </w:r>
                      <w:proofErr w:type="spellStart"/>
                      <w:r w:rsidRPr="005D22E3">
                        <w:rPr>
                          <w:sz w:val="24"/>
                          <w:szCs w:val="24"/>
                        </w:rPr>
                        <w:t>Rakosi’s</w:t>
                      </w:r>
                      <w:proofErr w:type="spellEnd"/>
                      <w:r w:rsidRPr="005D22E3">
                        <w:rPr>
                          <w:sz w:val="24"/>
                          <w:szCs w:val="24"/>
                        </w:rPr>
                        <w:t xml:space="preserve"> regime. Factory workers and young peopl</w:t>
                      </w:r>
                      <w:r>
                        <w:rPr>
                          <w:sz w:val="24"/>
                          <w:szCs w:val="24"/>
                        </w:rPr>
                        <w:t xml:space="preserve">e were joined by intellectuals. </w:t>
                      </w:r>
                      <w:r w:rsidRPr="005D22E3">
                        <w:rPr>
                          <w:sz w:val="24"/>
                          <w:szCs w:val="24"/>
                        </w:rPr>
                        <w:t xml:space="preserve">The Soviets reacted almost at once they pulled </w:t>
                      </w:r>
                      <w:proofErr w:type="spellStart"/>
                      <w:r w:rsidRPr="005D22E3">
                        <w:rPr>
                          <w:sz w:val="24"/>
                          <w:szCs w:val="24"/>
                        </w:rPr>
                        <w:t>Rakosi</w:t>
                      </w:r>
                      <w:proofErr w:type="spellEnd"/>
                      <w:r w:rsidRPr="005D22E3">
                        <w:rPr>
                          <w:sz w:val="24"/>
                          <w:szCs w:val="24"/>
                        </w:rPr>
                        <w:t xml:space="preserve"> from power and put in </w:t>
                      </w:r>
                      <w:proofErr w:type="spellStart"/>
                      <w:r w:rsidRPr="005D22E3">
                        <w:rPr>
                          <w:sz w:val="24"/>
                          <w:szCs w:val="24"/>
                        </w:rPr>
                        <w:t>Imre</w:t>
                      </w:r>
                      <w:proofErr w:type="spellEnd"/>
                      <w:r w:rsidRPr="005D22E3">
                        <w:rPr>
                          <w:sz w:val="24"/>
                          <w:szCs w:val="24"/>
                        </w:rPr>
                        <w:t xml:space="preserve"> Nagy as Prime Minister on the 23rd of October Hungarian Revolution</w:t>
                      </w:r>
                      <w:r>
                        <w:rPr>
                          <w:sz w:val="24"/>
                          <w:szCs w:val="24"/>
                        </w:rPr>
                        <w:t>.</w:t>
                      </w:r>
                    </w:p>
                    <w:p w:rsidR="005D22E3" w:rsidRPr="00627E78" w:rsidRDefault="005D22E3" w:rsidP="005D22E3">
                      <w:pPr>
                        <w:spacing w:after="0" w:line="240" w:lineRule="auto"/>
                        <w:rPr>
                          <w:sz w:val="24"/>
                          <w:szCs w:val="24"/>
                        </w:rPr>
                      </w:pP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0912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4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97F08" id="AutoShape 59" o:spid="_x0000_s1026" type="#_x0000_t32" style="position:absolute;margin-left:-1in;margin-top:662.3pt;width:605.25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7y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6Qp&#10;R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gSW7y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0809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84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3D3FB" id="AutoShape 58" o:spid="_x0000_s1026" type="#_x0000_t32" style="position:absolute;margin-left:-76.5pt;margin-top:639.8pt;width:609.75pt;height:.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GG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TLH&#10;SJIOtvR8dCoUR/PUj6jXNoPIQu6Nb5Ke5at+UfS7RVIVDZE1D9FvFw3Jsc+IHlL8xWoodOg/KwYx&#10;BAqEeZ0r03lImAQ6h7Vc7mvhZ4cofFwuk1k6BXIUfIvZPOCT7JaqjXWfuOqQN3JsnSGiblyhpIT1&#10;KxOHQuT0Yp0nRrJbgq8r1U60bVBBK1Gf49UcKnmPVa1g3hkupj4UrUEn4nUUfgOLhzCjjpIFsIYT&#10;th1sR0R7taF4Kz0etAZ0BusqlB+ryWqbbtNklEwX21EyKcvR865IRotdvJyXs7IoyvinpxYnWSMY&#10;49Kzu4k2Tv5OFMPzucrtLtv7GKJH9DAvIHv7D6TDbv06r8I4KHbZm9vOQacheHhT/iG8v4P9/uVv&#10;fgE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IHpxhi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0707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284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5BED6" id="AutoShape 57" o:spid="_x0000_s1026" type="#_x0000_t32" style="position:absolute;margin-left:-81pt;margin-top:618.05pt;width:614.2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M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kU&#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O8on4w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502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84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67A82" id="AutoShape 55" o:spid="_x0000_s1026" type="#_x0000_t32" style="position:absolute;margin-left:-81pt;margin-top:571.55pt;width:614.2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Kx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6Rz&#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KiXwr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0604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84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5D618" id="AutoShape 56" o:spid="_x0000_s1026" type="#_x0000_t32" style="position:absolute;margin-left:-81pt;margin-top:597.05pt;width:614.2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Mi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xx2&#10;pUgPW3raex2Lo+ksjGgwroDISm1taJIe1at51vS7Q0pXHVEtj9FvJwPJWchI3qWEizNQaDd80Qxi&#10;CBSI8zo2tg+QMAl0jGs53dbCjx5R+PgwT9P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Oe68yI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219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84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A7E70" id="AutoShape 67" o:spid="_x0000_s1026" type="#_x0000_t32" style="position:absolute;margin-left:-76.5pt;margin-top:199.55pt;width:82.5pt;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MS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Syf&#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wYWjE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1116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85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95256" id="AutoShape 62" o:spid="_x0000_s1026" type="#_x0000_t32" style="position:absolute;margin-left:-1in;margin-top:65.3pt;width:74.25pt;height:.75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Rp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1m&#10;MCC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N7FVGk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1014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5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31B30" id="AutoShape 60" o:spid="_x0000_s1026" type="#_x0000_t32" style="position:absolute;margin-left:-1in;margin-top:12.05pt;width:74.25pt;height:0;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Gt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5MM&#10;I0V66NLDq9cxOJrGEg3GlWBZq40NSdKDejaPmn5zSOm6I2rHo/XL0YBzFoqavHEJF2cg0Hb4rBnY&#10;EAgQ63VobY9aKcyn4BjAoSboEBt0vDaIHzyi8HFe5PO7CUb0okpIGRCCn7HOf+S6R0GosPOWiF3n&#10;a60UTIG2J3Syf3Q+8PvlEJyVXgsp4zBIhQaINMknkY7TUrCgDGbO7ra1tGhPwjjFJyYLmlszq18V&#10;i2AdJ2x1lj0R8iRDcKkCHuQFdM7SaV6+z9P5araaFaMin65GRdo0o4d1XYym6+xu0nxo6rrJfgRq&#10;WVF2gjGuArvL7GbF383GeYtOU3ed3msZkrfosV5A9vKOpGOLQ1fDsrlyq9lxYy+th3GNxufVCvtw&#10;ewf59gew/Ak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iDnxr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92345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2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b/>
                                <w:sz w:val="28"/>
                                <w:szCs w:val="24"/>
                              </w:rPr>
                            </w:pPr>
                            <w:r w:rsidRPr="005D22E3">
                              <w:rPr>
                                <w:b/>
                                <w:sz w:val="28"/>
                                <w:szCs w:val="24"/>
                              </w:rPr>
                              <w:t xml:space="preserve">The Hungarian Revolution continued </w:t>
                            </w:r>
                          </w:p>
                          <w:p w:rsidR="005D22E3" w:rsidRPr="005D22E3" w:rsidRDefault="005D22E3" w:rsidP="005D22E3">
                            <w:pPr>
                              <w:spacing w:after="0" w:line="240" w:lineRule="auto"/>
                              <w:rPr>
                                <w:sz w:val="24"/>
                                <w:szCs w:val="24"/>
                              </w:rPr>
                            </w:pPr>
                            <w:r w:rsidRPr="005D22E3">
                              <w:rPr>
                                <w:sz w:val="24"/>
                                <w:szCs w:val="24"/>
                              </w:rPr>
                              <w:t xml:space="preserve">Budapest was by this time filled with workers’ councils and thousands of people demanding social and political reform. Soviet troops attempted to maintain order Hungarians were demanding withdrawal from the Warsaw Pact a declaration of Hungarian  neutrality and recognition as a sovereign nation </w:t>
                            </w:r>
                            <w:proofErr w:type="spellStart"/>
                            <w:r w:rsidRPr="005D22E3">
                              <w:rPr>
                                <w:sz w:val="24"/>
                                <w:szCs w:val="24"/>
                              </w:rPr>
                              <w:t>Imre</w:t>
                            </w:r>
                            <w:proofErr w:type="spellEnd"/>
                            <w:r w:rsidRPr="005D22E3">
                              <w:rPr>
                                <w:sz w:val="24"/>
                                <w:szCs w:val="24"/>
                              </w:rPr>
                              <w:t xml:space="preserve"> Nagy proclaimed that free elections would be held in Hungary Moscow negotiated with the Hungarian national government and on Oct. 30th Moscow even agreed to the eventual withdrawal of Soviet troops from Hungary.</w:t>
                            </w:r>
                          </w:p>
                          <w:p w:rsidR="005D22E3" w:rsidRPr="005D22E3" w:rsidRDefault="005D22E3" w:rsidP="005D22E3">
                            <w:pPr>
                              <w:spacing w:after="0" w:line="240" w:lineRule="auto"/>
                              <w:rPr>
                                <w:sz w:val="24"/>
                                <w:szCs w:val="24"/>
                              </w:rPr>
                            </w:pPr>
                            <w:r w:rsidRPr="005D22E3">
                              <w:rPr>
                                <w:sz w:val="24"/>
                                <w:szCs w:val="24"/>
                              </w:rPr>
                              <w:t>Things were looking good, until Nagy declared that Hungry was withdrawing from the Warsaw Pact.</w:t>
                            </w:r>
                          </w:p>
                          <w:p w:rsidR="005D22E3" w:rsidRPr="005D22E3" w:rsidRDefault="005D22E3" w:rsidP="005D22E3">
                            <w:pPr>
                              <w:spacing w:after="0" w:line="240" w:lineRule="auto"/>
                              <w:rPr>
                                <w:sz w:val="24"/>
                                <w:szCs w:val="24"/>
                              </w:rPr>
                            </w:pPr>
                            <w:r w:rsidRPr="005D22E3">
                              <w:rPr>
                                <w:sz w:val="24"/>
                                <w:szCs w:val="24"/>
                              </w:rPr>
                              <w:t>On November 4th 1956, 5000 tanks and 250 000 Soviet soldiers entered Budapest. After a brutal three day battle the Soviets took the city, resistance in the countryside lasted until the 14th of November, however it was also doomed to fail.</w:t>
                            </w:r>
                          </w:p>
                          <w:p w:rsidR="005D22E3" w:rsidRPr="005D22E3" w:rsidRDefault="005D22E3" w:rsidP="005D22E3">
                            <w:pPr>
                              <w:spacing w:after="0" w:line="240" w:lineRule="auto"/>
                              <w:rPr>
                                <w:sz w:val="24"/>
                                <w:szCs w:val="24"/>
                              </w:rPr>
                            </w:pPr>
                            <w:r w:rsidRPr="005D22E3">
                              <w:rPr>
                                <w:sz w:val="24"/>
                                <w:szCs w:val="24"/>
                              </w:rPr>
                              <w:t>Up to 20 000 people were killed and 20 000 more imprisoned. About 200 000 Hungarians fled (many to Canada and the USA)</w:t>
                            </w:r>
                            <w:r w:rsidRPr="005D22E3">
                              <w:t xml:space="preserve"> </w:t>
                            </w:r>
                            <w:r w:rsidRPr="005D22E3">
                              <w:rPr>
                                <w:sz w:val="24"/>
                                <w:szCs w:val="24"/>
                              </w:rPr>
                              <w:t xml:space="preserve">Janos Kadar was installed as the new prime minister and </w:t>
                            </w:r>
                            <w:proofErr w:type="spellStart"/>
                            <w:r w:rsidRPr="005D22E3">
                              <w:rPr>
                                <w:sz w:val="24"/>
                                <w:szCs w:val="24"/>
                              </w:rPr>
                              <w:t>Imre</w:t>
                            </w:r>
                            <w:proofErr w:type="spellEnd"/>
                            <w:r w:rsidRPr="005D22E3">
                              <w:rPr>
                                <w:sz w:val="24"/>
                                <w:szCs w:val="24"/>
                              </w:rPr>
                              <w:t xml:space="preserve"> Nagy was taken to Romania, tried and executed in 1958, (Posthumously exonerated)</w:t>
                            </w:r>
                          </w:p>
                          <w:p w:rsidR="005D22E3" w:rsidRPr="005D22E3" w:rsidRDefault="005D22E3" w:rsidP="005D22E3">
                            <w:pPr>
                              <w:spacing w:after="0" w:line="240" w:lineRule="auto"/>
                              <w:rPr>
                                <w:sz w:val="24"/>
                                <w:szCs w:val="24"/>
                              </w:rPr>
                            </w:pPr>
                            <w:r w:rsidRPr="005D22E3">
                              <w:rPr>
                                <w:sz w:val="24"/>
                                <w:szCs w:val="24"/>
                              </w:rPr>
                              <w:t>Despite Hungary’s pleas for help the US refused to become involved in the Hungarian issue.</w:t>
                            </w:r>
                          </w:p>
                          <w:p w:rsidR="00157870" w:rsidRPr="00627E78" w:rsidRDefault="00157870" w:rsidP="005D22E3">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51" type="#_x0000_t202" style="position:absolute;margin-left:238.5pt;margin-top:0;width:273pt;height:584.25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2Z5NQIAAGAEAAAOAAAAZHJzL2Uyb0RvYy54bWysVM1u2zAMvg/YOwi6L3a8pEm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lvOM&#10;MwMtdelBDp69w4FlgaC+czn53Xfk6Qe6pkbHYl13h+K7Ywa3DZi9vLEW+0ZCRQlOw8vk4umI4wJI&#10;2X/CisLAo8cINNS2DewRH4zQqVHHc3NCKoIu386uFtOUTIJsi9l0tVrMYwzIn5531vkPElsWhIJb&#10;6n6Eh8Od8yEdyJ9cQjSHWlU7pXVU7L7cassOQJOyi98J/YWbNqwv+GqezUcGXkAc3RmBRrTCnjMN&#10;ztPl3yBb5WkFtGoLvkzDF+JCHnh8b6ooe1B6lKkEbU7EBi5HVv1QDmMTIyWB9RKrI1FtcRx5WlES&#10;GrQ/Oetp3AvufjyClZThR0PtWk1ns7AfUZnNFxkp9tJSXlrACIIquOdsFLc+7lTI2+ANtbVWkfDn&#10;TE450xjHPpxWLuzJpR69nn8Mm18AAAD//wMAUEsDBBQABgAIAAAAIQDTNIJO3gAAAAoBAAAPAAAA&#10;ZHJzL2Rvd25yZXYueG1sTI/NTsMwEITvSLyDtUjcqNOG/ijEqaqIHoNEyoWbEy9JRLy2YrcNb8/2&#10;BJfVrGY1+02+n+0oLjiFwZGC5SIBgdQ6M1Cn4ON0fNqBCFGT0aMjVPCDAfbF/V2uM+Ou9I6XOnaC&#10;QyhkWkEfo8+kDG2PVoeF80jsfbnJ6sjr1Ekz6SuH21GukmQjrR6IP/TaY9lj+12frYJjU3qv3+rX&#10;zypNQ7Om6oBlpdTjw3x4ARFxjn/HcMNndCiYqXFnMkGMCp63W+4SFfC82ckqZdWwWm52a5BFLv9X&#10;KH4BAAD//wMAUEsBAi0AFAAGAAgAAAAhALaDOJL+AAAA4QEAABMAAAAAAAAAAAAAAAAAAAAAAFtD&#10;b250ZW50X1R5cGVzXS54bWxQSwECLQAUAAYACAAAACEAOP0h/9YAAACUAQAACwAAAAAAAAAAAAAA&#10;AAAvAQAAX3JlbHMvLnJlbHNQSwECLQAUAAYACAAAACEAkM9meTUCAABgBAAADgAAAAAAAAAAAAAA&#10;AAAuAgAAZHJzL2Uyb0RvYy54bWxQSwECLQAUAAYACAAAACEA0zSCTt4AAAAKAQAADwAAAAAAAAAA&#10;AAAAAACPBAAAZHJzL2Rvd25yZXYueG1sUEsFBgAAAAAEAAQA8wAAAJoFAAAAAA==&#10;" strokecolor="window">
                <v:textbox>
                  <w:txbxContent>
                    <w:p w:rsidR="005D22E3" w:rsidRPr="005D22E3" w:rsidRDefault="005D22E3" w:rsidP="005D22E3">
                      <w:pPr>
                        <w:spacing w:after="0" w:line="240" w:lineRule="auto"/>
                        <w:rPr>
                          <w:b/>
                          <w:sz w:val="28"/>
                          <w:szCs w:val="24"/>
                        </w:rPr>
                      </w:pPr>
                      <w:r w:rsidRPr="005D22E3">
                        <w:rPr>
                          <w:b/>
                          <w:sz w:val="28"/>
                          <w:szCs w:val="24"/>
                        </w:rPr>
                        <w:t xml:space="preserve">The Hungarian Revolution continued </w:t>
                      </w:r>
                    </w:p>
                    <w:p w:rsidR="005D22E3" w:rsidRPr="005D22E3" w:rsidRDefault="005D22E3" w:rsidP="005D22E3">
                      <w:pPr>
                        <w:spacing w:after="0" w:line="240" w:lineRule="auto"/>
                        <w:rPr>
                          <w:sz w:val="24"/>
                          <w:szCs w:val="24"/>
                        </w:rPr>
                      </w:pPr>
                      <w:r w:rsidRPr="005D22E3">
                        <w:rPr>
                          <w:sz w:val="24"/>
                          <w:szCs w:val="24"/>
                        </w:rPr>
                        <w:t xml:space="preserve">Budapest was by this time filled with workers’ councils and thousands of people demanding social and political reform. Soviet troops attempted to maintain order Hungarians were demanding withdrawal from the Warsaw Pact a declaration of Hungarian  neutrality and recognition as a sovereign nation </w:t>
                      </w:r>
                      <w:proofErr w:type="spellStart"/>
                      <w:r w:rsidRPr="005D22E3">
                        <w:rPr>
                          <w:sz w:val="24"/>
                          <w:szCs w:val="24"/>
                        </w:rPr>
                        <w:t>Imre</w:t>
                      </w:r>
                      <w:proofErr w:type="spellEnd"/>
                      <w:r w:rsidRPr="005D22E3">
                        <w:rPr>
                          <w:sz w:val="24"/>
                          <w:szCs w:val="24"/>
                        </w:rPr>
                        <w:t xml:space="preserve"> Nagy proclaimed that free elections would be held in Hungary Moscow negotiated with the Hungarian national government and on Oct. 30th Moscow even agreed to the eventual withdrawal of Soviet troops from Hungary.</w:t>
                      </w:r>
                    </w:p>
                    <w:p w:rsidR="005D22E3" w:rsidRPr="005D22E3" w:rsidRDefault="005D22E3" w:rsidP="005D22E3">
                      <w:pPr>
                        <w:spacing w:after="0" w:line="240" w:lineRule="auto"/>
                        <w:rPr>
                          <w:sz w:val="24"/>
                          <w:szCs w:val="24"/>
                        </w:rPr>
                      </w:pPr>
                      <w:r w:rsidRPr="005D22E3">
                        <w:rPr>
                          <w:sz w:val="24"/>
                          <w:szCs w:val="24"/>
                        </w:rPr>
                        <w:t>Things were looking good, until Nagy declared that Hungry was withdrawing from the Warsaw Pact.</w:t>
                      </w:r>
                    </w:p>
                    <w:p w:rsidR="005D22E3" w:rsidRPr="005D22E3" w:rsidRDefault="005D22E3" w:rsidP="005D22E3">
                      <w:pPr>
                        <w:spacing w:after="0" w:line="240" w:lineRule="auto"/>
                        <w:rPr>
                          <w:sz w:val="24"/>
                          <w:szCs w:val="24"/>
                        </w:rPr>
                      </w:pPr>
                      <w:r w:rsidRPr="005D22E3">
                        <w:rPr>
                          <w:sz w:val="24"/>
                          <w:szCs w:val="24"/>
                        </w:rPr>
                        <w:t>On November 4th 1956, 5000 tanks and 250 000 Soviet soldiers entered Budapest. After a brutal three day battle the Soviets took the city, resistance in the countryside lasted until the 14th of November, however it was also doomed to fail.</w:t>
                      </w:r>
                    </w:p>
                    <w:p w:rsidR="005D22E3" w:rsidRPr="005D22E3" w:rsidRDefault="005D22E3" w:rsidP="005D22E3">
                      <w:pPr>
                        <w:spacing w:after="0" w:line="240" w:lineRule="auto"/>
                        <w:rPr>
                          <w:sz w:val="24"/>
                          <w:szCs w:val="24"/>
                        </w:rPr>
                      </w:pPr>
                      <w:r w:rsidRPr="005D22E3">
                        <w:rPr>
                          <w:sz w:val="24"/>
                          <w:szCs w:val="24"/>
                        </w:rPr>
                        <w:t>Up to 20 000 people were killed and 20 000 more imprisoned. About 200 000 Hungarians fled (many to Canada and the USA)</w:t>
                      </w:r>
                      <w:r w:rsidRPr="005D22E3">
                        <w:t xml:space="preserve"> </w:t>
                      </w:r>
                      <w:r w:rsidRPr="005D22E3">
                        <w:rPr>
                          <w:sz w:val="24"/>
                          <w:szCs w:val="24"/>
                        </w:rPr>
                        <w:t xml:space="preserve">Janos Kadar was installed as the new prime minister and </w:t>
                      </w:r>
                      <w:proofErr w:type="spellStart"/>
                      <w:r w:rsidRPr="005D22E3">
                        <w:rPr>
                          <w:sz w:val="24"/>
                          <w:szCs w:val="24"/>
                        </w:rPr>
                        <w:t>Imre</w:t>
                      </w:r>
                      <w:proofErr w:type="spellEnd"/>
                      <w:r w:rsidRPr="005D22E3">
                        <w:rPr>
                          <w:sz w:val="24"/>
                          <w:szCs w:val="24"/>
                        </w:rPr>
                        <w:t xml:space="preserve"> Nagy was taken to Romania, tried and executed in 1958, (Posthumously exonerated)</w:t>
                      </w:r>
                    </w:p>
                    <w:p w:rsidR="005D22E3" w:rsidRPr="005D22E3" w:rsidRDefault="005D22E3" w:rsidP="005D22E3">
                      <w:pPr>
                        <w:spacing w:after="0" w:line="240" w:lineRule="auto"/>
                        <w:rPr>
                          <w:sz w:val="24"/>
                          <w:szCs w:val="24"/>
                        </w:rPr>
                      </w:pPr>
                      <w:r w:rsidRPr="005D22E3">
                        <w:rPr>
                          <w:sz w:val="24"/>
                          <w:szCs w:val="24"/>
                        </w:rPr>
                        <w:t>Despite Hungary’s pleas for help the US refused to become involved in the Hungarian issue.</w:t>
                      </w:r>
                    </w:p>
                    <w:p w:rsidR="00157870" w:rsidRPr="00627E78" w:rsidRDefault="00157870" w:rsidP="005D22E3">
                      <w:pPr>
                        <w:spacing w:after="0" w:line="240" w:lineRule="auto"/>
                        <w:rPr>
                          <w:sz w:val="24"/>
                          <w:szCs w:val="24"/>
                        </w:rPr>
                      </w:pP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1936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5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1023D" id="AutoShape 59" o:spid="_x0000_s1026" type="#_x0000_t32" style="position:absolute;margin-left:-1in;margin-top:662.3pt;width:605.25pt;height:.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HUJAIAAEEEAAAOAAAAZHJzL2Uyb0RvYy54bWysU02P2jAQvVfqf7B8hySQBIgIq1UCvWxb&#10;pN3+AGM7xGpiW7YhoKr/vWPzoaW9VFVzcMb2zJs3M8/Lp1PfoSM3VihZ4mQcY8QlVUzIfYm/vW1G&#10;c4ysI5KRTkle4jO3+Gn18cNy0AWfqFZ1jBsEINIWgy5x65wuosjSlvfEjpXmEi4bZXriYGv2ETNk&#10;APS+iyZxnEeDMkwbRbm1cFpfLvEq4DcNp+5r01juUFdi4ObCasK682u0WpJib4huBb3SIP/AoidC&#10;QtI7VE0cQQcj/oDqBTXKqsaNqeoj1TSC8lADVJPEv1Xz2hLNQy3QHKvvbbL/D5Z+OW4NEqzEk3k2&#10;xUiSHqb0fHAqJEfZwrdo0LYAz0pujS+SnuSrflH0u0VSVS2Rex68384aghMfET2E+I3VkGg3fFYM&#10;fAgkCP06Nab3kNAJdApjOd/Hwk8OUTic5fM8n2UYUbjLp1nAJ8UtVBvrPnHVI2+U2DpDxL51lZIS&#10;xq9MEhKR44t1nhgpbgE+r1Qb0XVBBZ1EQ4kX2SQLAVZ1gvlL72bNfld1Bh2J11H4riwe3Iw6SBbA&#10;Wk7Y+mo7IrqLDck76fGgNKBztS5C+bGIF+v5ep6O0km+HqVxXY+eN1U6yjfJLKundVXVyU9PLUmL&#10;VjDGpWd3E22S/p0ors/nIre7bO9tiB7RQ7+A7O0fSIfZ+nFehLFT7Lw1t5mDToPz9U35h/B+D/b7&#10;l7/6B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CBlXHU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1833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85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E986A" id="AutoShape 58" o:spid="_x0000_s1026" type="#_x0000_t32" style="position:absolute;margin-left:-76.5pt;margin-top:639.8pt;width:609.75pt;height:.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YIwIAAEEEAAAOAAAAZHJzL2Uyb0RvYy54bWysU02P2jAQvVfqf7B8hySQQIgIq1UCvWxb&#10;pN3+AGM7xGpiW7YhoKr/vWPzoaW9VFU5mHFm5s2bmefl06nv0JEbK5QscTKOMeKSKibkvsTf3jaj&#10;HCPriGSkU5KX+Mwtflp9/LAcdMEnqlUd4wYBiLTFoEvcOqeLKLK05T2xY6W5BGejTE8cXM0+YoYM&#10;gN530SSOZ9GgDNNGUW4tfK0vTrwK+E3DqfvaNJY71JUYuLlwmnDu/BmtlqTYG6JbQa80yD+w6ImQ&#10;UPQOVRNH0MGIP6B6QY2yqnFjqvpINY2gPPQA3STxb928tkTz0AsMx+r7mOz/g6VfjluDBCvxJM9S&#10;jCTpYUvPB6dCcZTlfkSDtgVEVnJrfJP0JF/1i6LfLZKqaonc8xD9dtaQnPiM6CHFX6yGQrvhs2IQ&#10;Q6BAmNepMb2HhEmgU1jL+b4WfnKIwsf5PJ3mkwwjCr7ZNAv4pLilamPdJ6565I0SW2eI2LeuUlLC&#10;+pVJQiFyfLHOEyPFLcHXlWojui6ooJNoKPEig0reY1UnmHeGi9nvqs6gI/E6Cr8ri4cwow6SBbCW&#10;E7a+2o6I7mJD8U56PGgN6Fyti1B+LOLFOl/n6SidzNajNK7r0fOmSkezTTLP6mldVXXy01NL0qIV&#10;jHHp2d1Em6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JosX9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1731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285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839" id="AutoShape 57" o:spid="_x0000_s1026" type="#_x0000_t32" style="position:absolute;margin-left:-81pt;margin-top:618.05pt;width:614.2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kT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2QZ&#10;RpL0sKWng1OhOMrmfkSDtjlElnJnfJP0JF/1s6LfLZKqbIlseIh+O2tITnxG9C7FX6yGQvvhi2IQ&#10;Q6BAmNepNr2HhEmgU1jL+bYWfnKIwsf5Io6XcyBHR19E8jFRG+s+c9UjbxTYOkNE07pSSQnLVyYJ&#10;Zcjx2TpPi+Rjgq8q1VZ0XdBAJ9FQ4GU2y0KCVZ1g3unDrGn2ZWfQkXgVhV/oETz3YUYdJAtgLSds&#10;c7UdEd3FhuKd9HjQGNC5WheZ/FjGy81is0gn6exhM0njqpo8bct08rBN5ln1qSrLKvnpqSVp3grG&#10;uPTsRskm6d9J4vp4LmK7ifY2hug9epgXkB3/A+mwWb/Miyz2ip13Ztw4qDQEX1+Ufwb3d7Dv3/36&#10;F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Bl+aRM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526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8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13856" id="AutoShape 55" o:spid="_x0000_s1026" type="#_x0000_t32" style="position:absolute;margin-left:-81pt;margin-top:571.55pt;width:614.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R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bI5&#10;RpL0sKWng1OhOMoyP6JB2xwiS7kzvkl6kq/6WdHvFklVtkQ2PES/nTUkJz4jepfiL1ZDof3wRTGI&#10;IVAgzOtUm95DwiTQKazlfFsLPzlE4ePDIo6XDxlGdPRFJB8TtbHuM1c98kaBrTNENK0rlZSwfGWS&#10;UIYcn63ztEg+JviqUm1F1wUNdBINBV5msywkWNUJ5p0+zJpmX3YGHYlXUfiFHsFzH2bUQbIA1nLC&#10;NlfbEdFdbCjeSY8HjQGdq3WRyY9lvNwsNot0ks7mm0kaV9XkaVumk/k2eci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Dir5RE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1628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85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13754" id="AutoShape 56" o:spid="_x0000_s1026" type="#_x0000_t32" style="position:absolute;margin-left:-81pt;margin-top:597.05pt;width:614.25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I9IwIAAD8EAAAOAAAAZHJzL2Uyb0RvYy54bWysU02P2jAQvVfqf7B8Z5PQhI+IsFol0Mu2&#10;i7TbH2BsJ7Ga2JZtCKjqf+/YEMS2l6oqBzPOzLx5M/O8ejz1HTpyY4WSBU4eYoy4pIoJ2RT429t2&#10;ssDIOiIZ6ZTkBT5zix/XHz+sBp3zqWpVx7hBACJtPugCt87pPIosbXlP7IPSXIKzVqYnDq6miZgh&#10;A6D3XTSN41k0KMO0UZRbC1+rixOvA35dc+pe6tpyh7oCAzcXThPOvT+j9YrkjSG6FfRKg/wDi54I&#10;CUVvUBVxBB2M+AOqF9Qoq2r3QFUfqboWlIceoJsk/q2b15ZoHnqB4Vh9G5P9f7D063FnkGAFni6y&#10;OUaS9LClp4NToTjKZn5Eg7Y5RJZyZ3yT9CRf9bOi3y2SqmyJbHiIfjtrSE58RvQuxV+shkL74Yti&#10;EEOgQJjXqTa9h4RJoFNYy/m2Fn5yiMLH+SKOl/MMIzr6IpKPidpY95mrHnmjwNYZIprWlUpKWL4y&#10;SShDjs/WeVokHxN8Vam2ouuCBjqJhgIvs2kWEqzqBPNOH2ZNsy87g47Eqyj8Qo/guQ8z6iBZAGs5&#10;YZur7YjoLjYU76THg8aAztW6yOTHMl5uFptFOkmns80kjatq8rQt08lsm8yz6lNVllXy01NL0rwV&#10;jHHp2Y2STdK/k8T18VzEdhPtbQzRe/QwLyA7/gfSYbN+mRdZ7BU778y4cVBpCL6+KP8M7u9g37/7&#10;9S8AAAD//wMAUEsDBBQABgAIAAAAIQDeFN4X4AAAAA8BAAAPAAAAZHJzL2Rvd25yZXYueG1sTI/B&#10;bsIwEETvlfoP1lbqpQLbUYlKGgchJA49FpB6NfE2SRuvo9ghKV9fc0Bw3JnR7Jt8NdmWnbD3jSMF&#10;ci6AIZXONFQpOOy3szdgPmgyunWECv7Qw6p4fMh1ZtxIn3jahYrFEvKZVlCH0GWc+7JGq/3cdUjR&#10;+3a91SGefcVNr8dYblueCJFyqxuKH2rd4abG8nc3WAXoh4UU66WtDh/n8eUrOf+M3V6p56dp/Q4s&#10;4BRuYbjgR3QoItPRDWQ8axXMZJrEMSE6cvkqgV0yIk0XwI5XjRc5v99R/AMAAP//AwBQSwECLQAU&#10;AAYACAAAACEAtoM4kv4AAADhAQAAEwAAAAAAAAAAAAAAAAAAAAAAW0NvbnRlbnRfVHlwZXNdLnht&#10;bFBLAQItABQABgAIAAAAIQA4/SH/1gAAAJQBAAALAAAAAAAAAAAAAAAAAC8BAABfcmVscy8ucmVs&#10;c1BLAQItABQABgAIAAAAIQBFkeI9IwIAAD8EAAAOAAAAAAAAAAAAAAAAAC4CAABkcnMvZTJvRG9j&#10;LnhtbFBLAQItABQABgAIAAAAIQDeFN4X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2243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8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9F619" id="AutoShape 67" o:spid="_x0000_s1026" type="#_x0000_t32" style="position:absolute;margin-left:-76.5pt;margin-top:199.55pt;width:82.5pt;height:0;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Wv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li&#10;CrOSuIMpPR6cCsnRbO5b1Gubg2cpd8YXSU7yRT8p8s0iqcoWy4YF79ezhuDUR8RvQvzGaki07z8r&#10;Cj4YEoR+nWrToVpw/ckHenDoCTqFAZ1vA2Inhwh8TJNsPp/CHMn1LMa5h/CB2lj3kakOeaOIrDOY&#10;N60rlZQgA2UGeHx8ss4T/BXgg6XaciGCGoREfREtp5Np4GOV4NQfejdrmn0pDDpir6fwhGrh5N7N&#10;qIOkAaxlmG4utsNcDDYkF9LjQWFA52INgvm+TJabxWaRjbLJbDPKkqoaPW7LbDTbpvNp9aEqyyr9&#10;4amlWd5ySpn07K7iTbO/E8flGg2yu8n31ob4LXroF5C9vgPpMGM/1kEge0XPO3OdPeg1OF/ulr8Q&#10;93uw7/8A6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z4YVr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2140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85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DCD0D" id="AutoShape 62" o:spid="_x0000_s1026" type="#_x0000_t32" style="position:absolute;margin-left:-1in;margin-top:65.3pt;width:74.25pt;height:.7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yi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8u&#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E6DTKI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2038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6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BBAFD" id="AutoShape 60" o:spid="_x0000_s1026" type="#_x0000_t32" style="position:absolute;margin-left:-1in;margin-top:12.05pt;width:74.25pt;height: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gnKAIAAEgEAAAOAAAAZHJzL2Uyb0RvYy54bWysVE2P2jAQvVfqf7Byh3w0sBARVqsE2sN2&#10;i7TbH2BsJ7Hq2JbtJaCq/71jByjbXqqqHMzYnnnzZuY5q/tjL9CBGcuVLKN0mkSISaIol20ZfX3Z&#10;ThYRsg5LioWSrIxOzEb36/fvVoMuWKY6JSgzCECkLQZdRp1zuohjSzrWYztVmkm4bJTpsYOtaWNq&#10;8ADovYizJJnHgzJUG0WYtXBaj5fROuA3DSPuS9NY5pAoI+DmwmrCuvdrvF7hojVYd5ycaeB/YNFj&#10;LiHpFarGDqNXw/+A6jkxyqrGTYnqY9U0nLBQA1STJr9V89xhzUIt0Byrr22y/w+WPB12BnFaRtli&#10;Dg2SuIcpPbw6FZIjOIMWDdoW4FnJnfFFkqN81o+KfLNIqqrDsmXB++WkITj1EfGbEL+xGhLth8+K&#10;gg+GBKFfx8b0qBFcf/KBHhx6go5hQKfrgNjRIQKHyzxb3s0iRC5XMS48go/TxrqPTPXIG2VkncG8&#10;7VylpAQVKDOi48OjdZ7frwAfLNWWCxHEICQaINMsmwU6VglO/aV3s6bdV8KgA/ZyCr9QLNzcuhn1&#10;KmkA6ximm7PtMBejDcmF9HhQF9A5W6Nevi+T5WaxWeSTPJtvJnlS15OHbZVP5tv0blZ/qKuqTn94&#10;amledJxSJj27i3bT/O+0cX5Fo+qu6r22IX6LHvoFZC//gXQYsZ/qqI+9oqeduYwe5Bqcz0/Lv4fb&#10;Pdi3H4D1T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PcoJ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157870" w:rsidRPr="00051DBF" w:rsidRDefault="00157870" w:rsidP="00157870">
      <w:pPr>
        <w:rPr>
          <w:u w:val="single"/>
        </w:rPr>
      </w:pPr>
      <w:r w:rsidRPr="00051DBF">
        <w:rPr>
          <w:noProof/>
          <w:u w:val="single"/>
        </w:rPr>
        <w:lastRenderedPageBreak/>
        <mc:AlternateContent>
          <mc:Choice Requires="wps">
            <w:drawing>
              <wp:anchor distT="45720" distB="45720" distL="114300" distR="114300" simplePos="0" relativeHeight="251933696" behindDoc="0" locked="0" layoutInCell="1" allowOverlap="1" wp14:anchorId="6BECCC1C" wp14:editId="765F490D">
                <wp:simplePos x="0" y="0"/>
                <wp:positionH relativeFrom="margin">
                  <wp:posOffset>3028950</wp:posOffset>
                </wp:positionH>
                <wp:positionV relativeFrom="paragraph">
                  <wp:posOffset>0</wp:posOffset>
                </wp:positionV>
                <wp:extent cx="3467100" cy="7419975"/>
                <wp:effectExtent l="0" t="0" r="19050" b="28575"/>
                <wp:wrapSquare wrapText="bothSides"/>
                <wp:docPr id="2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157870" w:rsidRPr="005D22E3" w:rsidRDefault="005D22E3" w:rsidP="00157870">
                            <w:pPr>
                              <w:spacing w:after="0" w:line="240" w:lineRule="auto"/>
                              <w:rPr>
                                <w:b/>
                                <w:sz w:val="28"/>
                                <w:szCs w:val="24"/>
                              </w:rPr>
                            </w:pPr>
                            <w:r w:rsidRPr="005D22E3">
                              <w:rPr>
                                <w:b/>
                                <w:sz w:val="28"/>
                                <w:szCs w:val="24"/>
                              </w:rPr>
                              <w:t>Tension In Berlin</w:t>
                            </w:r>
                          </w:p>
                          <w:p w:rsidR="005D22E3" w:rsidRPr="005D22E3" w:rsidRDefault="005D22E3" w:rsidP="005D22E3">
                            <w:pPr>
                              <w:spacing w:after="0" w:line="240" w:lineRule="auto"/>
                              <w:rPr>
                                <w:sz w:val="24"/>
                                <w:szCs w:val="24"/>
                              </w:rPr>
                            </w:pPr>
                            <w:r w:rsidRPr="005D22E3">
                              <w:rPr>
                                <w:sz w:val="24"/>
                                <w:szCs w:val="24"/>
                              </w:rPr>
                              <w:t>In November of 1958 Tensions were rising in Berlin</w:t>
                            </w:r>
                          </w:p>
                          <w:p w:rsidR="005D22E3" w:rsidRPr="005D22E3" w:rsidRDefault="005D22E3" w:rsidP="005D22E3">
                            <w:pPr>
                              <w:spacing w:after="0" w:line="240" w:lineRule="auto"/>
                              <w:rPr>
                                <w:sz w:val="24"/>
                                <w:szCs w:val="24"/>
                              </w:rPr>
                            </w:pPr>
                            <w:r w:rsidRPr="005D22E3">
                              <w:rPr>
                                <w:sz w:val="24"/>
                                <w:szCs w:val="24"/>
                              </w:rPr>
                              <w:t>West Germany was now governed by Konrad Adenauer who was openly anti-Communist.</w:t>
                            </w:r>
                          </w:p>
                          <w:p w:rsidR="005D22E3" w:rsidRPr="005D22E3" w:rsidRDefault="005D22E3" w:rsidP="005D22E3">
                            <w:pPr>
                              <w:spacing w:after="0" w:line="240" w:lineRule="auto"/>
                              <w:rPr>
                                <w:sz w:val="24"/>
                                <w:szCs w:val="24"/>
                              </w:rPr>
                            </w:pPr>
                            <w:r w:rsidRPr="005D22E3">
                              <w:rPr>
                                <w:sz w:val="24"/>
                                <w:szCs w:val="24"/>
                              </w:rPr>
                              <w:t>West Germany was economically strong and had a very high standard of living.</w:t>
                            </w:r>
                          </w:p>
                          <w:p w:rsidR="005D22E3" w:rsidRPr="005D22E3" w:rsidRDefault="005D22E3" w:rsidP="005D22E3">
                            <w:pPr>
                              <w:spacing w:after="0" w:line="240" w:lineRule="auto"/>
                              <w:rPr>
                                <w:sz w:val="24"/>
                                <w:szCs w:val="24"/>
                              </w:rPr>
                            </w:pPr>
                            <w:r w:rsidRPr="005D22E3">
                              <w:rPr>
                                <w:sz w:val="24"/>
                                <w:szCs w:val="24"/>
                              </w:rPr>
                              <w:t>East Germany was economically depressed and repressed politically, and had a very low standard of living</w:t>
                            </w:r>
                          </w:p>
                          <w:p w:rsidR="005D22E3" w:rsidRPr="005D22E3" w:rsidRDefault="005D22E3" w:rsidP="005D22E3">
                            <w:pPr>
                              <w:spacing w:after="0" w:line="240" w:lineRule="auto"/>
                              <w:rPr>
                                <w:sz w:val="24"/>
                                <w:szCs w:val="24"/>
                              </w:rPr>
                            </w:pPr>
                            <w:r w:rsidRPr="005D22E3">
                              <w:rPr>
                                <w:sz w:val="24"/>
                                <w:szCs w:val="24"/>
                              </w:rPr>
                              <w:t>by 1958 2 million East Germans had fled west, many were skilled workers or professionals a</w:t>
                            </w:r>
                            <w:r>
                              <w:rPr>
                                <w:sz w:val="24"/>
                                <w:szCs w:val="24"/>
                              </w:rPr>
                              <w:t xml:space="preserve">nd their loss hurt East Germany. </w:t>
                            </w:r>
                            <w:r w:rsidRPr="005D22E3">
                              <w:rPr>
                                <w:sz w:val="24"/>
                                <w:szCs w:val="24"/>
                              </w:rPr>
                              <w:t>Khrushchev demanded the western powers occupying Berlin withdraw within 6 months.</w:t>
                            </w:r>
                          </w:p>
                          <w:p w:rsidR="005D22E3" w:rsidRPr="005D22E3" w:rsidRDefault="005D22E3" w:rsidP="005D22E3">
                            <w:pPr>
                              <w:spacing w:after="0" w:line="240" w:lineRule="auto"/>
                              <w:rPr>
                                <w:sz w:val="24"/>
                                <w:szCs w:val="24"/>
                              </w:rPr>
                            </w:pPr>
                            <w:r w:rsidRPr="005D22E3">
                              <w:rPr>
                                <w:sz w:val="24"/>
                                <w:szCs w:val="24"/>
                              </w:rPr>
                              <w:t xml:space="preserve">If the demand was not met Khrushchev threatened to turn over East Germany to the </w:t>
                            </w:r>
                            <w:proofErr w:type="spellStart"/>
                            <w:r w:rsidRPr="005D22E3">
                              <w:rPr>
                                <w:sz w:val="24"/>
                                <w:szCs w:val="24"/>
                              </w:rPr>
                              <w:t>Pankow</w:t>
                            </w:r>
                            <w:proofErr w:type="spellEnd"/>
                            <w:r w:rsidRPr="005D22E3">
                              <w:rPr>
                                <w:sz w:val="24"/>
                                <w:szCs w:val="24"/>
                              </w:rPr>
                              <w:t xml:space="preserve"> regime.</w:t>
                            </w:r>
                          </w:p>
                          <w:p w:rsidR="005D22E3" w:rsidRDefault="005D22E3" w:rsidP="005D22E3">
                            <w:pPr>
                              <w:spacing w:after="0" w:line="240" w:lineRule="auto"/>
                              <w:rPr>
                                <w:sz w:val="24"/>
                                <w:szCs w:val="24"/>
                              </w:rPr>
                            </w:pPr>
                            <w:r>
                              <w:rPr>
                                <w:sz w:val="24"/>
                                <w:szCs w:val="24"/>
                              </w:rPr>
                              <w:t xml:space="preserve">The West refused to leave. </w:t>
                            </w:r>
                            <w:r w:rsidRPr="005D22E3">
                              <w:rPr>
                                <w:sz w:val="24"/>
                                <w:szCs w:val="24"/>
                              </w:rPr>
                              <w:t>Khrushchev proposed a summit meeting and met with President Dwight Eisenhower (USA) at Camp David in Sept. of</w:t>
                            </w:r>
                            <w:r>
                              <w:rPr>
                                <w:sz w:val="24"/>
                                <w:szCs w:val="24"/>
                              </w:rPr>
                              <w:t xml:space="preserve"> 1959. </w:t>
                            </w:r>
                            <w:r w:rsidRPr="005D22E3">
                              <w:rPr>
                                <w:sz w:val="24"/>
                                <w:szCs w:val="24"/>
                              </w:rPr>
                              <w:t>The meeting seemed to be leading toward a détente and a moratorium was declared on the Berlin issue. A further summit conferenc</w:t>
                            </w:r>
                            <w:r>
                              <w:rPr>
                                <w:sz w:val="24"/>
                                <w:szCs w:val="24"/>
                              </w:rPr>
                              <w:t xml:space="preserve">e was planned for May in Paris. </w:t>
                            </w:r>
                            <w:r w:rsidRPr="005D22E3">
                              <w:rPr>
                                <w:sz w:val="24"/>
                                <w:szCs w:val="24"/>
                              </w:rPr>
                              <w:t>People began to hope for an end to the Cold War through the summit process</w:t>
                            </w:r>
                          </w:p>
                          <w:p w:rsidR="005D22E3" w:rsidRPr="005D22E3" w:rsidRDefault="005D22E3" w:rsidP="005D22E3">
                            <w:pPr>
                              <w:spacing w:after="0" w:line="240" w:lineRule="auto"/>
                              <w:rPr>
                                <w:b/>
                                <w:sz w:val="28"/>
                                <w:szCs w:val="24"/>
                              </w:rPr>
                            </w:pPr>
                            <w:r w:rsidRPr="005D22E3">
                              <w:rPr>
                                <w:b/>
                                <w:sz w:val="28"/>
                                <w:szCs w:val="24"/>
                              </w:rPr>
                              <w:t>Hopes For Peace Dissolve</w:t>
                            </w:r>
                          </w:p>
                          <w:p w:rsidR="005D22E3" w:rsidRPr="005D22E3" w:rsidRDefault="005D22E3" w:rsidP="005D22E3">
                            <w:pPr>
                              <w:spacing w:after="0" w:line="240" w:lineRule="auto"/>
                              <w:rPr>
                                <w:sz w:val="24"/>
                                <w:szCs w:val="24"/>
                              </w:rPr>
                            </w:pPr>
                            <w:r w:rsidRPr="005D22E3">
                              <w:rPr>
                                <w:sz w:val="24"/>
                                <w:szCs w:val="24"/>
                              </w:rPr>
                              <w:t>The Paris summit (scheduled for May 16th 1960) never happened.</w:t>
                            </w:r>
                          </w:p>
                          <w:p w:rsidR="005D22E3" w:rsidRPr="005D22E3" w:rsidRDefault="005D22E3" w:rsidP="005D22E3">
                            <w:pPr>
                              <w:spacing w:after="0" w:line="240" w:lineRule="auto"/>
                              <w:rPr>
                                <w:sz w:val="24"/>
                                <w:szCs w:val="24"/>
                              </w:rPr>
                            </w:pPr>
                            <w:r w:rsidRPr="005D22E3">
                              <w:rPr>
                                <w:sz w:val="24"/>
                                <w:szCs w:val="24"/>
                              </w:rPr>
                              <w:t>On the 5th of May the Soviets announced that they had caught and shot down an American reconnaissance plane (a U-2 piloted by Gary Powers)</w:t>
                            </w:r>
                          </w:p>
                          <w:p w:rsidR="005D22E3" w:rsidRPr="005D22E3" w:rsidRDefault="005D22E3" w:rsidP="005D22E3">
                            <w:pPr>
                              <w:spacing w:after="0" w:line="240" w:lineRule="auto"/>
                              <w:rPr>
                                <w:sz w:val="24"/>
                                <w:szCs w:val="24"/>
                              </w:rPr>
                            </w:pPr>
                            <w:r w:rsidRPr="005D22E3">
                              <w:rPr>
                                <w:sz w:val="24"/>
                                <w:szCs w:val="24"/>
                              </w:rPr>
                              <w:t>This was obviously a spy plane and Khrushchev demanded that Eisenhower apologize for violation Soviet air space, promise to discontinue the flights and punish the responsible parties.</w:t>
                            </w:r>
                          </w:p>
                          <w:p w:rsidR="005D22E3" w:rsidRPr="005D22E3" w:rsidRDefault="005D22E3" w:rsidP="005D22E3">
                            <w:pPr>
                              <w:spacing w:after="0" w:line="240" w:lineRule="auto"/>
                              <w:rPr>
                                <w:sz w:val="24"/>
                                <w:szCs w:val="24"/>
                              </w:rPr>
                            </w:pPr>
                            <w:r w:rsidRPr="005D22E3">
                              <w:rPr>
                                <w:sz w:val="24"/>
                                <w:szCs w:val="24"/>
                              </w:rPr>
                              <w:t>Eisenhower refused all of Khrushchev’s  demands</w:t>
                            </w:r>
                          </w:p>
                          <w:p w:rsidR="005D22E3" w:rsidRPr="00627E78" w:rsidRDefault="005D22E3" w:rsidP="005D22E3">
                            <w:pPr>
                              <w:spacing w:after="0" w:line="240" w:lineRule="auto"/>
                              <w:rPr>
                                <w:sz w:val="24"/>
                                <w:szCs w:val="24"/>
                              </w:rPr>
                            </w:pPr>
                            <w:r w:rsidRPr="005D22E3">
                              <w:rPr>
                                <w:sz w:val="24"/>
                                <w:szCs w:val="24"/>
                              </w:rPr>
                              <w:t>Khrushchev refused to meet in Paris and declared that he would not negotiate with the Americans as long as Eisenhower was in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CCC1C" id="_x0000_s1052" type="#_x0000_t202" style="position:absolute;margin-left:238.5pt;margin-top:0;width:273pt;height:584.25pt;z-index:25193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FeNQIAAGAEAAAOAAAAZHJzL2Uyb0RvYy54bWysVNtu2zAMfR+wfxD0vjjOcjXiFF26DAO6&#10;C9DuA2hZjoXJoicpsbOvHyWnaboBexjmB4EUqUPykPT6pm80O0rrFJqcp6MxZ9IILJXZ5/zb4+7N&#10;kjPnwZSg0cicn6TjN5vXr9Zdm8kJ1qhLaRmBGJd1bc5r79ssSZyoZQNuhK00ZKzQNuBJtfuktNAR&#10;eqOTyXg8Tzq0ZWtRSOfo9m4w8k3Eryop/JeqctIznXPKzcfTxrMIZ7JZQ7a30NZKnNOAf8iiAWUo&#10;6AXqDjywg1V/QDVKWHRY+ZHAJsGqUkLGGqiadPxbNQ81tDLWQuS49kKT+3+w4vPxq2WqzPlkOU85&#10;M9BQlx5l79k77NkkENS1LiO/h5Y8fU/X1OhYrGvvUXx3zOC2BrOXt9ZiV0soKcE0vEyung44LoAU&#10;3ScsKQwcPEagvrJNYI/4YIROjTpdmhNSEXT5djpfpGMyCbItpulqtZjFGJA9PW+t8x8kNiwIObfU&#10;/QgPx3vnQzqQPbmEaA61KndK66jYfbHVlh2BJmUXvzP6CzdtWJfz1WwyGxh4AXFyFwQa0RI7zjQ4&#10;T5d/g2yUpxXQqsn5chy+EBeywON7U0bZg9KDTCVocyY2cDmw6vuiH5o4D48D6wWWJ6La4jDytKIk&#10;1Gh/ctbRuOfc/TiAlZThR0PtWqXTadiPqExniwkp9tpSXFvACILKuedsELc+7lTI2+AttbVSkfDn&#10;TM450xjHPpxXLuzJtR69nn8Mm18AAAD//wMAUEsDBBQABgAIAAAAIQDTNIJO3gAAAAoBAAAPAAAA&#10;ZHJzL2Rvd25yZXYueG1sTI/NTsMwEITvSLyDtUjcqNOG/ijEqaqIHoNEyoWbEy9JRLy2YrcNb8/2&#10;BJfVrGY1+02+n+0oLjiFwZGC5SIBgdQ6M1Cn4ON0fNqBCFGT0aMjVPCDAfbF/V2uM+Ou9I6XOnaC&#10;QyhkWkEfo8+kDG2PVoeF80jsfbnJ6sjr1Ekz6SuH21GukmQjrR6IP/TaY9lj+12frYJjU3qv3+rX&#10;zypNQ7Om6oBlpdTjw3x4ARFxjn/HcMNndCiYqXFnMkGMCp63W+4SFfC82ckqZdWwWm52a5BFLv9X&#10;KH4BAAD//wMAUEsBAi0AFAAGAAgAAAAhALaDOJL+AAAA4QEAABMAAAAAAAAAAAAAAAAAAAAAAFtD&#10;b250ZW50X1R5cGVzXS54bWxQSwECLQAUAAYACAAAACEAOP0h/9YAAACUAQAACwAAAAAAAAAAAAAA&#10;AAAvAQAAX3JlbHMvLnJlbHNQSwECLQAUAAYACAAAACEAwISBXjUCAABgBAAADgAAAAAAAAAAAAAA&#10;AAAuAgAAZHJzL2Uyb0RvYy54bWxQSwECLQAUAAYACAAAACEA0zSCTt4AAAAKAQAADwAAAAAAAAAA&#10;AAAAAACPBAAAZHJzL2Rvd25yZXYueG1sUEsFBgAAAAAEAAQA8wAAAJoFAAAAAA==&#10;" strokecolor="window">
                <v:textbox>
                  <w:txbxContent>
                    <w:p w:rsidR="00157870" w:rsidRPr="005D22E3" w:rsidRDefault="005D22E3" w:rsidP="00157870">
                      <w:pPr>
                        <w:spacing w:after="0" w:line="240" w:lineRule="auto"/>
                        <w:rPr>
                          <w:b/>
                          <w:sz w:val="28"/>
                          <w:szCs w:val="24"/>
                        </w:rPr>
                      </w:pPr>
                      <w:r w:rsidRPr="005D22E3">
                        <w:rPr>
                          <w:b/>
                          <w:sz w:val="28"/>
                          <w:szCs w:val="24"/>
                        </w:rPr>
                        <w:t>Tension In Berlin</w:t>
                      </w:r>
                    </w:p>
                    <w:p w:rsidR="005D22E3" w:rsidRPr="005D22E3" w:rsidRDefault="005D22E3" w:rsidP="005D22E3">
                      <w:pPr>
                        <w:spacing w:after="0" w:line="240" w:lineRule="auto"/>
                        <w:rPr>
                          <w:sz w:val="24"/>
                          <w:szCs w:val="24"/>
                        </w:rPr>
                      </w:pPr>
                      <w:r w:rsidRPr="005D22E3">
                        <w:rPr>
                          <w:sz w:val="24"/>
                          <w:szCs w:val="24"/>
                        </w:rPr>
                        <w:t>In November of 1958 Tensions were rising in Berlin</w:t>
                      </w:r>
                    </w:p>
                    <w:p w:rsidR="005D22E3" w:rsidRPr="005D22E3" w:rsidRDefault="005D22E3" w:rsidP="005D22E3">
                      <w:pPr>
                        <w:spacing w:after="0" w:line="240" w:lineRule="auto"/>
                        <w:rPr>
                          <w:sz w:val="24"/>
                          <w:szCs w:val="24"/>
                        </w:rPr>
                      </w:pPr>
                      <w:r w:rsidRPr="005D22E3">
                        <w:rPr>
                          <w:sz w:val="24"/>
                          <w:szCs w:val="24"/>
                        </w:rPr>
                        <w:t>West Germany was now governed by Konrad Adenauer who was openly anti-Communist.</w:t>
                      </w:r>
                    </w:p>
                    <w:p w:rsidR="005D22E3" w:rsidRPr="005D22E3" w:rsidRDefault="005D22E3" w:rsidP="005D22E3">
                      <w:pPr>
                        <w:spacing w:after="0" w:line="240" w:lineRule="auto"/>
                        <w:rPr>
                          <w:sz w:val="24"/>
                          <w:szCs w:val="24"/>
                        </w:rPr>
                      </w:pPr>
                      <w:r w:rsidRPr="005D22E3">
                        <w:rPr>
                          <w:sz w:val="24"/>
                          <w:szCs w:val="24"/>
                        </w:rPr>
                        <w:t>West Germany was economically strong and had a very high standard of living.</w:t>
                      </w:r>
                    </w:p>
                    <w:p w:rsidR="005D22E3" w:rsidRPr="005D22E3" w:rsidRDefault="005D22E3" w:rsidP="005D22E3">
                      <w:pPr>
                        <w:spacing w:after="0" w:line="240" w:lineRule="auto"/>
                        <w:rPr>
                          <w:sz w:val="24"/>
                          <w:szCs w:val="24"/>
                        </w:rPr>
                      </w:pPr>
                      <w:r w:rsidRPr="005D22E3">
                        <w:rPr>
                          <w:sz w:val="24"/>
                          <w:szCs w:val="24"/>
                        </w:rPr>
                        <w:t>East Germany was economically depressed and repressed politically, and had a very low standard of living</w:t>
                      </w:r>
                    </w:p>
                    <w:p w:rsidR="005D22E3" w:rsidRPr="005D22E3" w:rsidRDefault="005D22E3" w:rsidP="005D22E3">
                      <w:pPr>
                        <w:spacing w:after="0" w:line="240" w:lineRule="auto"/>
                        <w:rPr>
                          <w:sz w:val="24"/>
                          <w:szCs w:val="24"/>
                        </w:rPr>
                      </w:pPr>
                      <w:r w:rsidRPr="005D22E3">
                        <w:rPr>
                          <w:sz w:val="24"/>
                          <w:szCs w:val="24"/>
                        </w:rPr>
                        <w:t>by 1958 2 million East Germans had fled west, many were skilled workers or professionals a</w:t>
                      </w:r>
                      <w:r>
                        <w:rPr>
                          <w:sz w:val="24"/>
                          <w:szCs w:val="24"/>
                        </w:rPr>
                        <w:t xml:space="preserve">nd their loss hurt East Germany. </w:t>
                      </w:r>
                      <w:r w:rsidRPr="005D22E3">
                        <w:rPr>
                          <w:sz w:val="24"/>
                          <w:szCs w:val="24"/>
                        </w:rPr>
                        <w:t>Khrushchev demanded the western powers occupying Berlin withdraw within 6 months.</w:t>
                      </w:r>
                    </w:p>
                    <w:p w:rsidR="005D22E3" w:rsidRPr="005D22E3" w:rsidRDefault="005D22E3" w:rsidP="005D22E3">
                      <w:pPr>
                        <w:spacing w:after="0" w:line="240" w:lineRule="auto"/>
                        <w:rPr>
                          <w:sz w:val="24"/>
                          <w:szCs w:val="24"/>
                        </w:rPr>
                      </w:pPr>
                      <w:r w:rsidRPr="005D22E3">
                        <w:rPr>
                          <w:sz w:val="24"/>
                          <w:szCs w:val="24"/>
                        </w:rPr>
                        <w:t xml:space="preserve">If the demand was not met Khrushchev threatened to turn over East Germany to the </w:t>
                      </w:r>
                      <w:proofErr w:type="spellStart"/>
                      <w:r w:rsidRPr="005D22E3">
                        <w:rPr>
                          <w:sz w:val="24"/>
                          <w:szCs w:val="24"/>
                        </w:rPr>
                        <w:t>Pankow</w:t>
                      </w:r>
                      <w:proofErr w:type="spellEnd"/>
                      <w:r w:rsidRPr="005D22E3">
                        <w:rPr>
                          <w:sz w:val="24"/>
                          <w:szCs w:val="24"/>
                        </w:rPr>
                        <w:t xml:space="preserve"> regime.</w:t>
                      </w:r>
                    </w:p>
                    <w:p w:rsidR="005D22E3" w:rsidRDefault="005D22E3" w:rsidP="005D22E3">
                      <w:pPr>
                        <w:spacing w:after="0" w:line="240" w:lineRule="auto"/>
                        <w:rPr>
                          <w:sz w:val="24"/>
                          <w:szCs w:val="24"/>
                        </w:rPr>
                      </w:pPr>
                      <w:r>
                        <w:rPr>
                          <w:sz w:val="24"/>
                          <w:szCs w:val="24"/>
                        </w:rPr>
                        <w:t xml:space="preserve">The West refused to leave. </w:t>
                      </w:r>
                      <w:r w:rsidRPr="005D22E3">
                        <w:rPr>
                          <w:sz w:val="24"/>
                          <w:szCs w:val="24"/>
                        </w:rPr>
                        <w:t>Khrushchev proposed a summit meeting and met with President Dwight Eisenhower (USA) at Camp David in Sept. of</w:t>
                      </w:r>
                      <w:r>
                        <w:rPr>
                          <w:sz w:val="24"/>
                          <w:szCs w:val="24"/>
                        </w:rPr>
                        <w:t xml:space="preserve"> 1959. </w:t>
                      </w:r>
                      <w:r w:rsidRPr="005D22E3">
                        <w:rPr>
                          <w:sz w:val="24"/>
                          <w:szCs w:val="24"/>
                        </w:rPr>
                        <w:t>The meeting seemed to be leading toward a détente and a moratorium was declared on the Berlin issue. A further summit conferenc</w:t>
                      </w:r>
                      <w:r>
                        <w:rPr>
                          <w:sz w:val="24"/>
                          <w:szCs w:val="24"/>
                        </w:rPr>
                        <w:t xml:space="preserve">e was planned for May in Paris. </w:t>
                      </w:r>
                      <w:r w:rsidRPr="005D22E3">
                        <w:rPr>
                          <w:sz w:val="24"/>
                          <w:szCs w:val="24"/>
                        </w:rPr>
                        <w:t>People began to hope for an end to the Cold War through the summit process</w:t>
                      </w:r>
                    </w:p>
                    <w:p w:rsidR="005D22E3" w:rsidRPr="005D22E3" w:rsidRDefault="005D22E3" w:rsidP="005D22E3">
                      <w:pPr>
                        <w:spacing w:after="0" w:line="240" w:lineRule="auto"/>
                        <w:rPr>
                          <w:b/>
                          <w:sz w:val="28"/>
                          <w:szCs w:val="24"/>
                        </w:rPr>
                      </w:pPr>
                      <w:r w:rsidRPr="005D22E3">
                        <w:rPr>
                          <w:b/>
                          <w:sz w:val="28"/>
                          <w:szCs w:val="24"/>
                        </w:rPr>
                        <w:t>Hopes For Peace Dissolve</w:t>
                      </w:r>
                    </w:p>
                    <w:p w:rsidR="005D22E3" w:rsidRPr="005D22E3" w:rsidRDefault="005D22E3" w:rsidP="005D22E3">
                      <w:pPr>
                        <w:spacing w:after="0" w:line="240" w:lineRule="auto"/>
                        <w:rPr>
                          <w:sz w:val="24"/>
                          <w:szCs w:val="24"/>
                        </w:rPr>
                      </w:pPr>
                      <w:r w:rsidRPr="005D22E3">
                        <w:rPr>
                          <w:sz w:val="24"/>
                          <w:szCs w:val="24"/>
                        </w:rPr>
                        <w:t>The Paris summit (scheduled for May 16th 1960) never happened.</w:t>
                      </w:r>
                    </w:p>
                    <w:p w:rsidR="005D22E3" w:rsidRPr="005D22E3" w:rsidRDefault="005D22E3" w:rsidP="005D22E3">
                      <w:pPr>
                        <w:spacing w:after="0" w:line="240" w:lineRule="auto"/>
                        <w:rPr>
                          <w:sz w:val="24"/>
                          <w:szCs w:val="24"/>
                        </w:rPr>
                      </w:pPr>
                      <w:r w:rsidRPr="005D22E3">
                        <w:rPr>
                          <w:sz w:val="24"/>
                          <w:szCs w:val="24"/>
                        </w:rPr>
                        <w:t>On the 5th of May the Soviets announced that they had caught and shot down an American reconnaissance plane (a U-2 piloted by Gary Powers)</w:t>
                      </w:r>
                    </w:p>
                    <w:p w:rsidR="005D22E3" w:rsidRPr="005D22E3" w:rsidRDefault="005D22E3" w:rsidP="005D22E3">
                      <w:pPr>
                        <w:spacing w:after="0" w:line="240" w:lineRule="auto"/>
                        <w:rPr>
                          <w:sz w:val="24"/>
                          <w:szCs w:val="24"/>
                        </w:rPr>
                      </w:pPr>
                      <w:r w:rsidRPr="005D22E3">
                        <w:rPr>
                          <w:sz w:val="24"/>
                          <w:szCs w:val="24"/>
                        </w:rPr>
                        <w:t>This was obviously a spy plane and Khrushchev demanded that Eisenhower apologize for violation Soviet air space, promise to discontinue the flights and punish the responsible parties.</w:t>
                      </w:r>
                    </w:p>
                    <w:p w:rsidR="005D22E3" w:rsidRPr="005D22E3" w:rsidRDefault="005D22E3" w:rsidP="005D22E3">
                      <w:pPr>
                        <w:spacing w:after="0" w:line="240" w:lineRule="auto"/>
                        <w:rPr>
                          <w:sz w:val="24"/>
                          <w:szCs w:val="24"/>
                        </w:rPr>
                      </w:pPr>
                      <w:r w:rsidRPr="005D22E3">
                        <w:rPr>
                          <w:sz w:val="24"/>
                          <w:szCs w:val="24"/>
                        </w:rPr>
                        <w:t>Eisenhower refused all of Khrushchev’s  demands</w:t>
                      </w:r>
                    </w:p>
                    <w:p w:rsidR="005D22E3" w:rsidRPr="00627E78" w:rsidRDefault="005D22E3" w:rsidP="005D22E3">
                      <w:pPr>
                        <w:spacing w:after="0" w:line="240" w:lineRule="auto"/>
                        <w:rPr>
                          <w:sz w:val="24"/>
                          <w:szCs w:val="24"/>
                        </w:rPr>
                      </w:pPr>
                      <w:r w:rsidRPr="005D22E3">
                        <w:rPr>
                          <w:sz w:val="24"/>
                          <w:szCs w:val="24"/>
                        </w:rPr>
                        <w:t>Khrushchev refused to meet in Paris and declared that he would not negotiate with the Americans as long as Eisenhower was in office</w:t>
                      </w:r>
                    </w:p>
                  </w:txbxContent>
                </v:textbox>
                <w10:wrap type="square" anchorx="margin"/>
              </v:shape>
            </w:pict>
          </mc:Fallback>
        </mc:AlternateContent>
      </w:r>
      <w:r w:rsidRPr="00051DBF">
        <w:rPr>
          <w:u w:val="single"/>
        </w:rPr>
        <w:t>Questions/Main ideas:</w:t>
      </w:r>
    </w:p>
    <w:p w:rsidR="00157870" w:rsidRPr="00051DBF" w:rsidRDefault="00157870" w:rsidP="00157870">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29600" behindDoc="0" locked="0" layoutInCell="1" allowOverlap="1" wp14:anchorId="408273BB" wp14:editId="679E9816">
                <wp:simplePos x="0" y="0"/>
                <wp:positionH relativeFrom="column">
                  <wp:posOffset>-914400</wp:posOffset>
                </wp:positionH>
                <wp:positionV relativeFrom="paragraph">
                  <wp:posOffset>8411210</wp:posOffset>
                </wp:positionV>
                <wp:extent cx="7686675" cy="635"/>
                <wp:effectExtent l="9525" t="9525" r="9525" b="8890"/>
                <wp:wrapNone/>
                <wp:docPr id="286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D9807" id="AutoShape 59" o:spid="_x0000_s1026" type="#_x0000_t32" style="position:absolute;margin-left:-1in;margin-top:662.3pt;width:605.25pt;height:.0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OoJAIAAEEEAAAOAAAAZHJzL2Uyb0RvYy54bWysU02P2yAQvVfqf0DcE8de25tYcVYrO+ll&#10;20ba7Q8ggG1UGxCQOFHV/96BfGjTXqqqPuABZt68mXksn45Djw7cWKFkiePpDCMuqWJCtiX+9raZ&#10;zDGyjkhGeiV5iU/c4qfVxw/LURc8UZ3qGTcIQKQtRl3izjldRJGlHR+InSrNJVw2ygzEwda0ETNk&#10;BPShj5LZLI9GZZg2inJr4bQ+X+JVwG8aTt3XprHcob7EwM2F1YR159dotSRFa4juBL3QIP/AYiBC&#10;QtIbVE0cQXsj/oAaBDXKqsZNqRoi1TSC8lADVBPPfqvmtSOah1qgOVbf2mT/Hyz9ctgaJFiJk3me&#10;YCTJAFN63jsVkqNs4Vs0aluAZyW3xhdJj/JVvyj63SKpqo7Ilgfvt5OG4NhHRHchfmM1JNqNnxUD&#10;HwIJQr+OjRk8JHQCHcNYTrex8KNDFA4f83meP2YYUbjLH7KAT4prqDbWfeJqQN4osXWGiLZzlZIS&#10;xq9MHBKRw4t1nhgprgE+r1Qb0fdBBb1EY4kXWZKFAKt6wfyld7Om3VW9QQfidRS+C4s7N6P2kgWw&#10;jhO2vtiOiP5sQ/JeejwoDehcrLNQfixmi/V8PU8naZKvJ+msrifPmyqd5Jv4Masf6qqq45+eWpwW&#10;nWCMS8/uKto4/TtRXJ7PWW432d7aEN2jh34B2es/kA6z9eM8C2On2GlrrjMHnQbny5vyD+H9Huz3&#10;L3/1Cw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5FcOo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28576" behindDoc="0" locked="0" layoutInCell="1" allowOverlap="1" wp14:anchorId="4A3D64F3" wp14:editId="305699C4">
                <wp:simplePos x="0" y="0"/>
                <wp:positionH relativeFrom="column">
                  <wp:posOffset>-971550</wp:posOffset>
                </wp:positionH>
                <wp:positionV relativeFrom="paragraph">
                  <wp:posOffset>8125460</wp:posOffset>
                </wp:positionV>
                <wp:extent cx="7743825" cy="635"/>
                <wp:effectExtent l="9525" t="9525" r="9525" b="8890"/>
                <wp:wrapNone/>
                <wp:docPr id="286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31CEE" id="AutoShape 58" o:spid="_x0000_s1026" type="#_x0000_t32" style="position:absolute;margin-left:-76.5pt;margin-top:639.8pt;width:609.75pt;height:.0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zc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KG&#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Hkm3Nw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27552" behindDoc="0" locked="0" layoutInCell="1" allowOverlap="1" wp14:anchorId="0555C5BB" wp14:editId="468F3C06">
                <wp:simplePos x="0" y="0"/>
                <wp:positionH relativeFrom="column">
                  <wp:posOffset>-1028700</wp:posOffset>
                </wp:positionH>
                <wp:positionV relativeFrom="paragraph">
                  <wp:posOffset>7849235</wp:posOffset>
                </wp:positionV>
                <wp:extent cx="7800975" cy="0"/>
                <wp:effectExtent l="9525" t="9525" r="9525" b="9525"/>
                <wp:wrapNone/>
                <wp:docPr id="28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E1D02" id="AutoShape 57" o:spid="_x0000_s1026" type="#_x0000_t32" style="position:absolute;margin-left:-81pt;margin-top:618.05pt;width:614.2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AXIgIAAD8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KP59Mc&#10;I0V62NLT3utYHE1mYUSDcQVEVmprQ5P0qF7Ns6bfHVK66ohqeYx+OxlIzkJG8i4lXJyBQrvhi2YQ&#10;Q6BAnNexsX2AhEmgY1zL6bYWfvSIwsfZPE0XswlG9OpLSHFNNNb5z1z3KBgldt4S0Xa+0krB8rXN&#10;YhlyeHY+0CLFNSFUVXojpIwakAoNJV5MxpOY4LQULDhDmLPtrpIWHUhQUfzFHsFzH2b1XrEI1nHC&#10;1hfbEyHPNhSXKuBBY0DnYp1l8mORLtbz9Twf5ePpepSndT162lT5aLrJZp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I5XoB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5504" behindDoc="0" locked="0" layoutInCell="1" allowOverlap="1" wp14:anchorId="7FFE88A5" wp14:editId="62CD134E">
                <wp:simplePos x="0" y="0"/>
                <wp:positionH relativeFrom="column">
                  <wp:posOffset>-1028700</wp:posOffset>
                </wp:positionH>
                <wp:positionV relativeFrom="paragraph">
                  <wp:posOffset>7258685</wp:posOffset>
                </wp:positionV>
                <wp:extent cx="7800975" cy="0"/>
                <wp:effectExtent l="9525" t="9525" r="9525" b="9525"/>
                <wp:wrapNone/>
                <wp:docPr id="286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AC3A2" id="AutoShape 55" o:spid="_x0000_s1026" type="#_x0000_t32" style="position:absolute;margin-left:-81pt;margin-top:571.55pt;width:614.2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P0q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eYZ&#10;RpL0sKWng1OhOMoyP6JB2xwiS7kzvkl6kq/6WdHvFklVtkQ2PES/nTUkJz4jepfiL1ZDof3wRTGI&#10;IVAgzOtUm95DwiTQKazlfFsLPzlE4ePDIo6XD0COjr6I5GOiNtZ95qpH3iiwdYaIpnWlkhKWr0wS&#10;ypDjs3WeFsnHBF9Vqq3ouqCBTqKhwMtsloUEqzrBvNOHWdPsy86gI/EqCr/QI3juw4w6SBbAWk7Y&#10;5mo7IrqLDcU76fGgMaBztS4y+bGMl5vFZpFO0tl8M0njqpo8bct0Mt8mD1n1qSrLKvnpqSVp3grG&#10;uPTsRskm6d9J4vp4LmK7ifY2hug9epgXkB3/A+mwWb/Miyz2ip13Ztw4qDQEX1+Ufwb3d7Dv3/36&#10;F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Mno/S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26528" behindDoc="0" locked="0" layoutInCell="1" allowOverlap="1" wp14:anchorId="706A90CB" wp14:editId="4341A672">
                <wp:simplePos x="0" y="0"/>
                <wp:positionH relativeFrom="column">
                  <wp:posOffset>-1028700</wp:posOffset>
                </wp:positionH>
                <wp:positionV relativeFrom="paragraph">
                  <wp:posOffset>7582535</wp:posOffset>
                </wp:positionV>
                <wp:extent cx="7800975" cy="0"/>
                <wp:effectExtent l="9525" t="9525" r="9525" b="9525"/>
                <wp:wrapNone/>
                <wp:docPr id="286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763B9" id="AutoShape 56" o:spid="_x0000_s1026" type="#_x0000_t32" style="position:absolute;margin-left:-81pt;margin-top:597.05pt;width:614.2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s5IgIAAD8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FlmG&#10;kSQ9bOnp4FQojuaZH9GgbQ6RpdwZ3yQ9yVf9rOh3i6QqWyIbHqLfzhqSE58RvUvxF6uh0H74ohjE&#10;ECgQ5nWqTe8hYRLoFNZyvq2Fnxyi8PFhEcfLhzlGdPRFJB8TtbHuM1c98kaBrTNENK0rlZSwfGWS&#10;UIYcn63ztEg+JviqUm1F1wUNdBINBV7OZ/OQYFUnmHf6MGuafdkZdCReReEXegTPfZhRB8kCWMsJ&#10;21xtR0R3saF4Jz0eNAZ0rtZFJj+W8XKz2CzSSTrLNpM0rqrJ07ZMJ9k2eZhXn6qyrJKfnlqS5q1g&#10;jEvPbpRskv6dJK6P5yK2m2hvY4jeo4d5AdnxP5AOm/XLvMhir9h5Z8aNg0pD8PVF+Wdwfwf7/t2v&#10;fwE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NK4Kzk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2672" behindDoc="0" locked="0" layoutInCell="1" allowOverlap="1" wp14:anchorId="489B3011" wp14:editId="048FCF0D">
                <wp:simplePos x="0" y="0"/>
                <wp:positionH relativeFrom="column">
                  <wp:posOffset>-971550</wp:posOffset>
                </wp:positionH>
                <wp:positionV relativeFrom="paragraph">
                  <wp:posOffset>2534285</wp:posOffset>
                </wp:positionV>
                <wp:extent cx="1047750" cy="0"/>
                <wp:effectExtent l="9525" t="9525" r="9525" b="9525"/>
                <wp:wrapNone/>
                <wp:docPr id="286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4BEA6" id="AutoShape 67" o:spid="_x0000_s1026" type="#_x0000_t32" style="position:absolute;margin-left:-76.5pt;margin-top:199.55pt;width:82.5pt;height: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4CKAIAAEkEAAAOAAAAZHJzL2Uyb0RvYy54bWysVNuO2yAQfa/Uf0C8J7ZT52bFWa3spH3Y&#10;biPt9gMI4BgVAwISJ6r67x3Ipdn2paqaBzLAzJkzMwcvHo6dRAdundCqxNkwxYgrqplQuxJ/fV0P&#10;Zhg5TxQjUite4hN3+GH5/t2iNwUf6VZLxi0CEOWK3pS49d4USeJoyzvihtpwBZeNth3xsLW7hFnS&#10;A3onk1GaTpJeW2asptw5OK3Pl3gZ8ZuGU/+laRz3SJYYuPm42rhuw5osF6TYWWJaQS80yD+w6IhQ&#10;kPQGVRNP0N6KP6A6Qa12uvFDqrtEN42gPNYA1WTpb9W8tMTwWAs0x5lbm9z/g6XPh41FgpV4NJtM&#10;MVKkgyk97r2OyRGcQYt64wrwrNTGhiLpUb2YJ02/OaR01RK149H79WQgOAsRyZuQsHEGEm37z5qB&#10;D4EEsV/HxnaokcJ8CoEBHHqCjnFAp9uA+NEjCodZmk+nY5gjvd4lpAgQIdBY5z9y3aFglNh5S8Su&#10;9ZVWCmSg7RmeHJ6cDwR/BYRgpddCyqgGqVBf4vl4NI58nJaChcvg5uxuW0mLDiToKf5itXBz72b1&#10;XrEI1nLCVhfbEyHPNiSXKuBBYUDnYp0F832ezlez1Swf5KPJapCndT14XFf5YLLOpuP6Q11VdfYj&#10;UMvyohWMcRXYXcWb5X8njsszOsvuJt9bG5K36LFfQPb6H0nHGYexngWy1ey0sdfZg16j8+VthQdx&#10;vwf7/guw/AkAAP//AwBQSwMEFAAGAAgAAAAhAMnjTozeAAAACwEAAA8AAABkcnMvZG93bnJldi54&#10;bWxMj0FLw0AQhe9C/8MyBW/tJq3WNmZTRFA8SMBW79PsmESzszG7TdJ/7xYEe5w3j/e+l25H04ie&#10;OldbVhDPIxDEhdU1lwre90+zNQjnkTU2lknBiRxss8lViom2A79Rv/OlCCHsElRQed8mUrqiIoNu&#10;blvi8Pu0nUEfzq6UusMhhJtGLqJoJQ3WHBoqbOmxouJ7dzQKfvju9HEj+/VXnvvV88tryZQPSl1P&#10;x4d7EJ5G/2+GM35AhywwHeyRtRONgll8uwxjvILlZhODOFsWQTj8CTJL5eWG7BcAAP//AwBQSwEC&#10;LQAUAAYACAAAACEAtoM4kv4AAADhAQAAEwAAAAAAAAAAAAAAAAAAAAAAW0NvbnRlbnRfVHlwZXNd&#10;LnhtbFBLAQItABQABgAIAAAAIQA4/SH/1gAAAJQBAAALAAAAAAAAAAAAAAAAAC8BAABfcmVscy8u&#10;cmVsc1BLAQItABQABgAIAAAAIQCmQa4CKAIAAEkEAAAOAAAAAAAAAAAAAAAAAC4CAABkcnMvZTJv&#10;RG9jLnhtbFBLAQItABQABgAIAAAAIQDJ406M3gAAAAs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31648" behindDoc="0" locked="0" layoutInCell="1" allowOverlap="1" wp14:anchorId="1C06D528" wp14:editId="4D2C122F">
                <wp:simplePos x="0" y="0"/>
                <wp:positionH relativeFrom="column">
                  <wp:posOffset>-914400</wp:posOffset>
                </wp:positionH>
                <wp:positionV relativeFrom="paragraph">
                  <wp:posOffset>829310</wp:posOffset>
                </wp:positionV>
                <wp:extent cx="942975" cy="9525"/>
                <wp:effectExtent l="9525" t="9525" r="9525" b="9525"/>
                <wp:wrapNone/>
                <wp:docPr id="286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4FAE5" id="AutoShape 62" o:spid="_x0000_s1026" type="#_x0000_t32" style="position:absolute;margin-left:-1in;margin-top:65.3pt;width:74.25pt;height:.7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yeJwIAAEsEAAAOAAAAZHJzL2Uyb0RvYy54bWysVM2O2jAQvlfqO1i5Q34aWIgIq1UC7WG7&#10;RdrtAxjbIVYd27INAVV9946dLF3aS1U1B2cmM/PN3+es7s+dQCdmLFeyjNJpEiEmiaJcHsro68t2&#10;soiQdVhSLJRkZXRhNrpfv3+36nXBMtUqQZlBACJt0esyap3TRRxb0rIO26nSTIKxUabDDlRziKnB&#10;PaB3Is6SZB73ylBtFGHWwtd6MEbrgN80jLgvTWOZQ6KMoDYXThPOvT/j9QoXB4N1y8lYBv6HKjrM&#10;JSS9QtXYYXQ0/A+ojhOjrGrclKguVk3DCQs9QDdp8ls3zy3WLPQCw7H6Oib7/2DJ02lnEKdllC3m&#10;sCuJO9jSw9GpkBzNMz+iXtsCPCu5M75JcpbP+lGRbxZJVbVYHljwfrloCE59RHwT4hWrIdG+/6wo&#10;+GBIEOZ1bkyHGsH1Jx/owWEm6BwWdLkuiJ0dIvBxmWfLu1mECJiWs2wWMuHCg/hQbaz7yFSHvFBG&#10;1hnMD62rlJRABGWGBPj0aJ0v8VeAD5Zqy4UIfBAS9WMCb7FKcOqNQTGHfSUMOmHPqPCMVdy4GXWU&#10;NIC1DNPNKDvMxSBDciE9HrQG5YzSQJnvy2S5WWwW+STP5ptJntT15GFb5ZP5Nr2b1R/qqqrTH35Y&#10;aV60nFImfXWv9E3zv6PHeJEG4l0JfB1DfIse5gXFvr5D0WHLfrEDRfaKXnbmdfvA2OA83i5/Jd7q&#10;IL/9B6x/Ag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OgtnJ4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30624" behindDoc="0" locked="0" layoutInCell="1" allowOverlap="1" wp14:anchorId="2EC266D3" wp14:editId="72EF66A5">
                <wp:simplePos x="0" y="0"/>
                <wp:positionH relativeFrom="column">
                  <wp:posOffset>-914400</wp:posOffset>
                </wp:positionH>
                <wp:positionV relativeFrom="paragraph">
                  <wp:posOffset>153035</wp:posOffset>
                </wp:positionV>
                <wp:extent cx="942975" cy="0"/>
                <wp:effectExtent l="9525" t="9525" r="9525" b="9525"/>
                <wp:wrapNone/>
                <wp:docPr id="286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8DDD" id="AutoShape 60" o:spid="_x0000_s1026" type="#_x0000_t32" style="position:absolute;margin-left:-1in;margin-top:12.05pt;width:74.25pt;height: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Va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9M5&#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NWb1W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157870" w:rsidRPr="00051DBF" w:rsidRDefault="00157870" w:rsidP="00157870">
      <w:pPr>
        <w:tabs>
          <w:tab w:val="left" w:pos="3870"/>
        </w:tabs>
        <w:spacing w:line="480" w:lineRule="auto"/>
        <w:ind w:left="-1350" w:right="540" w:firstLine="1350"/>
        <w:rPr>
          <w:u w:val="single"/>
        </w:rPr>
      </w:pPr>
    </w:p>
    <w:p w:rsidR="00157870" w:rsidRPr="00051DBF" w:rsidRDefault="00157870" w:rsidP="00157870">
      <w:pPr>
        <w:tabs>
          <w:tab w:val="left" w:pos="3870"/>
        </w:tabs>
        <w:spacing w:line="480" w:lineRule="auto"/>
        <w:ind w:left="-1350" w:right="540" w:firstLine="1350"/>
        <w:rPr>
          <w:u w:val="single"/>
        </w:rPr>
      </w:pPr>
    </w:p>
    <w:p w:rsidR="00157870" w:rsidRDefault="00157870" w:rsidP="00157870">
      <w:pPr>
        <w:tabs>
          <w:tab w:val="left" w:pos="3870"/>
        </w:tabs>
        <w:spacing w:line="480" w:lineRule="auto"/>
        <w:ind w:left="-1350" w:right="540" w:firstLine="1350"/>
        <w:rPr>
          <w:u w:val="single"/>
        </w:rPr>
      </w:pPr>
    </w:p>
    <w:p w:rsidR="005D22E3" w:rsidRPr="00051DBF" w:rsidRDefault="005D22E3" w:rsidP="005D22E3">
      <w:pPr>
        <w:rPr>
          <w:u w:val="single"/>
        </w:rPr>
      </w:pPr>
      <w:r w:rsidRPr="00051DBF">
        <w:rPr>
          <w:noProof/>
          <w:u w:val="single"/>
        </w:rPr>
        <w:lastRenderedPageBreak/>
        <mc:AlternateContent>
          <mc:Choice Requires="wps">
            <w:drawing>
              <wp:anchor distT="45720" distB="45720" distL="114300" distR="114300" simplePos="0" relativeHeight="251943936" behindDoc="0" locked="0" layoutInCell="1" allowOverlap="1" wp14:anchorId="1D48FB68" wp14:editId="13E184FF">
                <wp:simplePos x="0" y="0"/>
                <wp:positionH relativeFrom="margin">
                  <wp:posOffset>3028950</wp:posOffset>
                </wp:positionH>
                <wp:positionV relativeFrom="paragraph">
                  <wp:posOffset>0</wp:posOffset>
                </wp:positionV>
                <wp:extent cx="3467100" cy="7572375"/>
                <wp:effectExtent l="0" t="0" r="19050" b="28575"/>
                <wp:wrapSquare wrapText="bothSides"/>
                <wp:docPr id="2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5723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b/>
                                <w:sz w:val="28"/>
                                <w:szCs w:val="24"/>
                              </w:rPr>
                            </w:pPr>
                            <w:r w:rsidRPr="005D22E3">
                              <w:rPr>
                                <w:b/>
                                <w:sz w:val="28"/>
                                <w:szCs w:val="24"/>
                              </w:rPr>
                              <w:t>Kennedy Is Elected</w:t>
                            </w:r>
                          </w:p>
                          <w:p w:rsidR="005D22E3" w:rsidRDefault="005D22E3" w:rsidP="005D22E3">
                            <w:pPr>
                              <w:spacing w:after="0" w:line="240" w:lineRule="auto"/>
                              <w:rPr>
                                <w:sz w:val="24"/>
                                <w:szCs w:val="24"/>
                              </w:rPr>
                            </w:pPr>
                            <w:r w:rsidRPr="005D22E3">
                              <w:rPr>
                                <w:sz w:val="24"/>
                                <w:szCs w:val="24"/>
                              </w:rPr>
                              <w:t>The election of JFK in the US in 1960 was initially viewed as a possibility for reconciliatory ac</w:t>
                            </w:r>
                            <w:r>
                              <w:rPr>
                                <w:sz w:val="24"/>
                                <w:szCs w:val="24"/>
                              </w:rPr>
                              <w:t xml:space="preserve">tion on the part of the Soviets. </w:t>
                            </w:r>
                            <w:r w:rsidRPr="005D22E3">
                              <w:rPr>
                                <w:sz w:val="24"/>
                                <w:szCs w:val="24"/>
                              </w:rPr>
                              <w:t>In the summit meeting in Vienna in 1961 Khrushchev presented Kennedy with an ultimatum for an evacuation of western occupation troops from Berlin, a peace treaty with Germany and the cre</w:t>
                            </w:r>
                            <w:r>
                              <w:rPr>
                                <w:sz w:val="24"/>
                                <w:szCs w:val="24"/>
                              </w:rPr>
                              <w:t xml:space="preserve">ation of a free city in Berlin. </w:t>
                            </w:r>
                            <w:r w:rsidRPr="005D22E3">
                              <w:rPr>
                                <w:sz w:val="24"/>
                                <w:szCs w:val="24"/>
                              </w:rPr>
                              <w:t xml:space="preserve">Khrushchev followed this up by announcing that he was increasing the USSR’s military budget by 33%, in order to establish a </w:t>
                            </w:r>
                            <w:r>
                              <w:rPr>
                                <w:sz w:val="24"/>
                                <w:szCs w:val="24"/>
                              </w:rPr>
                              <w:t xml:space="preserve">position of strength in Berlin. </w:t>
                            </w:r>
                            <w:r w:rsidRPr="005D22E3">
                              <w:rPr>
                                <w:sz w:val="24"/>
                                <w:szCs w:val="24"/>
                              </w:rPr>
                              <w:t xml:space="preserve">In response Kennedy announced a $3 billion increase in the US </w:t>
                            </w:r>
                            <w:proofErr w:type="spellStart"/>
                            <w:r w:rsidRPr="005D22E3">
                              <w:rPr>
                                <w:sz w:val="24"/>
                                <w:szCs w:val="24"/>
                              </w:rPr>
                              <w:t>defence</w:t>
                            </w:r>
                            <w:proofErr w:type="spellEnd"/>
                            <w:r w:rsidRPr="005D22E3">
                              <w:rPr>
                                <w:sz w:val="24"/>
                                <w:szCs w:val="24"/>
                              </w:rPr>
                              <w:t xml:space="preserve"> budget</w:t>
                            </w:r>
                            <w:r>
                              <w:rPr>
                                <w:sz w:val="24"/>
                                <w:szCs w:val="24"/>
                              </w:rPr>
                              <w:t xml:space="preserve"> and a doubling of draft calls. </w:t>
                            </w:r>
                            <w:r w:rsidRPr="005D22E3">
                              <w:rPr>
                                <w:sz w:val="24"/>
                                <w:szCs w:val="24"/>
                              </w:rPr>
                              <w:t>Meanwhile East Germans continued to flee into the West using Berlin as a jumping off point (It was the only area where there was reasonably safe access, remember the barbed wire and land mines, from slide 15?)</w:t>
                            </w:r>
                          </w:p>
                          <w:p w:rsidR="005D22E3" w:rsidRPr="005D22E3" w:rsidRDefault="005D22E3" w:rsidP="005D22E3">
                            <w:pPr>
                              <w:spacing w:after="0" w:line="240" w:lineRule="auto"/>
                              <w:rPr>
                                <w:b/>
                                <w:sz w:val="28"/>
                                <w:szCs w:val="24"/>
                              </w:rPr>
                            </w:pPr>
                            <w:r w:rsidRPr="005D22E3">
                              <w:rPr>
                                <w:b/>
                                <w:sz w:val="28"/>
                                <w:szCs w:val="24"/>
                              </w:rPr>
                              <w:t>The Creation Of The Berlin Wall</w:t>
                            </w:r>
                          </w:p>
                          <w:p w:rsidR="005D22E3" w:rsidRPr="005D22E3" w:rsidRDefault="005D22E3" w:rsidP="005D22E3">
                            <w:pPr>
                              <w:spacing w:after="0" w:line="240" w:lineRule="auto"/>
                              <w:rPr>
                                <w:sz w:val="24"/>
                                <w:szCs w:val="24"/>
                              </w:rPr>
                            </w:pPr>
                            <w:r w:rsidRPr="005D22E3">
                              <w:rPr>
                                <w:sz w:val="24"/>
                                <w:szCs w:val="24"/>
                              </w:rPr>
                              <w:t>Approximately 103 000 East Germans fled into the West, through Berlin in the first half of 1961.</w:t>
                            </w:r>
                          </w:p>
                          <w:p w:rsidR="005D22E3" w:rsidRPr="00627E78" w:rsidRDefault="005D22E3" w:rsidP="005D22E3">
                            <w:pPr>
                              <w:spacing w:after="0" w:line="240" w:lineRule="auto"/>
                              <w:rPr>
                                <w:sz w:val="24"/>
                                <w:szCs w:val="24"/>
                              </w:rPr>
                            </w:pPr>
                            <w:r w:rsidRPr="005D22E3">
                              <w:rPr>
                                <w:sz w:val="24"/>
                                <w:szCs w:val="24"/>
                              </w:rPr>
                              <w:t>On Aug. 13th 1961 Khrushchev closed the borde</w:t>
                            </w:r>
                            <w:r>
                              <w:rPr>
                                <w:sz w:val="24"/>
                                <w:szCs w:val="24"/>
                              </w:rPr>
                              <w:t xml:space="preserve">r between East and West Berlin. </w:t>
                            </w:r>
                            <w:r w:rsidRPr="005D22E3">
                              <w:rPr>
                                <w:sz w:val="24"/>
                                <w:szCs w:val="24"/>
                              </w:rPr>
                              <w:t>Positions were created wi</w:t>
                            </w:r>
                            <w:r>
                              <w:rPr>
                                <w:sz w:val="24"/>
                                <w:szCs w:val="24"/>
                              </w:rPr>
                              <w:t xml:space="preserve">th heavily guarded checkpoints. </w:t>
                            </w:r>
                            <w:r w:rsidRPr="005D22E3">
                              <w:rPr>
                                <w:sz w:val="24"/>
                                <w:szCs w:val="24"/>
                              </w:rPr>
                              <w:t>When the blockade was first established the “wall” was made of barbed wire, however it evolved into huge concrete slabs with entrenched turrets fill</w:t>
                            </w:r>
                            <w:r>
                              <w:rPr>
                                <w:sz w:val="24"/>
                                <w:szCs w:val="24"/>
                              </w:rPr>
                              <w:t xml:space="preserve">ed with heavily armed soldiers. </w:t>
                            </w:r>
                            <w:r w:rsidRPr="005D22E3">
                              <w:rPr>
                                <w:sz w:val="24"/>
                                <w:szCs w:val="24"/>
                              </w:rPr>
                              <w:t xml:space="preserve">All of the buildings around the wall both on the East and the West sides were removed and a mined zone </w:t>
                            </w:r>
                            <w:r>
                              <w:rPr>
                                <w:sz w:val="24"/>
                                <w:szCs w:val="24"/>
                              </w:rPr>
                              <w:t xml:space="preserve">was developed as a buffer area. </w:t>
                            </w:r>
                            <w:r w:rsidRPr="005D22E3">
                              <w:rPr>
                                <w:sz w:val="24"/>
                                <w:szCs w:val="24"/>
                              </w:rPr>
                              <w:t>The Wall helped to stabilize the immediate situation in Berlin, however</w:t>
                            </w:r>
                            <w:r>
                              <w:rPr>
                                <w:sz w:val="24"/>
                                <w:szCs w:val="24"/>
                              </w:rPr>
                              <w:t xml:space="preserve"> it did not create a resolution. </w:t>
                            </w:r>
                            <w:r w:rsidRPr="005D22E3">
                              <w:rPr>
                                <w:sz w:val="24"/>
                                <w:szCs w:val="24"/>
                              </w:rPr>
                              <w:t xml:space="preserve">Khrushchev faced criticism from hard-liners among the Politburo during the twenty-second Congress of the Communist Party of the Soviet Union in October for not </w:t>
                            </w:r>
                            <w:r>
                              <w:rPr>
                                <w:sz w:val="24"/>
                                <w:szCs w:val="24"/>
                              </w:rPr>
                              <w:t xml:space="preserve">forcing the West out of Berlin. </w:t>
                            </w:r>
                            <w:r w:rsidRPr="005D22E3">
                              <w:rPr>
                                <w:sz w:val="24"/>
                                <w:szCs w:val="24"/>
                              </w:rPr>
                              <w:t>A confrontation between Soviet and American tanks at Checkpoint Charlie between the 25th and 27th of October made it clear that the problem of Berlin was far from resolved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FB68" id="_x0000_s1053" type="#_x0000_t202" style="position:absolute;margin-left:238.5pt;margin-top:0;width:273pt;height:596.25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k5NQIAAGAEAAAOAAAAZHJzL2Uyb0RvYy54bWysVNtu2zAMfR+wfxD0vjhxkzo14hRdugwD&#10;ugvQ7gNoWY6FyaInqbGzry8lp2m6AXsY5geBFKmjw0PRq+uh1WwvrVNoCj6bTDmTRmClzK7g3x+2&#10;75acOQ+mAo1GFvwgHb9ev32z6rtcptigrqRlBGJc3ncFb7zv8iRxopEtuAl20lCwRtuCJ9fukspC&#10;T+itTtLp9DLp0VadRSGdo93bMcjXEb+upfBf69pJz3TBiZuPq41rGdZkvYJ8Z6FrlDjSgH9g0YIy&#10;dOkJ6hY8sEer/oBqlbDosPYTgW2Cda2EjDVQNbPpb9XcN9DJWAuJ47qTTO7/wYov+2+Wqarg6TIj&#10;gQy01KUHOXj2HgeWBoH6zuWUd99Rph9omxodi3XdHYofjhncNGB28sZa7BsJFRGchZPJ2dERxwWQ&#10;sv+MFV0Djx4j0FDbNqhHejBCJx6HU3MCFUGbF/PLbDalkKBYtsjSi2wR74D8+Xhnnf8osWXBKLil&#10;7kd42N85H+hA/pwSbnOoVbVVWkfH7sqNtmwP9FK28Tuiv0rThvUFv1qki1GBVxAHd0KgJ1phz5kG&#10;52nzb5Ct8jQCWrUFX07DF+6FPOj4wVTR9qD0aFMJ2hyFDVqOqvqhHMYmZuFwUL3E6kBSWxyfPI0o&#10;GQ3aX5z19NwL7n4+gpXE8JOhdl3N5vMwH9GZk7rk2PNIeR4BIwiq4J6z0dz4OFOBt8EbamutouAv&#10;TI6c6RnHPhxHLszJuR+zXn4M6ycAAAD//wMAUEsDBBQABgAIAAAAIQDDG4JV3QAAAAoBAAAPAAAA&#10;ZHJzL2Rvd25yZXYueG1sTI9BT8MwDIXvSPyHyEjcWLqWMShNp6lixyJRuHBLG9NWNE7UZFv593gn&#10;uFjPetbz94rdYidxwjmMjhSsVwkIpM6ZkXoFH++Hu0cQIWoyenKECn4wwK68vip0btyZ3vDUxF5w&#10;CIVcKxhi9LmUoRvQ6rByHom9LzdbHXmde2lmfeZwO8k0SR6k1SPxh0F7rAbsvpujVXBoK+/1a/Py&#10;WWdZaDdU77Gqlbq9WfbPICIu8e8YLviMDiUzte5IJohJwf12y12iAp4XO0kzVi2r9VO6AVkW8n+F&#10;8hcAAP//AwBQSwECLQAUAAYACAAAACEAtoM4kv4AAADhAQAAEwAAAAAAAAAAAAAAAAAAAAAAW0Nv&#10;bnRlbnRfVHlwZXNdLnhtbFBLAQItABQABgAIAAAAIQA4/SH/1gAAAJQBAAALAAAAAAAAAAAAAAAA&#10;AC8BAABfcmVscy8ucmVsc1BLAQItABQABgAIAAAAIQAZXFk5NQIAAGAEAAAOAAAAAAAAAAAAAAAA&#10;AC4CAABkcnMvZTJvRG9jLnhtbFBLAQItABQABgAIAAAAIQDDG4JV3QAAAAoBAAAPAAAAAAAAAAAA&#10;AAAAAI8EAABkcnMvZG93bnJldi54bWxQSwUGAAAAAAQABADzAAAAmQUAAAAA&#10;" strokecolor="window">
                <v:textbox>
                  <w:txbxContent>
                    <w:p w:rsidR="005D22E3" w:rsidRPr="005D22E3" w:rsidRDefault="005D22E3" w:rsidP="005D22E3">
                      <w:pPr>
                        <w:spacing w:after="0" w:line="240" w:lineRule="auto"/>
                        <w:rPr>
                          <w:b/>
                          <w:sz w:val="28"/>
                          <w:szCs w:val="24"/>
                        </w:rPr>
                      </w:pPr>
                      <w:r w:rsidRPr="005D22E3">
                        <w:rPr>
                          <w:b/>
                          <w:sz w:val="28"/>
                          <w:szCs w:val="24"/>
                        </w:rPr>
                        <w:t>Kennedy Is Elected</w:t>
                      </w:r>
                    </w:p>
                    <w:p w:rsidR="005D22E3" w:rsidRDefault="005D22E3" w:rsidP="005D22E3">
                      <w:pPr>
                        <w:spacing w:after="0" w:line="240" w:lineRule="auto"/>
                        <w:rPr>
                          <w:sz w:val="24"/>
                          <w:szCs w:val="24"/>
                        </w:rPr>
                      </w:pPr>
                      <w:r w:rsidRPr="005D22E3">
                        <w:rPr>
                          <w:sz w:val="24"/>
                          <w:szCs w:val="24"/>
                        </w:rPr>
                        <w:t>The election of JFK in the US in 1960 was initially viewed as a possibility for reconciliatory ac</w:t>
                      </w:r>
                      <w:r>
                        <w:rPr>
                          <w:sz w:val="24"/>
                          <w:szCs w:val="24"/>
                        </w:rPr>
                        <w:t xml:space="preserve">tion on the part of the Soviets. </w:t>
                      </w:r>
                      <w:r w:rsidRPr="005D22E3">
                        <w:rPr>
                          <w:sz w:val="24"/>
                          <w:szCs w:val="24"/>
                        </w:rPr>
                        <w:t>In the summit meeting in Vienna in 1961 Khrushchev presented Kennedy with an ultimatum for an evacuation of western occupation troops from Berlin, a peace treaty with Germany and the cre</w:t>
                      </w:r>
                      <w:r>
                        <w:rPr>
                          <w:sz w:val="24"/>
                          <w:szCs w:val="24"/>
                        </w:rPr>
                        <w:t xml:space="preserve">ation of a free city in Berlin. </w:t>
                      </w:r>
                      <w:r w:rsidRPr="005D22E3">
                        <w:rPr>
                          <w:sz w:val="24"/>
                          <w:szCs w:val="24"/>
                        </w:rPr>
                        <w:t xml:space="preserve">Khrushchev followed this up by announcing that he was increasing the USSR’s military budget by 33%, in order to establish a </w:t>
                      </w:r>
                      <w:r>
                        <w:rPr>
                          <w:sz w:val="24"/>
                          <w:szCs w:val="24"/>
                        </w:rPr>
                        <w:t xml:space="preserve">position of strength in Berlin. </w:t>
                      </w:r>
                      <w:r w:rsidRPr="005D22E3">
                        <w:rPr>
                          <w:sz w:val="24"/>
                          <w:szCs w:val="24"/>
                        </w:rPr>
                        <w:t xml:space="preserve">In response Kennedy announced a $3 billion increase in the US </w:t>
                      </w:r>
                      <w:proofErr w:type="spellStart"/>
                      <w:r w:rsidRPr="005D22E3">
                        <w:rPr>
                          <w:sz w:val="24"/>
                          <w:szCs w:val="24"/>
                        </w:rPr>
                        <w:t>defence</w:t>
                      </w:r>
                      <w:proofErr w:type="spellEnd"/>
                      <w:r w:rsidRPr="005D22E3">
                        <w:rPr>
                          <w:sz w:val="24"/>
                          <w:szCs w:val="24"/>
                        </w:rPr>
                        <w:t xml:space="preserve"> budget</w:t>
                      </w:r>
                      <w:r>
                        <w:rPr>
                          <w:sz w:val="24"/>
                          <w:szCs w:val="24"/>
                        </w:rPr>
                        <w:t xml:space="preserve"> and a doubling of draft calls. </w:t>
                      </w:r>
                      <w:r w:rsidRPr="005D22E3">
                        <w:rPr>
                          <w:sz w:val="24"/>
                          <w:szCs w:val="24"/>
                        </w:rPr>
                        <w:t>Meanwhile East Germans continued to flee into the West using Berlin as a jumping off point (It was the only area where there was reasonably safe access, remember the barbed wire and land mines, from slide 15?)</w:t>
                      </w:r>
                    </w:p>
                    <w:p w:rsidR="005D22E3" w:rsidRPr="005D22E3" w:rsidRDefault="005D22E3" w:rsidP="005D22E3">
                      <w:pPr>
                        <w:spacing w:after="0" w:line="240" w:lineRule="auto"/>
                        <w:rPr>
                          <w:b/>
                          <w:sz w:val="28"/>
                          <w:szCs w:val="24"/>
                        </w:rPr>
                      </w:pPr>
                      <w:r w:rsidRPr="005D22E3">
                        <w:rPr>
                          <w:b/>
                          <w:sz w:val="28"/>
                          <w:szCs w:val="24"/>
                        </w:rPr>
                        <w:t>The Creation Of The Berlin Wall</w:t>
                      </w:r>
                    </w:p>
                    <w:p w:rsidR="005D22E3" w:rsidRPr="005D22E3" w:rsidRDefault="005D22E3" w:rsidP="005D22E3">
                      <w:pPr>
                        <w:spacing w:after="0" w:line="240" w:lineRule="auto"/>
                        <w:rPr>
                          <w:sz w:val="24"/>
                          <w:szCs w:val="24"/>
                        </w:rPr>
                      </w:pPr>
                      <w:r w:rsidRPr="005D22E3">
                        <w:rPr>
                          <w:sz w:val="24"/>
                          <w:szCs w:val="24"/>
                        </w:rPr>
                        <w:t>Approximately 103 000 East Germans fled into the West, through Berlin in the first half of 1961.</w:t>
                      </w:r>
                    </w:p>
                    <w:p w:rsidR="005D22E3" w:rsidRPr="00627E78" w:rsidRDefault="005D22E3" w:rsidP="005D22E3">
                      <w:pPr>
                        <w:spacing w:after="0" w:line="240" w:lineRule="auto"/>
                        <w:rPr>
                          <w:sz w:val="24"/>
                          <w:szCs w:val="24"/>
                        </w:rPr>
                      </w:pPr>
                      <w:r w:rsidRPr="005D22E3">
                        <w:rPr>
                          <w:sz w:val="24"/>
                          <w:szCs w:val="24"/>
                        </w:rPr>
                        <w:t>On Aug. 13th 1961 Khrushchev closed the borde</w:t>
                      </w:r>
                      <w:r>
                        <w:rPr>
                          <w:sz w:val="24"/>
                          <w:szCs w:val="24"/>
                        </w:rPr>
                        <w:t xml:space="preserve">r between East and West Berlin. </w:t>
                      </w:r>
                      <w:r w:rsidRPr="005D22E3">
                        <w:rPr>
                          <w:sz w:val="24"/>
                          <w:szCs w:val="24"/>
                        </w:rPr>
                        <w:t>Positions were created wi</w:t>
                      </w:r>
                      <w:r>
                        <w:rPr>
                          <w:sz w:val="24"/>
                          <w:szCs w:val="24"/>
                        </w:rPr>
                        <w:t xml:space="preserve">th heavily guarded checkpoints. </w:t>
                      </w:r>
                      <w:r w:rsidRPr="005D22E3">
                        <w:rPr>
                          <w:sz w:val="24"/>
                          <w:szCs w:val="24"/>
                        </w:rPr>
                        <w:t>When the blockade was first established the “wall” was made of barbed wire, however it evolved into huge concrete slabs with entrenched turrets fill</w:t>
                      </w:r>
                      <w:r>
                        <w:rPr>
                          <w:sz w:val="24"/>
                          <w:szCs w:val="24"/>
                        </w:rPr>
                        <w:t xml:space="preserve">ed with heavily armed soldiers. </w:t>
                      </w:r>
                      <w:r w:rsidRPr="005D22E3">
                        <w:rPr>
                          <w:sz w:val="24"/>
                          <w:szCs w:val="24"/>
                        </w:rPr>
                        <w:t xml:space="preserve">All of the buildings around the wall both on the East and the West sides were removed and a mined zone </w:t>
                      </w:r>
                      <w:r>
                        <w:rPr>
                          <w:sz w:val="24"/>
                          <w:szCs w:val="24"/>
                        </w:rPr>
                        <w:t xml:space="preserve">was developed as a buffer area. </w:t>
                      </w:r>
                      <w:r w:rsidRPr="005D22E3">
                        <w:rPr>
                          <w:sz w:val="24"/>
                          <w:szCs w:val="24"/>
                        </w:rPr>
                        <w:t>The Wall helped to stabilize the immediate situation in Berlin, however</w:t>
                      </w:r>
                      <w:r>
                        <w:rPr>
                          <w:sz w:val="24"/>
                          <w:szCs w:val="24"/>
                        </w:rPr>
                        <w:t xml:space="preserve"> it did not create a resolution. </w:t>
                      </w:r>
                      <w:r w:rsidRPr="005D22E3">
                        <w:rPr>
                          <w:sz w:val="24"/>
                          <w:szCs w:val="24"/>
                        </w:rPr>
                        <w:t xml:space="preserve">Khrushchev faced criticism from hard-liners among the Politburo during the twenty-second Congress of the Communist Party of the Soviet Union in October for not </w:t>
                      </w:r>
                      <w:r>
                        <w:rPr>
                          <w:sz w:val="24"/>
                          <w:szCs w:val="24"/>
                        </w:rPr>
                        <w:t xml:space="preserve">forcing the West out of Berlin. </w:t>
                      </w:r>
                      <w:r w:rsidRPr="005D22E3">
                        <w:rPr>
                          <w:sz w:val="24"/>
                          <w:szCs w:val="24"/>
                        </w:rPr>
                        <w:t>A confrontation between Soviet and American tanks at Checkpoint Charlie between the 25th and 27th of October made it clear that the problem of Berlin was far from resolved</w:t>
                      </w:r>
                    </w:p>
                  </w:txbxContent>
                </v:textbox>
                <w10:wrap type="square" anchorx="margin"/>
              </v:shape>
            </w:pict>
          </mc:Fallback>
        </mc:AlternateContent>
      </w:r>
      <w:r w:rsidRPr="00051DBF">
        <w:rPr>
          <w:u w:val="single"/>
        </w:rPr>
        <w:t>Questions/Main ideas:</w:t>
      </w:r>
    </w:p>
    <w:p w:rsidR="005D22E3" w:rsidRPr="00051DBF" w:rsidRDefault="005D22E3" w:rsidP="005D22E3">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39840" behindDoc="0" locked="0" layoutInCell="1" allowOverlap="1" wp14:anchorId="4DB7F7AA" wp14:editId="25A5041C">
                <wp:simplePos x="0" y="0"/>
                <wp:positionH relativeFrom="column">
                  <wp:posOffset>-914400</wp:posOffset>
                </wp:positionH>
                <wp:positionV relativeFrom="paragraph">
                  <wp:posOffset>8411210</wp:posOffset>
                </wp:positionV>
                <wp:extent cx="7686675" cy="635"/>
                <wp:effectExtent l="9525" t="9525" r="9525" b="8890"/>
                <wp:wrapNone/>
                <wp:docPr id="287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32491" id="AutoShape 59" o:spid="_x0000_s1026" type="#_x0000_t32" style="position:absolute;margin-left:-1in;margin-top:662.3pt;width:605.25pt;height:.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1o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WKe&#10;YC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1OC1o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38816" behindDoc="0" locked="0" layoutInCell="1" allowOverlap="1" wp14:anchorId="469B675C" wp14:editId="52D90F4F">
                <wp:simplePos x="0" y="0"/>
                <wp:positionH relativeFrom="column">
                  <wp:posOffset>-971550</wp:posOffset>
                </wp:positionH>
                <wp:positionV relativeFrom="paragraph">
                  <wp:posOffset>8125460</wp:posOffset>
                </wp:positionV>
                <wp:extent cx="7743825" cy="635"/>
                <wp:effectExtent l="9525" t="9525" r="9525" b="8890"/>
                <wp:wrapNone/>
                <wp:docPr id="287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AD2AE" id="AutoShape 58" o:spid="_x0000_s1026" type="#_x0000_t32" style="position:absolute;margin-left:-76.5pt;margin-top:639.8pt;width:609.75pt;height:.0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KCIwIAAEEEAAAOAAAAZHJzL2Uyb0RvYy54bWysU9uO2jAQfa/Uf7D8DrkQIESE1SqBvmxb&#10;pN1+gLEdYjWxLdsQUNV/79hctLQvVVUezDgzc+bMzPHy6dR36MiNFUqWOBnHGHFJFRNyX+Jvb5tR&#10;jpF1RDLSKclLfOYWP60+flgOuuCpalXHuEEAIm0x6BK3zukiiixteU/sWGkuwdko0xMHV7OPmCED&#10;oPddlMbxLBqUYdooyq2Fr/XFiVcBv2k4dV+bxnKHuhIDNxdOE86dP6PVkhR7Q3Qr6JUG+QcWPRES&#10;it6hauIIOhjxB1QvqFFWNW5MVR+pphGUhx6gmyT+rZvXlmgeeoHhWH0fk/1/sPTLcWuQYCVO83mK&#10;kSQ9bOn54FQojqa5H9GgbQGRldwa3yQ9yVf9ouh3i6SqWiL3PES/nTUkJz4jekjxF6uh0G74rBjE&#10;ECgQ5nVqTO8hYRLoFNZyvq+Fnxyi8HE+zyZ5OsWIgm82mQZ8UtxStbHuE1c98kaJrTNE7FtXKSlh&#10;/cokoRA5vljniZHiluDrSrURXRdU0Ek0lHgxhUreY1UnmHeGi9nvqs6gI/E6Cr8ri4cwow6SBbCW&#10;E7a+2o6I7mJD8U56PGgN6Fyti1B+LOLFOl/n2ShLZ+tRFtf16HlTZaPZJplP60ldVXXy01NLsqIV&#10;jHHp2d1Em2R/J4rr87nI7S7b+xiiR/QwLyB7+w+kw279Oi/C2Cl23prbzkGnIfj6pvxDeH8H+/3L&#10;X/0C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MNw8oI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37792" behindDoc="0" locked="0" layoutInCell="1" allowOverlap="1" wp14:anchorId="6C2D3033" wp14:editId="1C9F00F3">
                <wp:simplePos x="0" y="0"/>
                <wp:positionH relativeFrom="column">
                  <wp:posOffset>-1028700</wp:posOffset>
                </wp:positionH>
                <wp:positionV relativeFrom="paragraph">
                  <wp:posOffset>7849235</wp:posOffset>
                </wp:positionV>
                <wp:extent cx="7800975" cy="0"/>
                <wp:effectExtent l="9525" t="9525" r="9525" b="9525"/>
                <wp:wrapNone/>
                <wp:docPr id="287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F23DB" id="AutoShape 57" o:spid="_x0000_s1026" type="#_x0000_t32" style="position:absolute;margin-left:-81pt;margin-top:618.05pt;width:614.2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T3IgIAAD8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kMX/A&#10;SJEOtvR88DoWR7N5GFFvXA6RpdrZ0CQ9qVfzoul3h5QuW6IaHqPfzgaSs5CRvEsJF2eg0L7/rBnE&#10;ECgQ53WqbRcgYRLoFNdyvq2Fnzyi8HG+SNPlfIYRHXwJyYdEY53/xHWHglFg5y0RTetLrRQsX9ss&#10;liHHF+cDLZIPCaGq0lshZdSAVKgv8HI2mcUEp6VgwRnCnG32pbToSIKK4i/2CJ77MKsPikWwlhO2&#10;udqeCHmxobhUAQ8aAzpX6yKTH8t0uVlsFtPRdPK4GU3Tqho9b8vp6HGbzWfVQ1WWVfYzUMumeSsY&#10;4yqwGySbTf9OEtfHcxHbTbS3MSTv0eO8gOzwH0nHzYZlXmSx1+y8s8PGQaUx+PqiwjO4v4N9/+7X&#10;v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LTV9Pc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5744" behindDoc="0" locked="0" layoutInCell="1" allowOverlap="1" wp14:anchorId="1AF43DD3" wp14:editId="26F48F6F">
                <wp:simplePos x="0" y="0"/>
                <wp:positionH relativeFrom="column">
                  <wp:posOffset>-1028700</wp:posOffset>
                </wp:positionH>
                <wp:positionV relativeFrom="paragraph">
                  <wp:posOffset>7258685</wp:posOffset>
                </wp:positionV>
                <wp:extent cx="7800975" cy="0"/>
                <wp:effectExtent l="9525" t="9525" r="9525" b="9525"/>
                <wp:wrapNone/>
                <wp:docPr id="287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522F6" id="AutoShape 55" o:spid="_x0000_s1026" type="#_x0000_t32" style="position:absolute;margin-left:-81pt;margin-top:571.55pt;width:614.25pt;height: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qKIgIAAD8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o8W8xT&#10;jCTpYUtPB6dCcZRlfkSDtjlElnJnfJP0JF/1s6LfLZKqbIlseIh+O2tITnxG9C7FX6yGQvvhi2IQ&#10;Q6BAmNepNr2HhEmgU1jL+bYWfnKIwsf5Io6X8wwjOvoiko+J2lj3maseeaPA1hkimtaVSkpYvjJJ&#10;KEOOz9Z5WiQfE3xVqbai64IGOomGAi+zWRYSrOoE804fZk2zLzuDjsSrKPxCj+C5DzPqIFkAazlh&#10;m6vtiOguNhTvpMeDxoDO1brI5McyXm4Wm0U6SWcPm0kaV9XkaVumk4dtMs+qT1VZVslPTy1J81Yw&#10;xqVnN0o2Sf9OEtfHcxHbTbS3MUTv0cO8gOz4H0iHzfplXmSxV+y8M+PGQaUh+Pqi/DO4v4N9/+7X&#10;v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FnU2oo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36768" behindDoc="0" locked="0" layoutInCell="1" allowOverlap="1" wp14:anchorId="0F2F6F9E" wp14:editId="29D9AF28">
                <wp:simplePos x="0" y="0"/>
                <wp:positionH relativeFrom="column">
                  <wp:posOffset>-1028700</wp:posOffset>
                </wp:positionH>
                <wp:positionV relativeFrom="paragraph">
                  <wp:posOffset>7582535</wp:posOffset>
                </wp:positionV>
                <wp:extent cx="7800975" cy="0"/>
                <wp:effectExtent l="9525" t="9525" r="9525" b="9525"/>
                <wp:wrapNone/>
                <wp:docPr id="28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901F8" id="AutoShape 56" o:spid="_x0000_s1026" type="#_x0000_t32" style="position:absolute;margin-left:-81pt;margin-top:597.05pt;width:614.25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2m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84cp&#10;Ror0sKWnvdexOJrOwogG4wqIrNTWhibpUb2aZ02/O6R01RHV8hj9djKQnIWM5F1KuDgDhXbDF80g&#10;hkCBOK9jY/sACZNAx7iW020t/OgRhY8P8zRdBHL06ktIcU001vnPXPcoGCV23hLRdr7SSsHytc1i&#10;GXJ4dj7QIsU1IVRVeiOkjBqQCg0lXkwn05jgtBQsOEOYs+2ukhYdSFBR/MUewXMfZvVesQjWccLW&#10;F9sTIc82FJcq4EFjQOdinWXyY5Eu1vP1PB/lk9l6lKd1PXraVPlotskepvWnuqrq7GegluVFJxjj&#10;KrC7SjbL/04Sl8dzFttNtLcxJO/R47yA7PU/ko6bDcs8y2Kn2WlrrxsHlcbgy4sKz+D+Dvb9u1/9&#10;AgAA//8DAFBLAwQUAAYACAAAACEA3hTeF+AAAAAPAQAADwAAAGRycy9kb3ducmV2LnhtbEyPwW7C&#10;MBBE75X6D9ZW6qUC21GJShoHISQOPRaQejXxNkkbr6PYISlfX3NAcNyZ0eybfDXZlp2w940jBXIu&#10;gCGVzjRUKTjst7M3YD5oMrp1hAr+0MOqeHzIdWbcSJ942oWKxRLymVZQh9BlnPuyRqv93HVI0ft2&#10;vdUhnn3FTa/HWG5bngiRcqsbih9q3eGmxvJ3N1gF6IeFFOulrQ4f5/HlKzn/jN1eqeenaf0OLOAU&#10;bmG44Ed0KCLT0Q1kPGsVzGSaxDEhOnL5KoFdMiJNF8COV40XOb/fUfwDAAD//wMAUEsBAi0AFAAG&#10;AAgAAAAhALaDOJL+AAAA4QEAABMAAAAAAAAAAAAAAAAAAAAAAFtDb250ZW50X1R5cGVzXS54bWxQ&#10;SwECLQAUAAYACAAAACEAOP0h/9YAAACUAQAACwAAAAAAAAAAAAAAAAAvAQAAX3JlbHMvLnJlbHNQ&#10;SwECLQAUAAYACAAAACEAJO7dpiECAAA/BAAADgAAAAAAAAAAAAAAAAAuAgAAZHJzL2Uyb0RvYy54&#10;bWxQSwECLQAUAAYACAAAACEA3hTeF+AAAAAPAQAADwAAAAAAAAAAAAAAAAB7BAAAZHJzL2Rvd25y&#10;ZXYueG1sUEsFBgAAAAAEAAQA8wAAAIgFAAAAAA==&#10;"/>
            </w:pict>
          </mc:Fallback>
        </mc:AlternateContent>
      </w:r>
      <w:r w:rsidRPr="00051DBF">
        <w:rPr>
          <w:noProof/>
          <w:u w:val="single"/>
        </w:rPr>
        <mc:AlternateContent>
          <mc:Choice Requires="wps">
            <w:drawing>
              <wp:anchor distT="0" distB="0" distL="114300" distR="114300" simplePos="0" relativeHeight="251942912" behindDoc="0" locked="0" layoutInCell="1" allowOverlap="1" wp14:anchorId="1F215232" wp14:editId="5C5B18A3">
                <wp:simplePos x="0" y="0"/>
                <wp:positionH relativeFrom="column">
                  <wp:posOffset>-971550</wp:posOffset>
                </wp:positionH>
                <wp:positionV relativeFrom="paragraph">
                  <wp:posOffset>2534285</wp:posOffset>
                </wp:positionV>
                <wp:extent cx="1047750" cy="0"/>
                <wp:effectExtent l="9525" t="9525" r="9525" b="9525"/>
                <wp:wrapNone/>
                <wp:docPr id="28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F456E" id="AutoShape 67" o:spid="_x0000_s1026" type="#_x0000_t32" style="position:absolute;margin-left:-76.5pt;margin-top:199.55pt;width:82.5pt;height:0;flip:x;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i/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6&#10;wU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qEIYv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41888" behindDoc="0" locked="0" layoutInCell="1" allowOverlap="1" wp14:anchorId="2DCD0234" wp14:editId="2CDA4854">
                <wp:simplePos x="0" y="0"/>
                <wp:positionH relativeFrom="column">
                  <wp:posOffset>-914400</wp:posOffset>
                </wp:positionH>
                <wp:positionV relativeFrom="paragraph">
                  <wp:posOffset>829310</wp:posOffset>
                </wp:positionV>
                <wp:extent cx="942975" cy="9525"/>
                <wp:effectExtent l="9525" t="9525" r="9525" b="9525"/>
                <wp:wrapNone/>
                <wp:docPr id="287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E3719" id="AutoShape 62" o:spid="_x0000_s1026" type="#_x0000_t32" style="position:absolute;margin-left:-1in;margin-top:65.3pt;width:74.25pt;height:.7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UJwIAAEsEAAAOAAAAZHJzL2Uyb0RvYy54bWysVMlu2zAQvRfoPxC8O1oqb0LkIJDs9pCm&#10;BpJ+AE1SFlGKJEjGslH03zukFTduL0VRHagZzcyb7VG3d8deogO3TmhV4ewmxYgrqplQ+wp/fd5M&#10;Fhg5TxQjUite4RN3+G71/t3tYEqe605Lxi0CEOXKwVS4896USeJox3vibrThCoyttj3xoNp9wiwZ&#10;AL2XSZ6ms2TQlhmrKXcOvjZnI15F/Lbl1H9pW8c9khWG2nw8bTx34UxWt6TcW2I6QccyyD9U0ROh&#10;IOkFqiGeoBcr/oDqBbXa6dbfUN0num0F5bEH6CZLf+vmqSOGx15gOM5cxuT+Hyx9PGwtEqzC+WI+&#10;x0iRHrZ0/+J1TI5meRjRYFwJnrXa2tAkPaon86DpN4eUrjui9jx6P58MBGchIrkKCYozkGg3fNYM&#10;fAgkiPM6trZHrRTmUwgM4DATdIwLOl0WxI8eUfi4LPLlfIoRBdNymk9jJlIGkBBqrPMfue5RECrs&#10;vCVi3/laKwVE0PacgBwenA8l/goIwUpvhJSRD1KhYUwQLE5LwYIxKna/q6VFBxIYFZ+xiis3q18U&#10;i2AdJ2w9yp4IeZYhuVQBD1qDckbpTJnvy3S5XqwXxaTIZ+tJkTbN5H5TF5PZJptPmw9NXTfZjzCs&#10;rCg7wRhXobpX+mbF39FjvEhn4l0IfBlDco0e5wXFvr5j0XHLYbFniuw0O23t6/aBsdF5v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Ipo+R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40864" behindDoc="0" locked="0" layoutInCell="1" allowOverlap="1" wp14:anchorId="4D158446" wp14:editId="4D804F64">
                <wp:simplePos x="0" y="0"/>
                <wp:positionH relativeFrom="column">
                  <wp:posOffset>-914400</wp:posOffset>
                </wp:positionH>
                <wp:positionV relativeFrom="paragraph">
                  <wp:posOffset>153035</wp:posOffset>
                </wp:positionV>
                <wp:extent cx="942975" cy="0"/>
                <wp:effectExtent l="9525" t="9525" r="9525" b="9525"/>
                <wp:wrapNone/>
                <wp:docPr id="287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842D1" id="AutoShape 60" o:spid="_x0000_s1026" type="#_x0000_t32" style="position:absolute;margin-left:-1in;margin-top:12.05pt;width:74.25pt;height: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RRJwIAAEgEAAAOAAAAZHJzL2Uyb0RvYy54bWysVNuO0zAQfUfiH6y8t7mQ3qKmq1XSwsOy&#10;VNrlA1zbSSwc27LdphXi3xm7F7rwghB5cMaZmTNnblk+HHuBDsxYrmQZpeMkQkwSRblsy+jr62Y0&#10;j5B1WFIslGRldGI2eli9f7ccdMEy1SlBmUEAIm0x6DLqnNNFHFvSsR7bsdJMgrJRpscOrqaNqcED&#10;oPcizpJkGg/KUG0UYdbC1/qsjFYBv2kYcV+axjKHRBkBNxdOE86dP+PVEhetwbrj5EID/wOLHnMJ&#10;QW9QNXYY7Q3/A6rnxCirGjcmqo9V03DCQg6QTZr8ls1LhzULuUBxrL6Vyf4/WPJ82BrEaRll8xn0&#10;SuIeuvS4dyoER9NQokHbAiwruTU+SXKUL/pJkW8WSVV1WLYsWL+eNDinvqjxGxd/sRoC7YbPioIN&#10;hgChXsfG9KgRXH/yjh4caoKOoUGnW4PY0SECHxd5tphNIkSuqhgXHsH7aWPdR6Z65IUyss5g3nau&#10;UlLCFChzRseHJ+s8v18O3lmqDRciDIOQaIBIk2wS6FglOPVKb2ZNu6uEQQfsxyk8IVnQ3JsZtZc0&#10;gHUM0/VFdpiLswzBhfR4kBfQuUjnefm+SBbr+Xqej/Jsuh7lSV2PHjdVPppu0tmk/lBXVZ3+8NTS&#10;vOg4pUx6dtfZTfO/m43LFp2n7ja9tzLEb9FDvYDs9R1Ihxb7rvpls8VO0dPWXFsP4xqML6vl9+H+&#10;DvL9D2D1EwAA//8DAFBLAwQUAAYACAAAACEABwOlDNwAAAAIAQAADwAAAGRycy9kb3ducmV2Lnht&#10;bEyPQUvDQBSE74L/YXmCt3aTstYSsykiKB4k0Kr3bfaZRLNvY3abpP/eVzzocZhh5pt8O7tOjDiE&#10;1pOGdJmAQKq8banW8Pb6uNiACNGQNZ0n1HDCANvi8iI3mfUT7XDcx1pwCYXMaGhi7DMpQ9WgM2Hp&#10;eyT2PvzgTGQ51NIOZuJy18lVkqylMy3xQmN6fGiw+tofnYZvuj29KzluPssyrp+eX2rCctL6+mq+&#10;vwMRcY5/YTjjMzoUzHTwR7JBdBoWqVJ8JmpYqRQEJ9QNiMOvlEUu/x8ofgAAAP//AwBQSwECLQAU&#10;AAYACAAAACEAtoM4kv4AAADhAQAAEwAAAAAAAAAAAAAAAAAAAAAAW0NvbnRlbnRfVHlwZXNdLnht&#10;bFBLAQItABQABgAIAAAAIQA4/SH/1gAAAJQBAAALAAAAAAAAAAAAAAAAAC8BAABfcmVscy8ucmVs&#10;c1BLAQItABQABgAIAAAAIQDFdARRJwIAAEgEAAAOAAAAAAAAAAAAAAAAAC4CAABkcnMvZTJvRG9j&#10;LnhtbFBLAQItABQABgAIAAAAIQAHA6UM3AAAAAgBAAAPAAAAAAAAAAAAAAAAAIEEAABkcnMvZG93&#10;bnJldi54bWxQSwUGAAAAAAQABADzAAAAigU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Pr="00051DBF" w:rsidRDefault="005D22E3" w:rsidP="005D22E3">
      <w:pPr>
        <w:rPr>
          <w:u w:val="single"/>
        </w:rPr>
      </w:pPr>
      <w:r w:rsidRPr="00051DBF">
        <w:rPr>
          <w:noProof/>
          <w:u w:val="single"/>
        </w:rPr>
        <mc:AlternateContent>
          <mc:Choice Requires="wps">
            <w:drawing>
              <wp:anchor distT="45720" distB="45720" distL="114300" distR="114300" simplePos="0" relativeHeight="251954176" behindDoc="0" locked="0" layoutInCell="1" allowOverlap="1" wp14:anchorId="1D48FB68" wp14:editId="13E184FF">
                <wp:simplePos x="0" y="0"/>
                <wp:positionH relativeFrom="margin">
                  <wp:posOffset>3028950</wp:posOffset>
                </wp:positionH>
                <wp:positionV relativeFrom="paragraph">
                  <wp:posOffset>0</wp:posOffset>
                </wp:positionV>
                <wp:extent cx="3467100" cy="7419975"/>
                <wp:effectExtent l="0" t="0" r="19050" b="28575"/>
                <wp:wrapSquare wrapText="bothSides"/>
                <wp:docPr id="2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b/>
                                <w:sz w:val="28"/>
                                <w:szCs w:val="24"/>
                              </w:rPr>
                            </w:pPr>
                            <w:r w:rsidRPr="005D22E3">
                              <w:rPr>
                                <w:b/>
                                <w:sz w:val="28"/>
                                <w:szCs w:val="24"/>
                              </w:rPr>
                              <w:t>The Cuban Missile Crisis</w:t>
                            </w:r>
                          </w:p>
                          <w:p w:rsidR="005D22E3" w:rsidRPr="005D22E3" w:rsidRDefault="005D22E3" w:rsidP="005D22E3">
                            <w:pPr>
                              <w:spacing w:after="0" w:line="240" w:lineRule="auto"/>
                              <w:rPr>
                                <w:sz w:val="24"/>
                                <w:szCs w:val="24"/>
                              </w:rPr>
                            </w:pPr>
                            <w:r w:rsidRPr="005D22E3">
                              <w:rPr>
                                <w:sz w:val="24"/>
                                <w:szCs w:val="24"/>
                              </w:rPr>
                              <w:t>The Cuban missile Crisis was the result of Khrushchev attempting to gain power in the East-West struggle over spheres of influence.</w:t>
                            </w:r>
                          </w:p>
                          <w:p w:rsidR="005D22E3" w:rsidRPr="005D22E3" w:rsidRDefault="005D22E3" w:rsidP="005D22E3">
                            <w:pPr>
                              <w:spacing w:after="0" w:line="240" w:lineRule="auto"/>
                              <w:rPr>
                                <w:sz w:val="24"/>
                                <w:szCs w:val="24"/>
                              </w:rPr>
                            </w:pPr>
                            <w:r w:rsidRPr="005D22E3">
                              <w:rPr>
                                <w:sz w:val="24"/>
                                <w:szCs w:val="24"/>
                              </w:rPr>
                              <w:t>Khrushchev wanted to achieve this by establishing missile bases in Cuba (located just off the coast of Florida)</w:t>
                            </w:r>
                          </w:p>
                          <w:p w:rsidR="005D22E3" w:rsidRPr="005D22E3" w:rsidRDefault="005D22E3" w:rsidP="005D22E3">
                            <w:pPr>
                              <w:spacing w:after="0" w:line="240" w:lineRule="auto"/>
                              <w:rPr>
                                <w:sz w:val="24"/>
                                <w:szCs w:val="24"/>
                              </w:rPr>
                            </w:pPr>
                            <w:r w:rsidRPr="005D22E3">
                              <w:rPr>
                                <w:sz w:val="24"/>
                                <w:szCs w:val="24"/>
                              </w:rPr>
                              <w:t>If he could successfully install missiles in Cuba before being detected by the US it would give him a powerful foothold well within t</w:t>
                            </w:r>
                            <w:r>
                              <w:rPr>
                                <w:sz w:val="24"/>
                                <w:szCs w:val="24"/>
                              </w:rPr>
                              <w:t xml:space="preserve">he American sphere of influence. </w:t>
                            </w:r>
                            <w:r w:rsidRPr="005D22E3">
                              <w:rPr>
                                <w:sz w:val="24"/>
                                <w:szCs w:val="24"/>
                              </w:rPr>
                              <w:t xml:space="preserve">It would also serve to strengthen his </w:t>
                            </w:r>
                            <w:r>
                              <w:rPr>
                                <w:sz w:val="24"/>
                                <w:szCs w:val="24"/>
                              </w:rPr>
                              <w:t xml:space="preserve">negotiating position in Berlin. </w:t>
                            </w:r>
                            <w:r w:rsidRPr="005D22E3">
                              <w:rPr>
                                <w:sz w:val="24"/>
                                <w:szCs w:val="24"/>
                              </w:rPr>
                              <w:t>Cuba had experienced a Communist revolution under Fidel Castro in 1959.</w:t>
                            </w:r>
                          </w:p>
                          <w:p w:rsidR="005D22E3" w:rsidRPr="005D22E3" w:rsidRDefault="005D22E3" w:rsidP="005D22E3">
                            <w:pPr>
                              <w:spacing w:after="0" w:line="240" w:lineRule="auto"/>
                              <w:rPr>
                                <w:sz w:val="24"/>
                                <w:szCs w:val="24"/>
                              </w:rPr>
                            </w:pPr>
                            <w:r w:rsidRPr="005D22E3">
                              <w:rPr>
                                <w:sz w:val="24"/>
                                <w:szCs w:val="24"/>
                              </w:rPr>
                              <w:t xml:space="preserve">Castro had defeated the dictatorship of </w:t>
                            </w:r>
                            <w:proofErr w:type="spellStart"/>
                            <w:r w:rsidRPr="005D22E3">
                              <w:rPr>
                                <w:sz w:val="24"/>
                                <w:szCs w:val="24"/>
                              </w:rPr>
                              <w:t>Fulgencio</w:t>
                            </w:r>
                            <w:proofErr w:type="spellEnd"/>
                            <w:r w:rsidRPr="005D22E3">
                              <w:rPr>
                                <w:sz w:val="24"/>
                                <w:szCs w:val="24"/>
                              </w:rPr>
                              <w:t xml:space="preserve"> Batista (who’s government had been s</w:t>
                            </w:r>
                            <w:r>
                              <w:rPr>
                                <w:sz w:val="24"/>
                                <w:szCs w:val="24"/>
                              </w:rPr>
                              <w:t xml:space="preserve">upported by American interests). </w:t>
                            </w:r>
                            <w:r w:rsidRPr="005D22E3">
                              <w:rPr>
                                <w:sz w:val="24"/>
                                <w:szCs w:val="24"/>
                              </w:rPr>
                              <w:t>Cuba and the Soviet Union signed a $100 million trade agreement in 1960 which marked the beginning of significant Soviet involvement in the economy of Cuba.</w:t>
                            </w:r>
                          </w:p>
                          <w:p w:rsidR="005D22E3" w:rsidRDefault="005D22E3" w:rsidP="005D22E3">
                            <w:pPr>
                              <w:spacing w:after="0" w:line="240" w:lineRule="auto"/>
                              <w:rPr>
                                <w:sz w:val="24"/>
                                <w:szCs w:val="24"/>
                              </w:rPr>
                            </w:pPr>
                            <w:r w:rsidRPr="005D22E3">
                              <w:rPr>
                                <w:sz w:val="24"/>
                                <w:szCs w:val="24"/>
                              </w:rPr>
                              <w:t>The Soviets also sent arms to the Cubans to support Castro’s regime</w:t>
                            </w:r>
                          </w:p>
                          <w:p w:rsidR="005D22E3" w:rsidRPr="005D22E3" w:rsidRDefault="005D22E3" w:rsidP="005D22E3">
                            <w:pPr>
                              <w:spacing w:after="0" w:line="240" w:lineRule="auto"/>
                              <w:rPr>
                                <w:b/>
                                <w:sz w:val="28"/>
                                <w:szCs w:val="24"/>
                              </w:rPr>
                            </w:pPr>
                            <w:r w:rsidRPr="005D22E3">
                              <w:rPr>
                                <w:b/>
                                <w:sz w:val="28"/>
                                <w:szCs w:val="24"/>
                              </w:rPr>
                              <w:t>The Bay Of Pigs</w:t>
                            </w:r>
                          </w:p>
                          <w:p w:rsidR="005D22E3" w:rsidRPr="005D22E3" w:rsidRDefault="005D22E3" w:rsidP="005D22E3">
                            <w:pPr>
                              <w:spacing w:after="0" w:line="240" w:lineRule="auto"/>
                              <w:rPr>
                                <w:sz w:val="24"/>
                                <w:szCs w:val="24"/>
                              </w:rPr>
                            </w:pPr>
                            <w:r w:rsidRPr="005D22E3">
                              <w:rPr>
                                <w:sz w:val="24"/>
                                <w:szCs w:val="24"/>
                              </w:rPr>
                              <w:t>Most of the surviving Cubans who had been loyal to the Batista regime had fled to the US after Castro took the Island</w:t>
                            </w:r>
                          </w:p>
                          <w:p w:rsidR="005D22E3" w:rsidRPr="005D22E3" w:rsidRDefault="005D22E3" w:rsidP="005D22E3">
                            <w:pPr>
                              <w:spacing w:after="0" w:line="240" w:lineRule="auto"/>
                              <w:rPr>
                                <w:sz w:val="24"/>
                                <w:szCs w:val="24"/>
                              </w:rPr>
                            </w:pPr>
                            <w:r w:rsidRPr="005D22E3">
                              <w:rPr>
                                <w:sz w:val="24"/>
                                <w:szCs w:val="24"/>
                              </w:rPr>
                              <w:t xml:space="preserve">These émigrés (heavily supported by the American Central Intelligence Agency) conducted a series of isolated raids on the Island in an attempt to </w:t>
                            </w:r>
                            <w:proofErr w:type="spellStart"/>
                            <w:r w:rsidRPr="005D22E3">
                              <w:rPr>
                                <w:sz w:val="24"/>
                                <w:szCs w:val="24"/>
                              </w:rPr>
                              <w:t>destabilise</w:t>
                            </w:r>
                            <w:proofErr w:type="spellEnd"/>
                            <w:r w:rsidRPr="005D22E3">
                              <w:rPr>
                                <w:sz w:val="24"/>
                                <w:szCs w:val="24"/>
                              </w:rPr>
                              <w:t xml:space="preserve"> Castro’s government.</w:t>
                            </w:r>
                          </w:p>
                          <w:p w:rsidR="005D22E3" w:rsidRPr="005D22E3" w:rsidRDefault="005D22E3" w:rsidP="005D22E3">
                            <w:pPr>
                              <w:spacing w:after="0" w:line="240" w:lineRule="auto"/>
                              <w:rPr>
                                <w:sz w:val="24"/>
                                <w:szCs w:val="24"/>
                              </w:rPr>
                            </w:pPr>
                            <w:r w:rsidRPr="005D22E3">
                              <w:rPr>
                                <w:sz w:val="24"/>
                                <w:szCs w:val="24"/>
                              </w:rPr>
                              <w:t>This culminated with the Bay of Pigs incident.</w:t>
                            </w:r>
                          </w:p>
                          <w:p w:rsidR="005D22E3" w:rsidRPr="005D22E3" w:rsidRDefault="005D22E3" w:rsidP="005D22E3">
                            <w:pPr>
                              <w:spacing w:after="0" w:line="240" w:lineRule="auto"/>
                              <w:rPr>
                                <w:sz w:val="24"/>
                                <w:szCs w:val="24"/>
                              </w:rPr>
                            </w:pPr>
                            <w:r w:rsidRPr="005D22E3">
                              <w:rPr>
                                <w:sz w:val="24"/>
                                <w:szCs w:val="24"/>
                              </w:rPr>
                              <w:t>On April 17th 1961 Batista loyalists supported by the CIA invaded Cuba at the Bay of Pigs  and attempted to retake the Island.</w:t>
                            </w:r>
                          </w:p>
                          <w:p w:rsidR="005D22E3" w:rsidRPr="005D22E3" w:rsidRDefault="005D22E3" w:rsidP="005D22E3">
                            <w:pPr>
                              <w:spacing w:after="0" w:line="240" w:lineRule="auto"/>
                              <w:rPr>
                                <w:sz w:val="24"/>
                                <w:szCs w:val="24"/>
                              </w:rPr>
                            </w:pPr>
                            <w:r w:rsidRPr="005D22E3">
                              <w:rPr>
                                <w:sz w:val="24"/>
                                <w:szCs w:val="24"/>
                              </w:rPr>
                              <w:t>The attempt was a total failure.</w:t>
                            </w:r>
                          </w:p>
                          <w:p w:rsidR="005D22E3" w:rsidRPr="00627E78" w:rsidRDefault="005D22E3" w:rsidP="005D22E3">
                            <w:pPr>
                              <w:spacing w:after="0" w:line="240" w:lineRule="auto"/>
                              <w:rPr>
                                <w:sz w:val="24"/>
                                <w:szCs w:val="24"/>
                              </w:rPr>
                            </w:pPr>
                            <w:r w:rsidRPr="005D22E3">
                              <w:rPr>
                                <w:sz w:val="24"/>
                                <w:szCs w:val="24"/>
                              </w:rPr>
                              <w:t xml:space="preserve">Kennedy refused to give air support to the </w:t>
                            </w:r>
                            <w:proofErr w:type="spellStart"/>
                            <w:r w:rsidRPr="005D22E3">
                              <w:rPr>
                                <w:sz w:val="24"/>
                                <w:szCs w:val="24"/>
                              </w:rPr>
                              <w:t>endeavour</w:t>
                            </w:r>
                            <w:proofErr w:type="spellEnd"/>
                            <w:r w:rsidRPr="005D22E3">
                              <w:rPr>
                                <w:sz w:val="24"/>
                                <w:szCs w:val="24"/>
                              </w:rPr>
                              <w:t xml:space="preserve"> and Castro’s forces defeated the </w:t>
                            </w:r>
                            <w:r>
                              <w:rPr>
                                <w:sz w:val="24"/>
                                <w:szCs w:val="24"/>
                              </w:rPr>
                              <w:t xml:space="preserve">attempted overthrow thoroughly. </w:t>
                            </w:r>
                            <w:r w:rsidRPr="005D22E3">
                              <w:rPr>
                                <w:sz w:val="24"/>
                                <w:szCs w:val="24"/>
                              </w:rPr>
                              <w:t>The Bay of Pigs was a massive embarrassment to the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FB68" id="_x0000_s1054" type="#_x0000_t202" style="position:absolute;margin-left:238.5pt;margin-top:0;width:273pt;height:584.25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kINQIAAGAEAAAOAAAAZHJzL2Uyb0RvYy54bWysVM1u2zAMvg/YOwi6L3a8pEm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losV&#10;ZwZa6tKDHDx7hwPLAkF953Lyu+/I0w90TY2OxbruDsV3xwxuGzB7eWMt9o2EihKchpfJxdMRxwWQ&#10;sv+EFYWBR48RaKhtG9gjPhihU6OO5+aEVARdvp1dLaYpmQTZFrPparWYxxiQPz3vrPMfJLYsCAW3&#10;1P0ID4c750M6kD+5hGgOtap2Suuo2H251ZYdgCZlF78T+gs3bVhf8NU8m48MvIA4ujMCjWiFPWca&#10;nKfLv0G2ytMKaNUWfJmGL8SFPPD43lRR9qD0KFMJ2pyIDVyOrPqhHE5NDI8D6yVWR6La4jjytKIk&#10;NGh/ctbTuBfc/XgEKynDj4batZrOZmE/ojKbLzJS7KWlvLSAEQRVcM/ZKG593KmQt8EbamutIuHP&#10;mZxypjGOfTitXNiTSz16Pf8YNr8AAAD//wMAUEsDBBQABgAIAAAAIQDTNIJO3gAAAAoBAAAPAAAA&#10;ZHJzL2Rvd25yZXYueG1sTI/NTsMwEITvSLyDtUjcqNOG/ijEqaqIHoNEyoWbEy9JRLy2YrcNb8/2&#10;BJfVrGY1+02+n+0oLjiFwZGC5SIBgdQ6M1Cn4ON0fNqBCFGT0aMjVPCDAfbF/V2uM+Ou9I6XOnaC&#10;QyhkWkEfo8+kDG2PVoeF80jsfbnJ6sjr1Ekz6SuH21GukmQjrR6IP/TaY9lj+12frYJjU3qv3+rX&#10;zypNQ7Om6oBlpdTjw3x4ARFxjn/HcMNndCiYqXFnMkGMCp63W+4SFfC82ckqZdWwWm52a5BFLv9X&#10;KH4BAAD//wMAUEsBAi0AFAAGAAgAAAAhALaDOJL+AAAA4QEAABMAAAAAAAAAAAAAAAAAAAAAAFtD&#10;b250ZW50X1R5cGVzXS54bWxQSwECLQAUAAYACAAAACEAOP0h/9YAAACUAQAACwAAAAAAAAAAAAAA&#10;AAAvAQAAX3JlbHMvLnJlbHNQSwECLQAUAAYACAAAACEAFWapCDUCAABgBAAADgAAAAAAAAAAAAAA&#10;AAAuAgAAZHJzL2Uyb0RvYy54bWxQSwECLQAUAAYACAAAACEA0zSCTt4AAAAKAQAADwAAAAAAAAAA&#10;AAAAAACPBAAAZHJzL2Rvd25yZXYueG1sUEsFBgAAAAAEAAQA8wAAAJoFAAAAAA==&#10;" strokecolor="window">
                <v:textbox>
                  <w:txbxContent>
                    <w:p w:rsidR="005D22E3" w:rsidRPr="005D22E3" w:rsidRDefault="005D22E3" w:rsidP="005D22E3">
                      <w:pPr>
                        <w:spacing w:after="0" w:line="240" w:lineRule="auto"/>
                        <w:rPr>
                          <w:b/>
                          <w:sz w:val="28"/>
                          <w:szCs w:val="24"/>
                        </w:rPr>
                      </w:pPr>
                      <w:r w:rsidRPr="005D22E3">
                        <w:rPr>
                          <w:b/>
                          <w:sz w:val="28"/>
                          <w:szCs w:val="24"/>
                        </w:rPr>
                        <w:t>The Cuban Missile Crisis</w:t>
                      </w:r>
                    </w:p>
                    <w:p w:rsidR="005D22E3" w:rsidRPr="005D22E3" w:rsidRDefault="005D22E3" w:rsidP="005D22E3">
                      <w:pPr>
                        <w:spacing w:after="0" w:line="240" w:lineRule="auto"/>
                        <w:rPr>
                          <w:sz w:val="24"/>
                          <w:szCs w:val="24"/>
                        </w:rPr>
                      </w:pPr>
                      <w:r w:rsidRPr="005D22E3">
                        <w:rPr>
                          <w:sz w:val="24"/>
                          <w:szCs w:val="24"/>
                        </w:rPr>
                        <w:t>The Cuban missile Crisis was the result of Khrushchev attempting to gain power in the East-West struggle over spheres of influence.</w:t>
                      </w:r>
                    </w:p>
                    <w:p w:rsidR="005D22E3" w:rsidRPr="005D22E3" w:rsidRDefault="005D22E3" w:rsidP="005D22E3">
                      <w:pPr>
                        <w:spacing w:after="0" w:line="240" w:lineRule="auto"/>
                        <w:rPr>
                          <w:sz w:val="24"/>
                          <w:szCs w:val="24"/>
                        </w:rPr>
                      </w:pPr>
                      <w:r w:rsidRPr="005D22E3">
                        <w:rPr>
                          <w:sz w:val="24"/>
                          <w:szCs w:val="24"/>
                        </w:rPr>
                        <w:t>Khrushchev wanted to achieve this by establishing missile bases in Cuba (located just off the coast of Florida)</w:t>
                      </w:r>
                    </w:p>
                    <w:p w:rsidR="005D22E3" w:rsidRPr="005D22E3" w:rsidRDefault="005D22E3" w:rsidP="005D22E3">
                      <w:pPr>
                        <w:spacing w:after="0" w:line="240" w:lineRule="auto"/>
                        <w:rPr>
                          <w:sz w:val="24"/>
                          <w:szCs w:val="24"/>
                        </w:rPr>
                      </w:pPr>
                      <w:r w:rsidRPr="005D22E3">
                        <w:rPr>
                          <w:sz w:val="24"/>
                          <w:szCs w:val="24"/>
                        </w:rPr>
                        <w:t>If he could successfully install missiles in Cuba before being detected by the US it would give him a powerful foothold well within t</w:t>
                      </w:r>
                      <w:r>
                        <w:rPr>
                          <w:sz w:val="24"/>
                          <w:szCs w:val="24"/>
                        </w:rPr>
                        <w:t xml:space="preserve">he American sphere of influence. </w:t>
                      </w:r>
                      <w:r w:rsidRPr="005D22E3">
                        <w:rPr>
                          <w:sz w:val="24"/>
                          <w:szCs w:val="24"/>
                        </w:rPr>
                        <w:t xml:space="preserve">It would also serve to strengthen his </w:t>
                      </w:r>
                      <w:r>
                        <w:rPr>
                          <w:sz w:val="24"/>
                          <w:szCs w:val="24"/>
                        </w:rPr>
                        <w:t xml:space="preserve">negotiating position in Berlin. </w:t>
                      </w:r>
                      <w:r w:rsidRPr="005D22E3">
                        <w:rPr>
                          <w:sz w:val="24"/>
                          <w:szCs w:val="24"/>
                        </w:rPr>
                        <w:t>Cuba had experienced a Communist revolution under Fidel Castro in 1959.</w:t>
                      </w:r>
                    </w:p>
                    <w:p w:rsidR="005D22E3" w:rsidRPr="005D22E3" w:rsidRDefault="005D22E3" w:rsidP="005D22E3">
                      <w:pPr>
                        <w:spacing w:after="0" w:line="240" w:lineRule="auto"/>
                        <w:rPr>
                          <w:sz w:val="24"/>
                          <w:szCs w:val="24"/>
                        </w:rPr>
                      </w:pPr>
                      <w:r w:rsidRPr="005D22E3">
                        <w:rPr>
                          <w:sz w:val="24"/>
                          <w:szCs w:val="24"/>
                        </w:rPr>
                        <w:t xml:space="preserve">Castro had defeated the dictatorship of </w:t>
                      </w:r>
                      <w:proofErr w:type="spellStart"/>
                      <w:r w:rsidRPr="005D22E3">
                        <w:rPr>
                          <w:sz w:val="24"/>
                          <w:szCs w:val="24"/>
                        </w:rPr>
                        <w:t>Fulgencio</w:t>
                      </w:r>
                      <w:proofErr w:type="spellEnd"/>
                      <w:r w:rsidRPr="005D22E3">
                        <w:rPr>
                          <w:sz w:val="24"/>
                          <w:szCs w:val="24"/>
                        </w:rPr>
                        <w:t xml:space="preserve"> Batista (who’s government had been s</w:t>
                      </w:r>
                      <w:r>
                        <w:rPr>
                          <w:sz w:val="24"/>
                          <w:szCs w:val="24"/>
                        </w:rPr>
                        <w:t xml:space="preserve">upported by American interests). </w:t>
                      </w:r>
                      <w:r w:rsidRPr="005D22E3">
                        <w:rPr>
                          <w:sz w:val="24"/>
                          <w:szCs w:val="24"/>
                        </w:rPr>
                        <w:t>Cuba and the Soviet Union signed a $100 million trade agreement in 1960 which marked the beginning of significant Soviet involvement in the economy of Cuba.</w:t>
                      </w:r>
                    </w:p>
                    <w:p w:rsidR="005D22E3" w:rsidRDefault="005D22E3" w:rsidP="005D22E3">
                      <w:pPr>
                        <w:spacing w:after="0" w:line="240" w:lineRule="auto"/>
                        <w:rPr>
                          <w:sz w:val="24"/>
                          <w:szCs w:val="24"/>
                        </w:rPr>
                      </w:pPr>
                      <w:r w:rsidRPr="005D22E3">
                        <w:rPr>
                          <w:sz w:val="24"/>
                          <w:szCs w:val="24"/>
                        </w:rPr>
                        <w:t>The Soviets also sent arms to the Cubans to support Castro’s regime</w:t>
                      </w:r>
                    </w:p>
                    <w:p w:rsidR="005D22E3" w:rsidRPr="005D22E3" w:rsidRDefault="005D22E3" w:rsidP="005D22E3">
                      <w:pPr>
                        <w:spacing w:after="0" w:line="240" w:lineRule="auto"/>
                        <w:rPr>
                          <w:b/>
                          <w:sz w:val="28"/>
                          <w:szCs w:val="24"/>
                        </w:rPr>
                      </w:pPr>
                      <w:r w:rsidRPr="005D22E3">
                        <w:rPr>
                          <w:b/>
                          <w:sz w:val="28"/>
                          <w:szCs w:val="24"/>
                        </w:rPr>
                        <w:t>The Bay Of Pigs</w:t>
                      </w:r>
                    </w:p>
                    <w:p w:rsidR="005D22E3" w:rsidRPr="005D22E3" w:rsidRDefault="005D22E3" w:rsidP="005D22E3">
                      <w:pPr>
                        <w:spacing w:after="0" w:line="240" w:lineRule="auto"/>
                        <w:rPr>
                          <w:sz w:val="24"/>
                          <w:szCs w:val="24"/>
                        </w:rPr>
                      </w:pPr>
                      <w:r w:rsidRPr="005D22E3">
                        <w:rPr>
                          <w:sz w:val="24"/>
                          <w:szCs w:val="24"/>
                        </w:rPr>
                        <w:t>Most of the surviving Cubans who had been loyal to the Batista regime had fled to the US after Castro took the Island</w:t>
                      </w:r>
                    </w:p>
                    <w:p w:rsidR="005D22E3" w:rsidRPr="005D22E3" w:rsidRDefault="005D22E3" w:rsidP="005D22E3">
                      <w:pPr>
                        <w:spacing w:after="0" w:line="240" w:lineRule="auto"/>
                        <w:rPr>
                          <w:sz w:val="24"/>
                          <w:szCs w:val="24"/>
                        </w:rPr>
                      </w:pPr>
                      <w:r w:rsidRPr="005D22E3">
                        <w:rPr>
                          <w:sz w:val="24"/>
                          <w:szCs w:val="24"/>
                        </w:rPr>
                        <w:t xml:space="preserve">These émigrés (heavily supported by the American Central Intelligence Agency) conducted a series of isolated raids on the Island in an attempt to </w:t>
                      </w:r>
                      <w:proofErr w:type="spellStart"/>
                      <w:r w:rsidRPr="005D22E3">
                        <w:rPr>
                          <w:sz w:val="24"/>
                          <w:szCs w:val="24"/>
                        </w:rPr>
                        <w:t>destabilise</w:t>
                      </w:r>
                      <w:proofErr w:type="spellEnd"/>
                      <w:r w:rsidRPr="005D22E3">
                        <w:rPr>
                          <w:sz w:val="24"/>
                          <w:szCs w:val="24"/>
                        </w:rPr>
                        <w:t xml:space="preserve"> Castro’s government.</w:t>
                      </w:r>
                    </w:p>
                    <w:p w:rsidR="005D22E3" w:rsidRPr="005D22E3" w:rsidRDefault="005D22E3" w:rsidP="005D22E3">
                      <w:pPr>
                        <w:spacing w:after="0" w:line="240" w:lineRule="auto"/>
                        <w:rPr>
                          <w:sz w:val="24"/>
                          <w:szCs w:val="24"/>
                        </w:rPr>
                      </w:pPr>
                      <w:r w:rsidRPr="005D22E3">
                        <w:rPr>
                          <w:sz w:val="24"/>
                          <w:szCs w:val="24"/>
                        </w:rPr>
                        <w:t>This culminated with the Bay of Pigs incident.</w:t>
                      </w:r>
                    </w:p>
                    <w:p w:rsidR="005D22E3" w:rsidRPr="005D22E3" w:rsidRDefault="005D22E3" w:rsidP="005D22E3">
                      <w:pPr>
                        <w:spacing w:after="0" w:line="240" w:lineRule="auto"/>
                        <w:rPr>
                          <w:sz w:val="24"/>
                          <w:szCs w:val="24"/>
                        </w:rPr>
                      </w:pPr>
                      <w:r w:rsidRPr="005D22E3">
                        <w:rPr>
                          <w:sz w:val="24"/>
                          <w:szCs w:val="24"/>
                        </w:rPr>
                        <w:t>On April 17th 1961 Batista loyalists supported by the CIA invaded Cuba at the Bay of Pigs  and attempted to retake the Island.</w:t>
                      </w:r>
                    </w:p>
                    <w:p w:rsidR="005D22E3" w:rsidRPr="005D22E3" w:rsidRDefault="005D22E3" w:rsidP="005D22E3">
                      <w:pPr>
                        <w:spacing w:after="0" w:line="240" w:lineRule="auto"/>
                        <w:rPr>
                          <w:sz w:val="24"/>
                          <w:szCs w:val="24"/>
                        </w:rPr>
                      </w:pPr>
                      <w:r w:rsidRPr="005D22E3">
                        <w:rPr>
                          <w:sz w:val="24"/>
                          <w:szCs w:val="24"/>
                        </w:rPr>
                        <w:t>The attempt was a total failure.</w:t>
                      </w:r>
                    </w:p>
                    <w:p w:rsidR="005D22E3" w:rsidRPr="00627E78" w:rsidRDefault="005D22E3" w:rsidP="005D22E3">
                      <w:pPr>
                        <w:spacing w:after="0" w:line="240" w:lineRule="auto"/>
                        <w:rPr>
                          <w:sz w:val="24"/>
                          <w:szCs w:val="24"/>
                        </w:rPr>
                      </w:pPr>
                      <w:r w:rsidRPr="005D22E3">
                        <w:rPr>
                          <w:sz w:val="24"/>
                          <w:szCs w:val="24"/>
                        </w:rPr>
                        <w:t xml:space="preserve">Kennedy refused to give air support to the </w:t>
                      </w:r>
                      <w:proofErr w:type="spellStart"/>
                      <w:r w:rsidRPr="005D22E3">
                        <w:rPr>
                          <w:sz w:val="24"/>
                          <w:szCs w:val="24"/>
                        </w:rPr>
                        <w:t>endeavour</w:t>
                      </w:r>
                      <w:proofErr w:type="spellEnd"/>
                      <w:r w:rsidRPr="005D22E3">
                        <w:rPr>
                          <w:sz w:val="24"/>
                          <w:szCs w:val="24"/>
                        </w:rPr>
                        <w:t xml:space="preserve"> and Castro’s forces defeated the </w:t>
                      </w:r>
                      <w:r>
                        <w:rPr>
                          <w:sz w:val="24"/>
                          <w:szCs w:val="24"/>
                        </w:rPr>
                        <w:t xml:space="preserve">attempted overthrow thoroughly. </w:t>
                      </w:r>
                      <w:r w:rsidRPr="005D22E3">
                        <w:rPr>
                          <w:sz w:val="24"/>
                          <w:szCs w:val="24"/>
                        </w:rPr>
                        <w:t>The Bay of Pigs was a massive embarrassment to the US.</w:t>
                      </w:r>
                    </w:p>
                  </w:txbxContent>
                </v:textbox>
                <w10:wrap type="square" anchorx="margin"/>
              </v:shape>
            </w:pict>
          </mc:Fallback>
        </mc:AlternateContent>
      </w:r>
      <w:r w:rsidRPr="00051DBF">
        <w:rPr>
          <w:u w:val="single"/>
        </w:rPr>
        <w:t>Questions/Main ideas:</w:t>
      </w:r>
    </w:p>
    <w:p w:rsidR="005D22E3" w:rsidRPr="00051DBF" w:rsidRDefault="005D22E3" w:rsidP="005D22E3">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50080" behindDoc="0" locked="0" layoutInCell="1" allowOverlap="1" wp14:anchorId="4DB7F7AA" wp14:editId="25A5041C">
                <wp:simplePos x="0" y="0"/>
                <wp:positionH relativeFrom="column">
                  <wp:posOffset>-914400</wp:posOffset>
                </wp:positionH>
                <wp:positionV relativeFrom="paragraph">
                  <wp:posOffset>8411210</wp:posOffset>
                </wp:positionV>
                <wp:extent cx="7686675" cy="635"/>
                <wp:effectExtent l="9525" t="9525" r="9525" b="8890"/>
                <wp:wrapNone/>
                <wp:docPr id="288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BE2CD" id="AutoShape 59" o:spid="_x0000_s1026" type="#_x0000_t32" style="position:absolute;margin-left:-1in;margin-top:662.3pt;width:605.25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XbJAIAAEEEAAAOAAAAZHJzL2Uyb0RvYy54bWysU02P2yAQvVfqf0DcE9vZxJtYcVYrO+ll&#10;20ba7Q8ggG1UDAhInKjqf+9APrRpL1VVH/AAM2/ezDyWT8deogO3TmhV4mycYsQV1UyotsTf3jaj&#10;OUbOE8WI1IqX+MQdflp9/LAcTMEnutOScYsARLliMCXuvDdFkjja8Z64sTZcwWWjbU88bG2bMEsG&#10;QO9lMknTPBm0ZcZqyp2D0/p8iVcRv2k49V+bxnGPZImBm4+rjesurMlqSYrWEtMJeqFB/oFFT4SC&#10;pDeomniC9lb8AdULarXTjR9T3Se6aQTlsQaoJkt/q+a1I4bHWqA5ztza5P4fLP1y2FokWIkn8zk0&#10;SJEepvS89zomR7NFaNFgXAGeldraUCQ9qlfzoul3h5SuOqJaHr3fTgaCsxCR3IWEjTOQaDd81gx8&#10;CCSI/To2tg+Q0Al0jGM53cbCjx5ROHzM53n+OMOIwl3+MIv4pLiGGuv8J657FIwSO2+JaDtfaaVg&#10;/NpmMRE5vDgfiJHiGhDyKr0RUkYVSIWGEi9mk1kMcFoKFi6Dm7PtrpIWHUjQUfwuLO7crN4rFsE6&#10;Ttj6Ynsi5NmG5FIFPCgN6Fyss1B+LNLFer6eT0fTSb4eTdO6Hj1vquko32SPs/qhrqo6+xmoZdOi&#10;E4xxFdhdRZtN/04Ul+dzlttNtrc2JPfosV9A9vqPpONswzjPwthpdtra68xBp9H58qbCQ3i/B/v9&#10;y1/9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ABTtXb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49056" behindDoc="0" locked="0" layoutInCell="1" allowOverlap="1" wp14:anchorId="469B675C" wp14:editId="52D90F4F">
                <wp:simplePos x="0" y="0"/>
                <wp:positionH relativeFrom="column">
                  <wp:posOffset>-971550</wp:posOffset>
                </wp:positionH>
                <wp:positionV relativeFrom="paragraph">
                  <wp:posOffset>8125460</wp:posOffset>
                </wp:positionV>
                <wp:extent cx="7743825" cy="635"/>
                <wp:effectExtent l="9525" t="9525" r="9525" b="8890"/>
                <wp:wrapNone/>
                <wp:docPr id="288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9CCC7" id="AutoShape 58" o:spid="_x0000_s1026" type="#_x0000_t32" style="position:absolute;margin-left:-76.5pt;margin-top:639.8pt;width:609.75pt;height:.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qv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aRpj&#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gX3Kry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48032" behindDoc="0" locked="0" layoutInCell="1" allowOverlap="1" wp14:anchorId="6C2D3033" wp14:editId="1C9F00F3">
                <wp:simplePos x="0" y="0"/>
                <wp:positionH relativeFrom="column">
                  <wp:posOffset>-1028700</wp:posOffset>
                </wp:positionH>
                <wp:positionV relativeFrom="paragraph">
                  <wp:posOffset>7849235</wp:posOffset>
                </wp:positionV>
                <wp:extent cx="7800975" cy="0"/>
                <wp:effectExtent l="9525" t="9525" r="9525" b="9525"/>
                <wp:wrapNone/>
                <wp:docPr id="288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02A96" id="AutoShape 57" o:spid="_x0000_s1026" type="#_x0000_t32" style="position:absolute;margin-left:-81pt;margin-top:618.05pt;width:614.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ufIwIAAD8EAAAOAAAAZHJzL2Uyb0RvYy54bWysU9uO2jAQfa/Uf7D8Drk0LCEirFYJ9GXb&#10;RdrtBxjbSawmtmUbAqr67x2bi9j2parKgxlnZs6cmTlePh6HHh24sULJEifTGCMuqWJCtiX+9raZ&#10;5BhZRyQjvZK8xCdu8ePq44flqAueqk71jBsEINIWoy5x55wuosjSjg/ETpXmEpyNMgNxcDVtxAwZ&#10;AX3oozSOH6JRGaaNotxa+FqfnXgV8JuGU/fSNJY71JcYuLlwmnDu/BmtlqRoDdGdoBca5B9YDERI&#10;KHqDqokjaG/EH1CDoEZZ1bgpVUOkmkZQHnqAbpL4t25eO6J56AWGY/VtTPb/wdKvh61BgpU4zfMU&#10;I0kG2NLT3qlQHM3mfkSjtgVEVnJrfJP0KF/1s6LfLZKq6ohseYh+O2lITnxG9C7FX6yGQrvxi2IQ&#10;Q6BAmNexMYOHhEmgY1jL6bYWfnSIwsd5HseL+QwjevVFpLgmamPdZ64G5I0SW2eIaDtXKSlh+cok&#10;oQw5PFvnaZHimuCrSrURfR800Es0lngxS2chwapeMO/0Yda0u6o36EC8isIv9Aie+zCj9pIFsI4T&#10;tr7Yjoj+bEPxXno8aAzoXKyzTH4s4sU6X+fZJEsf1pMsruvJ06bKJg+bZD6rP9VVVSc/PbUkKzrB&#10;GJee3VWySfZ3krg8nrPYbqK9jSF6jx7mBWSv/4F02Kxf5lkWO8VOW3PdOKg0BF9elH8G93ew79/9&#10;6hcAAAD//wMAUEsDBBQABgAIAAAAIQCq1bu+4AAAAA8BAAAPAAAAZHJzL2Rvd25yZXYueG1sTI/B&#10;bsIwEETvlfgHa5F6qcBOKqw2xEEIiUOPBaReTbwkaeN1FDsk5etrDlV73JnR7Jt8M9mWXbH3jSMF&#10;yVIAQyqdaahScDruFy/AfNBkdOsIFXyjh00xe8h1ZtxI73g9hIrFEvKZVlCH0GWc+7JGq/3SdUjR&#10;u7je6hDPvuKm12Msty1PhZDc6obih1p3uKux/DoMVgH6YZWI7autTm+38ekjvX2O3VGpx/m0XQML&#10;OIW/MNzxIzoUkensBjKetQoWiUzjmBCd9FkmwO4ZIeUK2PlX40XO/+8ofgAAAP//AwBQSwECLQAU&#10;AAYACAAAACEAtoM4kv4AAADhAQAAEwAAAAAAAAAAAAAAAAAAAAAAW0NvbnRlbnRfVHlwZXNdLnht&#10;bFBLAQItABQABgAIAAAAIQA4/SH/1gAAAJQBAAALAAAAAAAAAAAAAAAAAC8BAABfcmVscy8ucmVs&#10;c1BLAQItABQABgAIAAAAIQCzjrufIwIAAD8EAAAOAAAAAAAAAAAAAAAAAC4CAABkcnMvZTJvRG9j&#10;LnhtbFBLAQItABQABgAIAAAAIQCq1bu+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45984" behindDoc="0" locked="0" layoutInCell="1" allowOverlap="1" wp14:anchorId="1AF43DD3" wp14:editId="26F48F6F">
                <wp:simplePos x="0" y="0"/>
                <wp:positionH relativeFrom="column">
                  <wp:posOffset>-1028700</wp:posOffset>
                </wp:positionH>
                <wp:positionV relativeFrom="paragraph">
                  <wp:posOffset>7258685</wp:posOffset>
                </wp:positionV>
                <wp:extent cx="7800975" cy="0"/>
                <wp:effectExtent l="9525" t="9525" r="9525" b="9525"/>
                <wp:wrapNone/>
                <wp:docPr id="288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49C36" id="AutoShape 55" o:spid="_x0000_s1026" type="#_x0000_t32" style="position:absolute;margin-left:-81pt;margin-top:571.55pt;width:614.25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aiIgIAAD8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WeZdkD&#10;RpL0sKXng1OhOJrP/YgGbXOILOXO+CbpSb7qF0W/WyRV2RLZ8BD9dtaQnPiM6F2Kv1gNhfbDZ8Ug&#10;hkCBMK9TbXoPCZNAp7CW820t/OQQhY+PWRwvH+cY0dEXkXxM1Ma6T1z1yBsFts4Q0bSuVFLC8pVJ&#10;QhlyfLHO0yL5mOCrSrUVXRc00Ek0FHg5n81DglWdYN7pw6xp9mVn0JF4FYVf6BE892FGHSQLYC0n&#10;bHO1HRHdxYbinfR40BjQuVoXmfxYxstNtsnSSTpbbCZpXFWT522ZThbb5HFePVRlWSU/PbUkzVvB&#10;GJee3SjZJP07SVwfz0VsN9HexhC9Rw/zArLjfyAdNuuXeZHFXrHzzowbB5WG4OuL8s/g/g72/btf&#10;/wI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PQx5qI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47008" behindDoc="0" locked="0" layoutInCell="1" allowOverlap="1" wp14:anchorId="0F2F6F9E" wp14:editId="29D9AF28">
                <wp:simplePos x="0" y="0"/>
                <wp:positionH relativeFrom="column">
                  <wp:posOffset>-1028700</wp:posOffset>
                </wp:positionH>
                <wp:positionV relativeFrom="paragraph">
                  <wp:posOffset>7582535</wp:posOffset>
                </wp:positionV>
                <wp:extent cx="7800975" cy="0"/>
                <wp:effectExtent l="9525" t="9525" r="9525" b="9525"/>
                <wp:wrapNone/>
                <wp:docPr id="28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2D1A9" id="AutoShape 56" o:spid="_x0000_s1026" type="#_x0000_t32" style="position:absolute;margin-left:-81pt;margin-top:597.05pt;width:614.2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LOIgIAAD8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sizF&#10;SJIetvR0cCoUR/OFH9GgbQ6RpdwZ3yQ9yVf9rOh3i6QqWyIbHqLfzhqSE58RvUvxF6uh0H74ohjE&#10;ECgQ5nWqTe8hYRLoFNZyvq2Fnxyi8PEhi+PlwxwjOvoiko+J2lj3maseeaPA1hkimtaVSkpYvjJJ&#10;KEOOz9Z5WiQfE3xVqbai64IGOomGAi/ns3lIsKoTzDt9mDXNvuwMOhKvovALPYLnPsyog2QBrOWE&#10;ba62I6K72FC8kx4PGgM6V+sikx/LeLnJNlk6SWeLzSSNq2rytC3TyWKbPMyrT1VZVslPTy1J81Yw&#10;xqVnN0o2Sf9OEtfHcxHbTbS3MUTv0cO8gOz4H0iHzfplXmSxV+y8M+PGQaUh+Pqi/D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CO1ks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3152" behindDoc="0" locked="0" layoutInCell="1" allowOverlap="1" wp14:anchorId="1F215232" wp14:editId="5C5B18A3">
                <wp:simplePos x="0" y="0"/>
                <wp:positionH relativeFrom="column">
                  <wp:posOffset>-971550</wp:posOffset>
                </wp:positionH>
                <wp:positionV relativeFrom="paragraph">
                  <wp:posOffset>2534285</wp:posOffset>
                </wp:positionV>
                <wp:extent cx="1047750" cy="0"/>
                <wp:effectExtent l="9525" t="9525" r="9525" b="9525"/>
                <wp:wrapNone/>
                <wp:docPr id="288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CC475" id="AutoShape 67" o:spid="_x0000_s1026" type="#_x0000_t32" style="position:absolute;margin-left:-76.5pt;margin-top:199.55pt;width:82.5pt;height:0;flip:x;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9k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w2&#10;xkiRDqb0uPc6JkeTaWhRb1wBnpXa2FAkPaoX86TpN4eUrlqidjx6v54MBGchInkTEjbOQKJt/1kz&#10;8CGQIPbr2NgONVKYTyEwgENP0DEO6HQbED96ROFjlubT6RjmSK9nCSkCRAg01vmPXHcoGCV23hKx&#10;a32llQIZaHuGJ4cn5wPBXwEhWOm1kDKqQSrUl3g+Ho0jH6elYOEwuDm721bSogMJeopPrBZO7t2s&#10;3isWwVpO2OpieyLk2YbkUgU8KAzoXKyzYL7P0/lqtprlg3w0WQ3ytK4Hj+sqH0zW2XRcf6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YgPZC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52128" behindDoc="0" locked="0" layoutInCell="1" allowOverlap="1" wp14:anchorId="2DCD0234" wp14:editId="2CDA4854">
                <wp:simplePos x="0" y="0"/>
                <wp:positionH relativeFrom="column">
                  <wp:posOffset>-914400</wp:posOffset>
                </wp:positionH>
                <wp:positionV relativeFrom="paragraph">
                  <wp:posOffset>829310</wp:posOffset>
                </wp:positionV>
                <wp:extent cx="942975" cy="9525"/>
                <wp:effectExtent l="9525" t="9525" r="9525" b="9525"/>
                <wp:wrapNone/>
                <wp:docPr id="288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400A7" id="AutoShape 62" o:spid="_x0000_s1026" type="#_x0000_t32" style="position:absolute;margin-left:-1in;margin-top:65.3pt;width:74.25pt;height:.75pt;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SzJwIAAEsEAAAOAAAAZHJzL2Uyb0RvYy54bWysVM2O2jAQvlfqO1i+Q0gaWIgIq1UC7WG7&#10;RdrtAxjbIVYd27INAVV9945Nli7tpaqagzOTmfnm73OW96dOoiO3TmhV4nQ8wYgrqplQ+xJ/fdmM&#10;5hg5TxQjUite4jN3+H71/t2yNwXPdKsl4xYBiHJFb0rcem+KJHG05R1xY224AmOjbUc8qHafMEt6&#10;QO9kkk0ms6TXlhmrKXcOvtYXI15F/Kbh1H9pGsc9kiWG2nw8bTx34UxWS1LsLTGtoEMZ5B+q6IhQ&#10;kPQKVRNP0MGKP6A6Qa12uvFjqrtEN42gPPYA3aST37p5bonhsRcYjjPXMbn/B0ufjluLBCtxNp/P&#10;MFKkgy09HLyOydEsCyPqjSvAs1JbG5qkJ/VsHjX95pDSVUvUnkfvl7OB4DREJDchQXEGEu36z5qB&#10;D4EEcV6nxnaokcJ8CoEBHGaCTnFB5+uC+MkjCh8Xeba4m2JEwbSYZtOYiRQBJIQa6/xHrjsUhBI7&#10;b4nYt77SSgERtL0kIMdH50OJvwJCsNIbIWXkg1SoHxIEi9NSsGCMit3vKmnRkQRGxWeo4sbN6oNi&#10;EazlhK0H2RMhLzIklyrgQWtQziBdKPN9MVms5+t5Psqz2XqUT+p69LCp8tFsk95N6w91VdXpjzCs&#10;NC9awRhXobpX+qb539FjuEgX4l0JfB1Dcose5wXFvr5j0XHLYbEXiuw0O2/t6/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Sk9LM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51104" behindDoc="0" locked="0" layoutInCell="1" allowOverlap="1" wp14:anchorId="4D158446" wp14:editId="4D804F64">
                <wp:simplePos x="0" y="0"/>
                <wp:positionH relativeFrom="column">
                  <wp:posOffset>-914400</wp:posOffset>
                </wp:positionH>
                <wp:positionV relativeFrom="paragraph">
                  <wp:posOffset>153035</wp:posOffset>
                </wp:positionV>
                <wp:extent cx="942975" cy="0"/>
                <wp:effectExtent l="9525" t="9525" r="9525" b="9525"/>
                <wp:wrapNone/>
                <wp:docPr id="288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CB1C" id="AutoShape 60" o:spid="_x0000_s1026" type="#_x0000_t32" style="position:absolute;margin-left:-1in;margin-top:12.05pt;width:74.25pt;height: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s9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LRbDbF&#10;SJEOuvS49zoGR5NYot64AiwrtbEhSXpUL+ZJ028OKV21RO14tH49GXDOQlGTNy7h4gwE2vafNQMb&#10;AgFivY6N7VAjhfkUHAM41AQdY4NOtwbxo0cUPs7z0Xw6xoheVQkpAkLwM9b5j1x3KAgldt4SsWt9&#10;pZWCKdD2jE4OT84Hfr8cgrPSayFlHAapUA+RxqNxpOO0FCwog5mzu20lLTqQME7xicmC5t7M6r1i&#10;EazlhK0usidCnmUILlXAg7yAzkU6z8v3eTpfzVazfJCPJqtBntb14HFd5YPJOpuO6w91VdXZj0At&#10;y4tWMMZVYHed3Sz/u9m4bNF56m7TeytD8hY91gvIXt+RdGxx6GpYNldsNTtt7LX1MK7R+LJaYR/u&#10;7yDf/wCWPwE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lZ9bPS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Pr="00051DBF" w:rsidRDefault="005D22E3" w:rsidP="005D22E3">
      <w:pPr>
        <w:rPr>
          <w:u w:val="single"/>
        </w:rPr>
      </w:pPr>
      <w:r w:rsidRPr="00051DBF">
        <w:rPr>
          <w:noProof/>
          <w:u w:val="single"/>
        </w:rPr>
        <mc:AlternateContent>
          <mc:Choice Requires="wps">
            <w:drawing>
              <wp:anchor distT="45720" distB="45720" distL="114300" distR="114300" simplePos="0" relativeHeight="251964416" behindDoc="0" locked="0" layoutInCell="1" allowOverlap="1" wp14:anchorId="1D48FB68" wp14:editId="13E184FF">
                <wp:simplePos x="0" y="0"/>
                <wp:positionH relativeFrom="margin">
                  <wp:posOffset>3028950</wp:posOffset>
                </wp:positionH>
                <wp:positionV relativeFrom="paragraph">
                  <wp:posOffset>0</wp:posOffset>
                </wp:positionV>
                <wp:extent cx="3467100" cy="7419975"/>
                <wp:effectExtent l="0" t="0" r="19050" b="28575"/>
                <wp:wrapSquare wrapText="bothSides"/>
                <wp:docPr id="2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b/>
                                <w:sz w:val="28"/>
                                <w:szCs w:val="24"/>
                              </w:rPr>
                            </w:pPr>
                            <w:r w:rsidRPr="005D22E3">
                              <w:rPr>
                                <w:b/>
                                <w:sz w:val="28"/>
                                <w:szCs w:val="24"/>
                              </w:rPr>
                              <w:t>The Cuban Missile Crisis</w:t>
                            </w:r>
                          </w:p>
                          <w:p w:rsidR="005D22E3" w:rsidRPr="005D22E3" w:rsidRDefault="005D22E3" w:rsidP="005D22E3">
                            <w:pPr>
                              <w:spacing w:after="0" w:line="240" w:lineRule="auto"/>
                              <w:rPr>
                                <w:sz w:val="24"/>
                                <w:szCs w:val="24"/>
                              </w:rPr>
                            </w:pPr>
                            <w:r w:rsidRPr="005D22E3">
                              <w:rPr>
                                <w:sz w:val="24"/>
                                <w:szCs w:val="24"/>
                              </w:rPr>
                              <w:t>Throughout 1962 the USSR supplied arms to Cuba while maintaining that they meant no threat to the US.</w:t>
                            </w:r>
                          </w:p>
                          <w:p w:rsidR="005D22E3" w:rsidRPr="005D22E3" w:rsidRDefault="005D22E3" w:rsidP="005D22E3">
                            <w:pPr>
                              <w:spacing w:after="0" w:line="240" w:lineRule="auto"/>
                              <w:rPr>
                                <w:sz w:val="24"/>
                                <w:szCs w:val="24"/>
                              </w:rPr>
                            </w:pPr>
                            <w:r w:rsidRPr="005D22E3">
                              <w:rPr>
                                <w:sz w:val="24"/>
                                <w:szCs w:val="24"/>
                              </w:rPr>
                              <w:t>On the 14th of October ‘62 a U-2 flying over Cuba identified an area around San Cristobal that showed signs of medium-range ballistic missile sites</w:t>
                            </w:r>
                          </w:p>
                          <w:p w:rsidR="005D22E3" w:rsidRPr="005D22E3" w:rsidRDefault="005D22E3" w:rsidP="005D22E3">
                            <w:pPr>
                              <w:spacing w:after="0" w:line="240" w:lineRule="auto"/>
                              <w:rPr>
                                <w:sz w:val="24"/>
                                <w:szCs w:val="24"/>
                              </w:rPr>
                            </w:pPr>
                            <w:r w:rsidRPr="005D22E3">
                              <w:rPr>
                                <w:sz w:val="24"/>
                                <w:szCs w:val="24"/>
                              </w:rPr>
                              <w:t>Over the next 13 days the Soviet Union and the US came very close to the brink of a nuclear war.</w:t>
                            </w:r>
                          </w:p>
                          <w:p w:rsidR="005D22E3" w:rsidRDefault="005D22E3" w:rsidP="005D22E3">
                            <w:pPr>
                              <w:spacing w:after="0" w:line="240" w:lineRule="auto"/>
                              <w:rPr>
                                <w:sz w:val="24"/>
                                <w:szCs w:val="24"/>
                              </w:rPr>
                            </w:pPr>
                            <w:r w:rsidRPr="005D22E3">
                              <w:rPr>
                                <w:sz w:val="24"/>
                                <w:szCs w:val="24"/>
                              </w:rPr>
                              <w:t>Once the sites were discovered the US had to figure out the appropriate response.</w:t>
                            </w:r>
                          </w:p>
                          <w:p w:rsidR="005D22E3" w:rsidRPr="005D22E3" w:rsidRDefault="005D22E3" w:rsidP="005D22E3">
                            <w:pPr>
                              <w:spacing w:after="0" w:line="240" w:lineRule="auto"/>
                              <w:rPr>
                                <w:sz w:val="24"/>
                                <w:szCs w:val="24"/>
                              </w:rPr>
                            </w:pPr>
                            <w:r w:rsidRPr="005D22E3">
                              <w:rPr>
                                <w:sz w:val="24"/>
                                <w:szCs w:val="24"/>
                              </w:rPr>
                              <w:t>There were three major schools of thought regarding what the US response should be. These terms are used when referring to other military decisions made by the US so it is important to be able to reference them.</w:t>
                            </w:r>
                          </w:p>
                          <w:p w:rsidR="005D22E3" w:rsidRPr="005D22E3" w:rsidRDefault="005D22E3" w:rsidP="005D22E3">
                            <w:pPr>
                              <w:spacing w:after="0" w:line="240" w:lineRule="auto"/>
                              <w:rPr>
                                <w:sz w:val="24"/>
                                <w:szCs w:val="24"/>
                              </w:rPr>
                            </w:pPr>
                            <w:r w:rsidRPr="005D22E3">
                              <w:rPr>
                                <w:sz w:val="24"/>
                                <w:szCs w:val="24"/>
                              </w:rPr>
                              <w:t>The Hawks desired direct action either in the form of an outright invasion or by air-strikes</w:t>
                            </w:r>
                          </w:p>
                          <w:p w:rsidR="005D22E3" w:rsidRPr="00627E78" w:rsidRDefault="005D22E3" w:rsidP="005D22E3">
                            <w:pPr>
                              <w:spacing w:after="0" w:line="240" w:lineRule="auto"/>
                              <w:rPr>
                                <w:sz w:val="24"/>
                                <w:szCs w:val="24"/>
                              </w:rPr>
                            </w:pPr>
                            <w:r w:rsidRPr="005D22E3">
                              <w:rPr>
                                <w:sz w:val="24"/>
                                <w:szCs w:val="24"/>
                              </w:rPr>
                              <w:t>The Doves wanted a diplomatic solution, possibly forcing compliance by removing US Jupiter missiles in Turkey in return for the Soviets pull</w:t>
                            </w:r>
                            <w:r>
                              <w:rPr>
                                <w:sz w:val="24"/>
                                <w:szCs w:val="24"/>
                              </w:rPr>
                              <w:t xml:space="preserve">ing the missile bases from Cuba. </w:t>
                            </w:r>
                            <w:r w:rsidRPr="005D22E3">
                              <w:rPr>
                                <w:sz w:val="24"/>
                                <w:szCs w:val="24"/>
                              </w:rPr>
                              <w:t>Finally the Owl</w:t>
                            </w:r>
                            <w:r>
                              <w:rPr>
                                <w:sz w:val="24"/>
                                <w:szCs w:val="24"/>
                              </w:rPr>
                              <w:t xml:space="preserve">s wanted to follow middle road. </w:t>
                            </w:r>
                            <w:r w:rsidRPr="005D22E3">
                              <w:rPr>
                                <w:sz w:val="24"/>
                                <w:szCs w:val="24"/>
                              </w:rPr>
                              <w:t>Ultimately the middle of the road position was followed mainly because the Executive Committee (</w:t>
                            </w:r>
                            <w:proofErr w:type="spellStart"/>
                            <w:r w:rsidRPr="005D22E3">
                              <w:rPr>
                                <w:sz w:val="24"/>
                                <w:szCs w:val="24"/>
                              </w:rPr>
                              <w:t>ExComm</w:t>
                            </w:r>
                            <w:proofErr w:type="spellEnd"/>
                            <w:r w:rsidRPr="005D22E3">
                              <w:rPr>
                                <w:sz w:val="24"/>
                                <w:szCs w:val="24"/>
                              </w:rPr>
                              <w:t>) was afraid of the situation becoming nuclear.</w:t>
                            </w:r>
                            <w:r>
                              <w:rPr>
                                <w:sz w:val="24"/>
                                <w:szCs w:val="24"/>
                              </w:rPr>
                              <w:t xml:space="preserve"> </w:t>
                            </w:r>
                            <w:r w:rsidRPr="005D22E3">
                              <w:rPr>
                                <w:sz w:val="24"/>
                                <w:szCs w:val="24"/>
                              </w:rPr>
                              <w:t xml:space="preserve">On Oct. 22nd 1962 Kennedy announced to the public that they had found Soviet missile sites on Cuba and that he was imposing a </w:t>
                            </w:r>
                            <w:proofErr w:type="spellStart"/>
                            <w:r w:rsidRPr="005D22E3">
                              <w:rPr>
                                <w:sz w:val="24"/>
                                <w:szCs w:val="24"/>
                              </w:rPr>
                              <w:t>navel</w:t>
                            </w:r>
                            <w:proofErr w:type="spellEnd"/>
                            <w:r w:rsidRPr="005D22E3">
                              <w:rPr>
                                <w:sz w:val="24"/>
                                <w:szCs w:val="24"/>
                              </w:rPr>
                              <w:t xml:space="preserve"> and air quarantine (the use is a deliberate avoidance of the term ”blockade”</w:t>
                            </w:r>
                            <w:r>
                              <w:rPr>
                                <w:sz w:val="24"/>
                                <w:szCs w:val="24"/>
                              </w:rPr>
                              <w:t xml:space="preserve"> which is used in times of war). </w:t>
                            </w:r>
                            <w:r w:rsidRPr="005D22E3">
                              <w:rPr>
                                <w:sz w:val="24"/>
                                <w:szCs w:val="24"/>
                              </w:rPr>
                              <w:t>Cuba asked for a UN Security Council meeting, however the crisis was solved through direct negotiations between the US and Soviet governmen</w:t>
                            </w:r>
                            <w:r>
                              <w:rPr>
                                <w:sz w:val="24"/>
                                <w:szCs w:val="24"/>
                              </w:rPr>
                              <w:t xml:space="preserve">ts. </w:t>
                            </w:r>
                            <w:r w:rsidRPr="005D22E3">
                              <w:rPr>
                                <w:sz w:val="24"/>
                                <w:szCs w:val="24"/>
                              </w:rPr>
                              <w:t xml:space="preserve">US attorney general Robert Kennedy and The Soviet ambassador to the US, Anatoly </w:t>
                            </w:r>
                            <w:proofErr w:type="spellStart"/>
                            <w:r w:rsidRPr="005D22E3">
                              <w:rPr>
                                <w:sz w:val="24"/>
                                <w:szCs w:val="24"/>
                              </w:rPr>
                              <w:t>Dobrynin</w:t>
                            </w:r>
                            <w:proofErr w:type="spellEnd"/>
                            <w:r w:rsidRPr="005D22E3">
                              <w:rPr>
                                <w:sz w:val="24"/>
                                <w:szCs w:val="24"/>
                              </w:rPr>
                              <w:t xml:space="preserve"> came to a secret agreement for removing US Jupiter missiles in Turkey in return for the Soviets pulling the missile bases from Cuba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8FB68" id="_x0000_s1055" type="#_x0000_t202" style="position:absolute;margin-left:238.5pt;margin-top:0;width:273pt;height:584.25pt;z-index:25196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KtNQIAAGAEAAAOAAAAZHJzL2Uyb0RvYy54bWysVM1u2zAMvg/YOwi6L3a8pEmMOEWXLsOA&#10;7gdo9wC0LMfCZNGT1NjZ04+S0zTdgB2G+SCQIvWR/Eh6fT20mh2kdQpNwaeTlDNpBFbK7Av+7WH3&#10;ZsmZ82Aq0GhkwY/S8evN61frvstlhg3qSlpGIMblfVfwxvsuTxInGtmCm2AnDRlrtC14Uu0+qSz0&#10;hN7qJEvTq6RHW3UWhXSObm9HI99E/LqWwn+payc90wWn3Hw8bTzLcCabNeR7C12jxCkN+IcsWlCG&#10;gp6hbsEDe7TqD6hWCYsOaz8R2CZY10rIWANVM01/q+a+gU7GWogc151pcv8PVnw+fLVMVQXPlkvq&#10;lYGWuvQgB8/e4cCyQFDfuZz87jvy9ANdU6Njsa67Q/HdMYPbBsxe3liLfSOhogSn4WVy8XTEcQGk&#10;7D9hRWHg0WMEGmrbBvaID0bo1KjjuTkhFUGXb2dXi2lKJkG2xWy6Wi3mMQbkT8876/wHiS0LQsEt&#10;dT/Cw+HO+ZAO5E8uIZpDraqd0joqdl9utWUHoEnZxe+E/sJNG9YXfDXP5iMDLyCO7oxAI1phz5kG&#10;5+nyb5Ct8rQCWrUFX6bhC3EhDzy+N1WUPSg9ylSCNidiA5cjq34oh7GJq/A4sF5idSSqLY4jTytK&#10;QoP2J2c9jXvB3Y9HsJIy/GioXavpbBb2Iyqz+SIjxV5ayksLGEFQBfecjeLWx50KeRu8obbWKhL+&#10;nMkpZxrj2IfTyoU9udSj1/OPYfMLAAD//wMAUEsDBBQABgAIAAAAIQDTNIJO3gAAAAoBAAAPAAAA&#10;ZHJzL2Rvd25yZXYueG1sTI/NTsMwEITvSLyDtUjcqNOG/ijEqaqIHoNEyoWbEy9JRLy2YrcNb8/2&#10;BJfVrGY1+02+n+0oLjiFwZGC5SIBgdQ6M1Cn4ON0fNqBCFGT0aMjVPCDAfbF/V2uM+Ou9I6XOnaC&#10;QyhkWkEfo8+kDG2PVoeF80jsfbnJ6sjr1Ekz6SuH21GukmQjrR6IP/TaY9lj+12frYJjU3qv3+rX&#10;zypNQ7Om6oBlpdTjw3x4ARFxjn/HcMNndCiYqXFnMkGMCp63W+4SFfC82ckqZdWwWm52a5BFLv9X&#10;KH4BAAD//wMAUEsBAi0AFAAGAAgAAAAhALaDOJL+AAAA4QEAABMAAAAAAAAAAAAAAAAAAAAAAFtD&#10;b250ZW50X1R5cGVzXS54bWxQSwECLQAUAAYACAAAACEAOP0h/9YAAACUAQAACwAAAAAAAAAAAAAA&#10;AAAvAQAAX3JlbHMvLnJlbHNQSwECLQAUAAYACAAAACEAib7SrTUCAABgBAAADgAAAAAAAAAAAAAA&#10;AAAuAgAAZHJzL2Uyb0RvYy54bWxQSwECLQAUAAYACAAAACEA0zSCTt4AAAAKAQAADwAAAAAAAAAA&#10;AAAAAACPBAAAZHJzL2Rvd25yZXYueG1sUEsFBgAAAAAEAAQA8wAAAJoFAAAAAA==&#10;" strokecolor="window">
                <v:textbox>
                  <w:txbxContent>
                    <w:p w:rsidR="005D22E3" w:rsidRPr="005D22E3" w:rsidRDefault="005D22E3" w:rsidP="005D22E3">
                      <w:pPr>
                        <w:spacing w:after="0" w:line="240" w:lineRule="auto"/>
                        <w:rPr>
                          <w:b/>
                          <w:sz w:val="28"/>
                          <w:szCs w:val="24"/>
                        </w:rPr>
                      </w:pPr>
                      <w:r w:rsidRPr="005D22E3">
                        <w:rPr>
                          <w:b/>
                          <w:sz w:val="28"/>
                          <w:szCs w:val="24"/>
                        </w:rPr>
                        <w:t>The Cuban Missile Crisis</w:t>
                      </w:r>
                    </w:p>
                    <w:p w:rsidR="005D22E3" w:rsidRPr="005D22E3" w:rsidRDefault="005D22E3" w:rsidP="005D22E3">
                      <w:pPr>
                        <w:spacing w:after="0" w:line="240" w:lineRule="auto"/>
                        <w:rPr>
                          <w:sz w:val="24"/>
                          <w:szCs w:val="24"/>
                        </w:rPr>
                      </w:pPr>
                      <w:r w:rsidRPr="005D22E3">
                        <w:rPr>
                          <w:sz w:val="24"/>
                          <w:szCs w:val="24"/>
                        </w:rPr>
                        <w:t>Throughout 1962 the USSR supplied arms to Cuba while maintaining that they meant no threat to the US.</w:t>
                      </w:r>
                    </w:p>
                    <w:p w:rsidR="005D22E3" w:rsidRPr="005D22E3" w:rsidRDefault="005D22E3" w:rsidP="005D22E3">
                      <w:pPr>
                        <w:spacing w:after="0" w:line="240" w:lineRule="auto"/>
                        <w:rPr>
                          <w:sz w:val="24"/>
                          <w:szCs w:val="24"/>
                        </w:rPr>
                      </w:pPr>
                      <w:r w:rsidRPr="005D22E3">
                        <w:rPr>
                          <w:sz w:val="24"/>
                          <w:szCs w:val="24"/>
                        </w:rPr>
                        <w:t>On the 14th of October ‘62 a U-2 flying over Cuba identified an area around San Cristobal that showed signs of medium-range ballistic missile sites</w:t>
                      </w:r>
                    </w:p>
                    <w:p w:rsidR="005D22E3" w:rsidRPr="005D22E3" w:rsidRDefault="005D22E3" w:rsidP="005D22E3">
                      <w:pPr>
                        <w:spacing w:after="0" w:line="240" w:lineRule="auto"/>
                        <w:rPr>
                          <w:sz w:val="24"/>
                          <w:szCs w:val="24"/>
                        </w:rPr>
                      </w:pPr>
                      <w:r w:rsidRPr="005D22E3">
                        <w:rPr>
                          <w:sz w:val="24"/>
                          <w:szCs w:val="24"/>
                        </w:rPr>
                        <w:t>Over the next 13 days the Soviet Union and the US came very close to the brink of a nuclear war.</w:t>
                      </w:r>
                    </w:p>
                    <w:p w:rsidR="005D22E3" w:rsidRDefault="005D22E3" w:rsidP="005D22E3">
                      <w:pPr>
                        <w:spacing w:after="0" w:line="240" w:lineRule="auto"/>
                        <w:rPr>
                          <w:sz w:val="24"/>
                          <w:szCs w:val="24"/>
                        </w:rPr>
                      </w:pPr>
                      <w:r w:rsidRPr="005D22E3">
                        <w:rPr>
                          <w:sz w:val="24"/>
                          <w:szCs w:val="24"/>
                        </w:rPr>
                        <w:t>Once the sites were discovered the US had to figure out the appropriate response.</w:t>
                      </w:r>
                    </w:p>
                    <w:p w:rsidR="005D22E3" w:rsidRPr="005D22E3" w:rsidRDefault="005D22E3" w:rsidP="005D22E3">
                      <w:pPr>
                        <w:spacing w:after="0" w:line="240" w:lineRule="auto"/>
                        <w:rPr>
                          <w:sz w:val="24"/>
                          <w:szCs w:val="24"/>
                        </w:rPr>
                      </w:pPr>
                      <w:r w:rsidRPr="005D22E3">
                        <w:rPr>
                          <w:sz w:val="24"/>
                          <w:szCs w:val="24"/>
                        </w:rPr>
                        <w:t>There were three major schools of thought regarding what the US response should be. These terms are used when referring to other military decisions made by the US so it is important to be able to reference them.</w:t>
                      </w:r>
                    </w:p>
                    <w:p w:rsidR="005D22E3" w:rsidRPr="005D22E3" w:rsidRDefault="005D22E3" w:rsidP="005D22E3">
                      <w:pPr>
                        <w:spacing w:after="0" w:line="240" w:lineRule="auto"/>
                        <w:rPr>
                          <w:sz w:val="24"/>
                          <w:szCs w:val="24"/>
                        </w:rPr>
                      </w:pPr>
                      <w:r w:rsidRPr="005D22E3">
                        <w:rPr>
                          <w:sz w:val="24"/>
                          <w:szCs w:val="24"/>
                        </w:rPr>
                        <w:t>The Hawks desired direct action either in the form of an outright invasion or by air-strikes</w:t>
                      </w:r>
                    </w:p>
                    <w:p w:rsidR="005D22E3" w:rsidRPr="00627E78" w:rsidRDefault="005D22E3" w:rsidP="005D22E3">
                      <w:pPr>
                        <w:spacing w:after="0" w:line="240" w:lineRule="auto"/>
                        <w:rPr>
                          <w:sz w:val="24"/>
                          <w:szCs w:val="24"/>
                        </w:rPr>
                      </w:pPr>
                      <w:r w:rsidRPr="005D22E3">
                        <w:rPr>
                          <w:sz w:val="24"/>
                          <w:szCs w:val="24"/>
                        </w:rPr>
                        <w:t>The Doves wanted a diplomatic solution, possibly forcing compliance by removing US Jupiter missiles in Turkey in return for the Soviets pull</w:t>
                      </w:r>
                      <w:r>
                        <w:rPr>
                          <w:sz w:val="24"/>
                          <w:szCs w:val="24"/>
                        </w:rPr>
                        <w:t xml:space="preserve">ing the missile bases from Cuba. </w:t>
                      </w:r>
                      <w:r w:rsidRPr="005D22E3">
                        <w:rPr>
                          <w:sz w:val="24"/>
                          <w:szCs w:val="24"/>
                        </w:rPr>
                        <w:t>Finally the Owl</w:t>
                      </w:r>
                      <w:r>
                        <w:rPr>
                          <w:sz w:val="24"/>
                          <w:szCs w:val="24"/>
                        </w:rPr>
                        <w:t xml:space="preserve">s wanted to follow middle road. </w:t>
                      </w:r>
                      <w:r w:rsidRPr="005D22E3">
                        <w:rPr>
                          <w:sz w:val="24"/>
                          <w:szCs w:val="24"/>
                        </w:rPr>
                        <w:t>Ultimately the middle of the road position was followed mainly because the Executive Committee (</w:t>
                      </w:r>
                      <w:proofErr w:type="spellStart"/>
                      <w:r w:rsidRPr="005D22E3">
                        <w:rPr>
                          <w:sz w:val="24"/>
                          <w:szCs w:val="24"/>
                        </w:rPr>
                        <w:t>ExComm</w:t>
                      </w:r>
                      <w:proofErr w:type="spellEnd"/>
                      <w:r w:rsidRPr="005D22E3">
                        <w:rPr>
                          <w:sz w:val="24"/>
                          <w:szCs w:val="24"/>
                        </w:rPr>
                        <w:t>) was afraid of the situation becoming nuclear.</w:t>
                      </w:r>
                      <w:r>
                        <w:rPr>
                          <w:sz w:val="24"/>
                          <w:szCs w:val="24"/>
                        </w:rPr>
                        <w:t xml:space="preserve"> </w:t>
                      </w:r>
                      <w:r w:rsidRPr="005D22E3">
                        <w:rPr>
                          <w:sz w:val="24"/>
                          <w:szCs w:val="24"/>
                        </w:rPr>
                        <w:t xml:space="preserve">On Oct. 22nd 1962 Kennedy announced to the public that they had found Soviet missile sites on Cuba and that he was imposing a </w:t>
                      </w:r>
                      <w:proofErr w:type="spellStart"/>
                      <w:r w:rsidRPr="005D22E3">
                        <w:rPr>
                          <w:sz w:val="24"/>
                          <w:szCs w:val="24"/>
                        </w:rPr>
                        <w:t>navel</w:t>
                      </w:r>
                      <w:proofErr w:type="spellEnd"/>
                      <w:r w:rsidRPr="005D22E3">
                        <w:rPr>
                          <w:sz w:val="24"/>
                          <w:szCs w:val="24"/>
                        </w:rPr>
                        <w:t xml:space="preserve"> and air quarantine (the use is a deliberate avoidance of the term ”blockade”</w:t>
                      </w:r>
                      <w:r>
                        <w:rPr>
                          <w:sz w:val="24"/>
                          <w:szCs w:val="24"/>
                        </w:rPr>
                        <w:t xml:space="preserve"> which is used in times of war). </w:t>
                      </w:r>
                      <w:r w:rsidRPr="005D22E3">
                        <w:rPr>
                          <w:sz w:val="24"/>
                          <w:szCs w:val="24"/>
                        </w:rPr>
                        <w:t>Cuba asked for a UN Security Council meeting, however the crisis was solved through direct negotiations between the US and Soviet governmen</w:t>
                      </w:r>
                      <w:r>
                        <w:rPr>
                          <w:sz w:val="24"/>
                          <w:szCs w:val="24"/>
                        </w:rPr>
                        <w:t xml:space="preserve">ts. </w:t>
                      </w:r>
                      <w:r w:rsidRPr="005D22E3">
                        <w:rPr>
                          <w:sz w:val="24"/>
                          <w:szCs w:val="24"/>
                        </w:rPr>
                        <w:t xml:space="preserve">US attorney general Robert Kennedy and The Soviet ambassador to the US, Anatoly </w:t>
                      </w:r>
                      <w:proofErr w:type="spellStart"/>
                      <w:r w:rsidRPr="005D22E3">
                        <w:rPr>
                          <w:sz w:val="24"/>
                          <w:szCs w:val="24"/>
                        </w:rPr>
                        <w:t>Dobrynin</w:t>
                      </w:r>
                      <w:proofErr w:type="spellEnd"/>
                      <w:r w:rsidRPr="005D22E3">
                        <w:rPr>
                          <w:sz w:val="24"/>
                          <w:szCs w:val="24"/>
                        </w:rPr>
                        <w:t xml:space="preserve"> came to a secret agreement for removing US Jupiter missiles in Turkey in return for the Soviets pulling the missile bases from Cuba</w:t>
                      </w:r>
                    </w:p>
                  </w:txbxContent>
                </v:textbox>
                <w10:wrap type="square" anchorx="margin"/>
              </v:shape>
            </w:pict>
          </mc:Fallback>
        </mc:AlternateContent>
      </w:r>
      <w:r w:rsidRPr="00051DBF">
        <w:rPr>
          <w:u w:val="single"/>
        </w:rPr>
        <w:t>Questions/Main ideas:</w:t>
      </w:r>
    </w:p>
    <w:p w:rsidR="005D22E3" w:rsidRPr="00051DBF" w:rsidRDefault="005D22E3" w:rsidP="005D22E3">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60320" behindDoc="0" locked="0" layoutInCell="1" allowOverlap="1" wp14:anchorId="4DB7F7AA" wp14:editId="25A5041C">
                <wp:simplePos x="0" y="0"/>
                <wp:positionH relativeFrom="column">
                  <wp:posOffset>-914400</wp:posOffset>
                </wp:positionH>
                <wp:positionV relativeFrom="paragraph">
                  <wp:posOffset>8411210</wp:posOffset>
                </wp:positionV>
                <wp:extent cx="7686675" cy="635"/>
                <wp:effectExtent l="9525" t="9525" r="9525" b="8890"/>
                <wp:wrapNone/>
                <wp:docPr id="288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98748" id="AutoShape 59" o:spid="_x0000_s1026" type="#_x0000_t32" style="position:absolute;margin-left:-1in;margin-top:662.3pt;width:605.2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eCJQIAAEEEAAAOAAAAZHJzL2Uyb0RvYy54bWysU02P2yAQvVfqf0DcE9tZ25tYcVYrO+ll&#10;20ba7Q8ggG1UGxCQOFHV/96BfGjTXqqqPuABZt68mXksn45Djw7cWKFkiZNpjBGXVDEh2xJ/e9tM&#10;5hhZRyQjvZK8xCdu8dPq44flqAs+U53qGTcIQKQtRl3izjldRJGlHR+InSrNJVw2ygzEwda0ETNk&#10;BPShj2ZxnEejMkwbRbm1cFqfL/Eq4DcNp+5r01juUF9i4ObCasK682u0WpKiNUR3gl5okH9gMRAh&#10;IekNqiaOoL0Rf0ANghplVeOmVA2RahpBeagBqkni36p57YjmoRZojtW3Ntn/B0u/HLYGCVbi2Xy+&#10;wEiSAab0vHcqJEfZwrdo1LYAz0pujS+SHuWrflH0u0VSVR2RLQ/ebycNwYmPiO5C/MZqSLQbPysG&#10;PgQShH4dGzN4SOgEOoaxnG5j4UeHKBw+5vM8f8wwonCXP2QBnxTXUG2s+8TVgLxRYusMEW3nKiUl&#10;jF+ZJCQihxfrPDFSXAN8Xqk2ou+DCnqJxhIvslkWAqzqBfOX3s2adlf1Bh2I11H4Lizu3IzaSxbA&#10;Ok7Y+mI7IvqzDcl76fGgNKBzsc5C+bGIF+v5ep5O0lm+nqRxXU+eN1U6yTfJY1Y/1FVVJz89tSQt&#10;OsEYl57dVbRJ+neiuDyfs9xusr21IbpHD/0Cstd/IB1m68d5FsZOsdPWXGcOOg3OlzflH8L7Pdjv&#10;X/7qFwAAAP//AwBQSwMEFAAGAAgAAAAhADb0C37iAAAADwEAAA8AAABkcnMvZG93bnJldi54bWxM&#10;j8FOwzAQRO9I/QdrK/WCWjshDRDiVBUSB460lbi68ZKExusodprQr8cVh3LcmdHsm3wzmZadsXeN&#10;JQnRSgBDKq1uqJJw2L8tn4A5r0ir1hJK+EEHm2J2l6tM25E+8LzzFQsl5DIlofa+yzh3ZY1GuZXt&#10;kIL3ZXujfDj7iutejaHctDwWIuVGNRQ+1KrD1xrL024wEtAN60hsn011eL+M95/x5Xvs9lIu5tP2&#10;BZjHyd/CcMUP6FAEpqMdSDvWSlhGSRLG+OA8xEkK7JoRaboGdvzTHoEXOf+/o/gFAAD//wMAUEsB&#10;Ai0AFAAGAAgAAAAhALaDOJL+AAAA4QEAABMAAAAAAAAAAAAAAAAAAAAAAFtDb250ZW50X1R5cGVz&#10;XS54bWxQSwECLQAUAAYACAAAACEAOP0h/9YAAACUAQAACwAAAAAAAAAAAAAAAAAvAQAAX3JlbHMv&#10;LnJlbHNQSwECLQAUAAYACAAAACEAwZcngiUCAABBBAAADgAAAAAAAAAAAAAAAAAuAgAAZHJzL2Uy&#10;b0RvYy54bWxQSwECLQAUAAYACAAAACEANvQLfuIAAAAPAQAADwAAAAAAAAAAAAAAAAB/BAAAZHJz&#10;L2Rvd25yZXYueG1sUEsFBgAAAAAEAAQA8wAAAI4FAAAAAA==&#10;"/>
            </w:pict>
          </mc:Fallback>
        </mc:AlternateContent>
      </w:r>
      <w:r w:rsidRPr="00051DBF">
        <w:rPr>
          <w:noProof/>
          <w:u w:val="single"/>
        </w:rPr>
        <mc:AlternateContent>
          <mc:Choice Requires="wps">
            <w:drawing>
              <wp:anchor distT="0" distB="0" distL="114300" distR="114300" simplePos="0" relativeHeight="251959296" behindDoc="0" locked="0" layoutInCell="1" allowOverlap="1" wp14:anchorId="469B675C" wp14:editId="52D90F4F">
                <wp:simplePos x="0" y="0"/>
                <wp:positionH relativeFrom="column">
                  <wp:posOffset>-971550</wp:posOffset>
                </wp:positionH>
                <wp:positionV relativeFrom="paragraph">
                  <wp:posOffset>8125460</wp:posOffset>
                </wp:positionV>
                <wp:extent cx="7743825" cy="635"/>
                <wp:effectExtent l="9525" t="9525" r="9525" b="8890"/>
                <wp:wrapNone/>
                <wp:docPr id="289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7B057" id="AutoShape 58" o:spid="_x0000_s1026" type="#_x0000_t32" style="position:absolute;margin-left:-76.5pt;margin-top:639.8pt;width:609.7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xIg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QoG&#10;JEkHW3o+OhWKo3nqR9Rrm0FkIffGN0nP8lW/KPrdIqmKhsiah+i3i4bk2GdEDyn+YjUUOvSfFYMY&#10;AgXCvM6V6TwkTAKdw1ou97Xws0MUPi6XySydzjGi4FvM5gGfZLdUbaz7xFWHvJFj6wwRdeMKJSWs&#10;X5k4FCKnF+s8MZLdEnxdqXaibYMKWon6HK/mUMl7rGoF885wMfWhaA06Ea+j8BtYPIQZdZQsgDWc&#10;sO1gOyLaqw3FW+nxoDWgM1hXofxYTVbbdJsmo2S62I6SSVmOnndFMlrs4uW8nJVFUcY/PbU4yRrB&#10;GJee3U20cfJ3ohiez1Vud9nexxA9ood5AdnbfyAdduvXeRXGQbHL3tx2DjoNwcOb8g/h/R3s9y9/&#10;8wsAAP//AwBQSwMEFAAGAAgAAAAhAJapPujiAAAADwEAAA8AAABkcnMvZG93bnJldi54bWxMj8Fu&#10;wjAQRO+V+AdrkXqpwE6qhJLGQQiphx4LSL2aeJukxOsodkjK19eoB3rcmdHsm3wzmZZdsHeNJQnR&#10;UgBDKq1uqJJwPLwtXoA5r0ir1hJK+EEHm2L2kKtM25E+8LL3FQsl5DIlofa+yzh3ZY1GuaXtkIL3&#10;ZXujfDj7iutejaHctDwWIuVGNRQ+1KrDXY3leT8YCeiGJBLbtamO79fx6TO+fo/dQcrH+bR9BeZx&#10;8vcw3PADOhSB6WQH0o61EhZR8hzG+ODEq3UK7JYRaZoAO/1pK+BFzv/vKH4BAAD//wMAUEsBAi0A&#10;FAAGAAgAAAAhALaDOJL+AAAA4QEAABMAAAAAAAAAAAAAAAAAAAAAAFtDb250ZW50X1R5cGVzXS54&#10;bWxQSwECLQAUAAYACAAAACEAOP0h/9YAAACUAQAACwAAAAAAAAAAAAAAAAAvAQAAX3JlbHMvLnJl&#10;bHNQSwECLQAUAAYACAAAACEAOyvk8SICAABBBAAADgAAAAAAAAAAAAAAAAAuAgAAZHJzL2Uyb0Rv&#10;Yy54bWxQSwECLQAUAAYACAAAACEAlqk+6OIAAAAPAQAADwAAAAAAAAAAAAAAAAB8BAAAZHJzL2Rv&#10;d25yZXYueG1sUEsFBgAAAAAEAAQA8wAAAIsFAAAAAA==&#10;"/>
            </w:pict>
          </mc:Fallback>
        </mc:AlternateContent>
      </w:r>
      <w:r w:rsidRPr="00051DBF">
        <w:rPr>
          <w:noProof/>
          <w:u w:val="single"/>
        </w:rPr>
        <mc:AlternateContent>
          <mc:Choice Requires="wps">
            <w:drawing>
              <wp:anchor distT="0" distB="0" distL="114300" distR="114300" simplePos="0" relativeHeight="251958272" behindDoc="0" locked="0" layoutInCell="1" allowOverlap="1" wp14:anchorId="6C2D3033" wp14:editId="1C9F00F3">
                <wp:simplePos x="0" y="0"/>
                <wp:positionH relativeFrom="column">
                  <wp:posOffset>-1028700</wp:posOffset>
                </wp:positionH>
                <wp:positionV relativeFrom="paragraph">
                  <wp:posOffset>7849235</wp:posOffset>
                </wp:positionV>
                <wp:extent cx="7800975" cy="0"/>
                <wp:effectExtent l="9525" t="9525" r="9525" b="9525"/>
                <wp:wrapNone/>
                <wp:docPr id="289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252DC" id="AutoShape 57" o:spid="_x0000_s1026" type="#_x0000_t32" style="position:absolute;margin-left:-81pt;margin-top:618.05pt;width:614.25pt;height: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0A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5osM&#10;I0V62NLT3utYHE1nYUSDcQVEVmprQ5P0qF7Ns6bfHVK66ohqeYx+OxlIzkJG8i4lXJyBQrvhi2YQ&#10;Q6BAnNexsX2AhEmgY1zL6bYWfvSIwsfZPE0XsylG9OpLSHFNNNb5z1z3KBgldt4S0Xa+0krB8rXN&#10;YhlyeHY+0CLFNSFUVXojpIwakAoNJV5MJ9OY4LQULDhDmLPtrpIWHUhQUfzFHsFzH2b1XrEI1nHC&#10;1hfbEyHPNhSXKuBBY0DnYp1l8mORLtbz9Twf5ZOH9ShP63r0tKny0cMmm03rT3VV1dnPQC3Li04w&#10;xlVgd5Vslv+dJC6P5yy2m2hvY0jeo8d5AdnrfyQdNxuWeZbFTrPT1l43DiqNwZcXFZ7B/R3s+3e/&#10;+gU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EXYTQA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56224" behindDoc="0" locked="0" layoutInCell="1" allowOverlap="1" wp14:anchorId="1AF43DD3" wp14:editId="26F48F6F">
                <wp:simplePos x="0" y="0"/>
                <wp:positionH relativeFrom="column">
                  <wp:posOffset>-1028700</wp:posOffset>
                </wp:positionH>
                <wp:positionV relativeFrom="paragraph">
                  <wp:posOffset>7258685</wp:posOffset>
                </wp:positionV>
                <wp:extent cx="7800975" cy="0"/>
                <wp:effectExtent l="9525" t="9525" r="9525" b="9525"/>
                <wp:wrapNone/>
                <wp:docPr id="289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2242B" id="AutoShape 55" o:spid="_x0000_s1026" type="#_x0000_t32" style="position:absolute;margin-left:-81pt;margin-top:571.55pt;width:614.2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ECIwIAAD8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S9S&#10;jCQZYEtPe6dCcZTnfkSjtgVEVnJrfJP0KF/1s6LfLZKq6ohseYh+O2lITnxG9C7FX6yGQrvxi2IQ&#10;Q6BAmNexMYOHhEmgY1jL6bYWfnSIwseHeRwvHnKM6NUXkeKaqI11n7kakDdKbJ0hou1cpaSE5SuT&#10;hDLk8Gydp0WKa4KvKtVG9H3QQC/RWOJFnuYhwapeMO/0Yda0u6o36EC8isIv9Aie+zCj9pIFsI4T&#10;tr7Yjoj+bEPxXno8aAzoXKyzTH4s4sV6vp5nkyydrSdZXNeTp02VTWab5CGvP9VVVSc/PbUkKzrB&#10;GJee3VWySfZ3krg8nrPYbqK9jSF6jx7mBWSv/4F02Kxf5lkWO8VOW3PdOKg0BF9elH8G93ew79/9&#10;6hcAAAD//wMAUEsDBBQABgAIAAAAIQDijaV34AAAAA8BAAAPAAAAZHJzL2Rvd25yZXYueG1sTI/B&#10;TsMwEETvSPyDtUi9oNZ2aCMIcaqqEgeOtJW4uvGSBOJ1FDtN6NfjHqpy3JnR7Jt8PdmWnbD3jSMF&#10;ciGAIZXONFQpOOzf5s/AfNBkdOsIFfyih3Vxf5frzLiRPvC0CxWLJeQzraAOocs492WNVvuF65Ci&#10;9+V6q0M8+4qbXo+x3LY8ESLlVjcUP9S6w22N5c9usArQDyspNi+2Oryfx8fP5Pw9dnulZg/T5hVY&#10;wCncwnDBj+hQRKajG8h41iqYyzSJY0J05PJJArtkRJqugB2vGi9y/n9H8QcAAP//AwBQSwECLQAU&#10;AAYACAAAACEAtoM4kv4AAADhAQAAEwAAAAAAAAAAAAAAAAAAAAAAW0NvbnRlbnRfVHlwZXNdLnht&#10;bFBLAQItABQABgAIAAAAIQA4/SH/1gAAAJQBAAALAAAAAAAAAAAAAAAAAC8BAABfcmVscy8ucmVs&#10;c1BLAQItABQABgAIAAAAIQBkDcECIwIAAD8EAAAOAAAAAAAAAAAAAAAAAC4CAABkcnMvZTJvRG9j&#10;LnhtbFBLAQItABQABgAIAAAAIQDijaV34AAAAA8BAAAPAAAAAAAAAAAAAAAAAH0EAABkcnMvZG93&#10;bnJldi54bWxQSwUGAAAAAAQABADzAAAAigUAAAAA&#10;"/>
            </w:pict>
          </mc:Fallback>
        </mc:AlternateContent>
      </w:r>
      <w:r w:rsidRPr="00051DBF">
        <w:rPr>
          <w:noProof/>
          <w:u w:val="single"/>
        </w:rPr>
        <mc:AlternateContent>
          <mc:Choice Requires="wps">
            <w:drawing>
              <wp:anchor distT="0" distB="0" distL="114300" distR="114300" simplePos="0" relativeHeight="251957248" behindDoc="0" locked="0" layoutInCell="1" allowOverlap="1" wp14:anchorId="0F2F6F9E" wp14:editId="29D9AF28">
                <wp:simplePos x="0" y="0"/>
                <wp:positionH relativeFrom="column">
                  <wp:posOffset>-1028700</wp:posOffset>
                </wp:positionH>
                <wp:positionV relativeFrom="paragraph">
                  <wp:posOffset>7582535</wp:posOffset>
                </wp:positionV>
                <wp:extent cx="7800975" cy="0"/>
                <wp:effectExtent l="9525" t="9525" r="9525" b="9525"/>
                <wp:wrapNone/>
                <wp:docPr id="289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BE267" id="AutoShape 56" o:spid="_x0000_s1026" type="#_x0000_t32" style="position:absolute;margin-left:-81pt;margin-top:597.05pt;width:614.25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Yu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WD5g&#10;pEgHW3o+eB2Lo9k8jKg3LofIUu1saJKe1Kt50fS7Q0qXLVENj9FvZwPJWchI3qWEizNQaN9/1gxi&#10;CBSI8zrVtguQMAl0ims539bCTx5R+Pi4SNPl4wwjOvgSkg+Jxjr/iesOBaPAzlsimtaXWilYvrZZ&#10;LEOOL84HWiQfEkJVpbdCyqgBqVBf4OVsMosJTkvBgjOEOdvsS2nRkQQVxV/sETz3YVYfFItgLSds&#10;c7U9EfJiQ3GpAh40BnSu1kUmP5bpcrPYLKaj6WS+GU3Tqho9b8vpaL7NHmfVQ1WWVfYzUMumeSsY&#10;4yqwGySbTf9OEtfHcxHbTbS3MSTv0eO8gOzwH0nHzYZlXmSx1+y8s8PGQaUx+PqiwjO4v4N9/+7X&#10;vwA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Bk3xi4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3392" behindDoc="0" locked="0" layoutInCell="1" allowOverlap="1" wp14:anchorId="1F215232" wp14:editId="5C5B18A3">
                <wp:simplePos x="0" y="0"/>
                <wp:positionH relativeFrom="column">
                  <wp:posOffset>-971550</wp:posOffset>
                </wp:positionH>
                <wp:positionV relativeFrom="paragraph">
                  <wp:posOffset>2534285</wp:posOffset>
                </wp:positionV>
                <wp:extent cx="1047750" cy="0"/>
                <wp:effectExtent l="9525" t="9525" r="9525" b="9525"/>
                <wp:wrapNone/>
                <wp:docPr id="289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B4106" id="AutoShape 67" o:spid="_x0000_s1026" type="#_x0000_t32" style="position:absolute;margin-left:-76.5pt;margin-top:199.55pt;width:82.5pt;height:0;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nZ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Wye&#10;Y6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g4u52S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62368" behindDoc="0" locked="0" layoutInCell="1" allowOverlap="1" wp14:anchorId="2DCD0234" wp14:editId="2CDA4854">
                <wp:simplePos x="0" y="0"/>
                <wp:positionH relativeFrom="column">
                  <wp:posOffset>-914400</wp:posOffset>
                </wp:positionH>
                <wp:positionV relativeFrom="paragraph">
                  <wp:posOffset>829310</wp:posOffset>
                </wp:positionV>
                <wp:extent cx="942975" cy="9525"/>
                <wp:effectExtent l="9525" t="9525" r="9525" b="9525"/>
                <wp:wrapNone/>
                <wp:docPr id="289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1FA1A" id="AutoShape 62" o:spid="_x0000_s1026" type="#_x0000_t32" style="position:absolute;margin-left:-1in;margin-top:65.3pt;width:74.25pt;height:.7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GAKAIAAEsEAAAOAAAAZHJzL2Uyb0RvYy54bWysVE2P2yAQvVfqf0C+J/6ok02sOKuVnbSH&#10;7TbSbn8AAWyjYkBA4kRV/3sH4k037aWq6gMePMybNzMPr+5PvUBHZixXsozSaRIhJomiXLZl9PVl&#10;O1lEyDosKRZKsjI6Mxvdr9+/Ww26YJnqlKDMIACRthh0GXXO6SKOLelYj+1UaSbB2SjTYwdb08bU&#10;4AHQexFnSTKPB2WoNoowa+FrfXFG64DfNIy4L01jmUOijICbC6sJ696v8XqFi9Zg3XEy0sD/wKLH&#10;XELSK1SNHUYHw/+A6jkxyqrGTYnqY9U0nLBQA1STJr9V89xhzUIt0Byrr22y/w+WPB13BnFaRtli&#10;OYuQxD1M6eHgVEiO5plv0aBtAScruTO+SHKSz/pRkW8WSVV1WLYsnH45awhOfUR8E+I3VkOi/fBZ&#10;UTiDIUHo16kxPWoE1598oAeHnqBTGND5OiB2cojAx2WeLe+AJQHXcpbNQiZceBAfqo11H5nqkTfK&#10;yDqDedu5SkkJQlDmkgAfH63zFH8F+GCptlyIoAch0TAm8B6rBKfeGTam3VfCoCP2igrPyOLmmFEH&#10;SQNYxzDdjLbDXFxsSC6kx4PSgM5oXSTzfZksN4vNIp/k2XwzyZO6njxsq3wy36Z3s/pDXVV1+sM3&#10;K82LjlPKpGf3Kt80/zt5jBfpIryrgK9tiG/RQ7+A7Os7kA5T9oO9SGSv6HlnXqcPig2Hx9vlr8Tb&#10;Pdhv/wHrnwAAAP//AwBQSwMEFAAGAAgAAAAhANrW/vLeAAAACgEAAA8AAABkcnMvZG93bnJldi54&#10;bWxMj0FPg0AUhO8m/ofNM/HWLlTEhrI0xkTjwZC02vuWfQLKvkV2C/Tf+3rS42QmM9/k29l2YsTB&#10;t44UxMsIBFLlTEu1go/358UahA+ajO4coYIzetgW11e5zoybaIfjPtSCS8hnWkETQp9J6asGrfZL&#10;1yOx9+kGqwPLoZZm0BOX206uoiiVVrfEC43u8anB6nt/sgp+6OF8SOS4/irLkL68vtWE5aTU7c38&#10;uAERcA5/YbjgMzoUzHR0JzJedAoWcZLwmcDOXZSC4EhyD+J40asYZJHL/xeKXwAAAP//AwBQSwEC&#10;LQAUAAYACAAAACEAtoM4kv4AAADhAQAAEwAAAAAAAAAAAAAAAAAAAAAAW0NvbnRlbnRfVHlwZXNd&#10;LnhtbFBLAQItABQABgAIAAAAIQA4/SH/1gAAAJQBAAALAAAAAAAAAAAAAAAAAC8BAABfcmVscy8u&#10;cmVsc1BLAQItABQABgAIAAAAIQBWiTGAKAIAAEsEAAAOAAAAAAAAAAAAAAAAAC4CAABkcnMvZTJv&#10;RG9jLnhtbFBLAQItABQABgAIAAAAIQDa1v7y3gAAAAoBAAAPAAAAAAAAAAAAAAAAAIIEAABkcnMv&#10;ZG93bnJldi54bWxQSwUGAAAAAAQABADzAAAAjQUAAAAA&#10;"/>
            </w:pict>
          </mc:Fallback>
        </mc:AlternateContent>
      </w:r>
      <w:r w:rsidRPr="00051DBF">
        <w:rPr>
          <w:noProof/>
          <w:u w:val="single"/>
        </w:rPr>
        <mc:AlternateContent>
          <mc:Choice Requires="wps">
            <w:drawing>
              <wp:anchor distT="0" distB="0" distL="114300" distR="114300" simplePos="0" relativeHeight="251961344" behindDoc="0" locked="0" layoutInCell="1" allowOverlap="1" wp14:anchorId="4D158446" wp14:editId="4D804F64">
                <wp:simplePos x="0" y="0"/>
                <wp:positionH relativeFrom="column">
                  <wp:posOffset>-914400</wp:posOffset>
                </wp:positionH>
                <wp:positionV relativeFrom="paragraph">
                  <wp:posOffset>153035</wp:posOffset>
                </wp:positionV>
                <wp:extent cx="942975" cy="0"/>
                <wp:effectExtent l="9525" t="9525" r="9525" b="9525"/>
                <wp:wrapNone/>
                <wp:docPr id="289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27EC3" id="AutoShape 60" o:spid="_x0000_s1026" type="#_x0000_t32" style="position:absolute;margin-left:-1in;margin-top:12.05pt;width:74.25pt;height:0;flip:x;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o2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Z/Mp&#10;Ror00KWHV69jcDSNJRqMK8GyVhsbkqQH9WweNf3mkNJ1R9SOR+uXowHnLBQ1eeMSLs5AoO3wWTOw&#10;IRAg1uvQ2h61UphPwTGAQ03QITboeG0QP3hE4eO8yOd3E4zoRZWQMiAEP2Od/8h1j4JQYectEbvO&#10;11opmAJtT+hk/+h84PfLITgrvRZSxmGQCg0QaZJPIh2npWBBGcyc3W1radGehHGKT0wWNLdmVr8q&#10;FsE6TtjqLHsi5EmG4FIFPMgL6Jyl07x8n6fz1Ww1K0ZFPl2NirRpRg/ruhhN19ndpPnQ1HWT/QjU&#10;sqLsBGNcBXaX2c2Kv5uN8xadpu46vdcyJG/RY72A7OUdSccWh66GZXPlVrPjxl5aD+Majc+rFfbh&#10;9g7y7Q9g+RM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ZY2qNi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rPr>
          <w:u w:val="single"/>
        </w:rPr>
      </w:pPr>
      <w:r w:rsidRPr="00051DBF">
        <w:rPr>
          <w:noProof/>
          <w:u w:val="single"/>
        </w:rPr>
        <w:lastRenderedPageBreak/>
        <mc:AlternateContent>
          <mc:Choice Requires="wps">
            <w:drawing>
              <wp:anchor distT="45720" distB="45720" distL="114300" distR="114300" simplePos="0" relativeHeight="251974656" behindDoc="0" locked="0" layoutInCell="1" allowOverlap="1" wp14:anchorId="523C7849" wp14:editId="74DF58B1">
                <wp:simplePos x="0" y="0"/>
                <wp:positionH relativeFrom="margin">
                  <wp:posOffset>3028950</wp:posOffset>
                </wp:positionH>
                <wp:positionV relativeFrom="paragraph">
                  <wp:posOffset>0</wp:posOffset>
                </wp:positionV>
                <wp:extent cx="3467100" cy="7419975"/>
                <wp:effectExtent l="0" t="0" r="19050" b="28575"/>
                <wp:wrapSquare wrapText="bothSides"/>
                <wp:docPr id="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b/>
                                <w:sz w:val="28"/>
                                <w:szCs w:val="24"/>
                              </w:rPr>
                            </w:pPr>
                            <w:r w:rsidRPr="005D22E3">
                              <w:rPr>
                                <w:b/>
                                <w:sz w:val="28"/>
                                <w:szCs w:val="24"/>
                              </w:rPr>
                              <w:t>Even More Cuban Missile Crisis</w:t>
                            </w:r>
                          </w:p>
                          <w:p w:rsidR="005D22E3" w:rsidRPr="005D22E3" w:rsidRDefault="005D22E3" w:rsidP="005D22E3">
                            <w:pPr>
                              <w:spacing w:after="0" w:line="240" w:lineRule="auto"/>
                              <w:rPr>
                                <w:sz w:val="24"/>
                                <w:szCs w:val="24"/>
                              </w:rPr>
                            </w:pPr>
                            <w:r w:rsidRPr="005D22E3">
                              <w:rPr>
                                <w:sz w:val="24"/>
                                <w:szCs w:val="24"/>
                              </w:rPr>
                              <w:t>On the 27th of Oct. ‘62 Khrushchev made the proposal public</w:t>
                            </w:r>
                          </w:p>
                          <w:p w:rsidR="005D22E3" w:rsidRPr="005D22E3" w:rsidRDefault="005D22E3" w:rsidP="005D22E3">
                            <w:pPr>
                              <w:spacing w:after="0" w:line="240" w:lineRule="auto"/>
                              <w:rPr>
                                <w:sz w:val="24"/>
                                <w:szCs w:val="24"/>
                              </w:rPr>
                            </w:pPr>
                            <w:r w:rsidRPr="005D22E3">
                              <w:rPr>
                                <w:sz w:val="24"/>
                                <w:szCs w:val="24"/>
                              </w:rPr>
                              <w:t>The crisis might have ended there unfortunately that same day the pilot who had originally found the missile sites in Cuba (Major Rudolf Anderson was shot down and killed flying over Cuba.</w:t>
                            </w:r>
                          </w:p>
                          <w:p w:rsidR="005D22E3" w:rsidRDefault="005D22E3" w:rsidP="005D22E3">
                            <w:pPr>
                              <w:spacing w:after="0" w:line="240" w:lineRule="auto"/>
                              <w:rPr>
                                <w:sz w:val="24"/>
                                <w:szCs w:val="24"/>
                              </w:rPr>
                            </w:pPr>
                            <w:r w:rsidRPr="005D22E3">
                              <w:rPr>
                                <w:sz w:val="24"/>
                                <w:szCs w:val="24"/>
                              </w:rPr>
                              <w:t xml:space="preserve">The Americans responded by demanding the Soviets dismantle the missiles and refused any trade </w:t>
                            </w:r>
                            <w:r>
                              <w:rPr>
                                <w:sz w:val="24"/>
                                <w:szCs w:val="24"/>
                              </w:rPr>
                              <w:t xml:space="preserve">of American missiles in return. </w:t>
                            </w:r>
                            <w:r w:rsidRPr="005D22E3">
                              <w:rPr>
                                <w:sz w:val="24"/>
                                <w:szCs w:val="24"/>
                              </w:rPr>
                              <w:t>They did however agree to end the “quarantine” of Cuba</w:t>
                            </w:r>
                          </w:p>
                          <w:p w:rsidR="005D22E3" w:rsidRPr="005D22E3" w:rsidRDefault="005D22E3" w:rsidP="005D22E3">
                            <w:pPr>
                              <w:spacing w:after="0" w:line="240" w:lineRule="auto"/>
                              <w:rPr>
                                <w:b/>
                                <w:sz w:val="28"/>
                                <w:szCs w:val="24"/>
                              </w:rPr>
                            </w:pPr>
                            <w:r w:rsidRPr="005D22E3">
                              <w:rPr>
                                <w:b/>
                                <w:sz w:val="28"/>
                                <w:szCs w:val="24"/>
                              </w:rPr>
                              <w:t>The End Of The Cuban Missile Crisis</w:t>
                            </w:r>
                          </w:p>
                          <w:p w:rsidR="005D22E3" w:rsidRPr="005D22E3" w:rsidRDefault="005D22E3" w:rsidP="005D22E3">
                            <w:pPr>
                              <w:spacing w:after="0" w:line="240" w:lineRule="auto"/>
                              <w:rPr>
                                <w:sz w:val="24"/>
                                <w:szCs w:val="24"/>
                              </w:rPr>
                            </w:pPr>
                            <w:r w:rsidRPr="005D22E3">
                              <w:rPr>
                                <w:sz w:val="24"/>
                                <w:szCs w:val="24"/>
                              </w:rPr>
                              <w:t>Because both the US and the USSR held seats on the Security council the UN was basically powerless to resolve the issue. The US and the Soviets had to solve it themselves through negotiation.</w:t>
                            </w:r>
                          </w:p>
                          <w:p w:rsidR="005D22E3" w:rsidRPr="005D22E3" w:rsidRDefault="005D22E3" w:rsidP="005D22E3">
                            <w:pPr>
                              <w:spacing w:after="0" w:line="240" w:lineRule="auto"/>
                              <w:rPr>
                                <w:sz w:val="24"/>
                                <w:szCs w:val="24"/>
                              </w:rPr>
                            </w:pPr>
                            <w:r w:rsidRPr="005D22E3">
                              <w:rPr>
                                <w:sz w:val="24"/>
                                <w:szCs w:val="24"/>
                              </w:rPr>
                              <w:t>The UN did supervise the removal of the missile basis in the months following the crisis.</w:t>
                            </w:r>
                          </w:p>
                          <w:p w:rsidR="005D22E3" w:rsidRPr="005D22E3" w:rsidRDefault="005D22E3" w:rsidP="005D22E3">
                            <w:pPr>
                              <w:spacing w:after="0" w:line="240" w:lineRule="auto"/>
                              <w:rPr>
                                <w:sz w:val="24"/>
                                <w:szCs w:val="24"/>
                              </w:rPr>
                            </w:pPr>
                            <w:r w:rsidRPr="005D22E3">
                              <w:rPr>
                                <w:sz w:val="24"/>
                                <w:szCs w:val="24"/>
                              </w:rPr>
                              <w:t xml:space="preserve">The next year the US dismantled </w:t>
                            </w:r>
                            <w:r>
                              <w:rPr>
                                <w:sz w:val="24"/>
                                <w:szCs w:val="24"/>
                              </w:rPr>
                              <w:t xml:space="preserve">the Jupiter missiles in Turkey. </w:t>
                            </w:r>
                            <w:r w:rsidRPr="005D22E3">
                              <w:rPr>
                                <w:sz w:val="24"/>
                                <w:szCs w:val="24"/>
                              </w:rPr>
                              <w:t>The Cuban Missile Crisis pointed out the danger of a nuclear confrontation between the super-powers.</w:t>
                            </w:r>
                          </w:p>
                          <w:p w:rsidR="005D22E3" w:rsidRDefault="005D22E3" w:rsidP="005D22E3">
                            <w:pPr>
                              <w:spacing w:after="0" w:line="240" w:lineRule="auto"/>
                              <w:rPr>
                                <w:sz w:val="24"/>
                                <w:szCs w:val="24"/>
                              </w:rPr>
                            </w:pPr>
                            <w:r w:rsidRPr="005D22E3">
                              <w:rPr>
                                <w:sz w:val="24"/>
                                <w:szCs w:val="24"/>
                              </w:rPr>
                              <w:t>On the 20th of June 1963 it contributed to the development of a hot line between Moscow and Washington, as well as talks about nuclear proliferation and testing</w:t>
                            </w:r>
                          </w:p>
                          <w:p w:rsidR="005D22E3" w:rsidRPr="005D22E3" w:rsidRDefault="005D22E3" w:rsidP="005D22E3">
                            <w:pPr>
                              <w:spacing w:after="0" w:line="240" w:lineRule="auto"/>
                              <w:rPr>
                                <w:b/>
                                <w:sz w:val="28"/>
                                <w:szCs w:val="24"/>
                              </w:rPr>
                            </w:pPr>
                            <w:r w:rsidRPr="005D22E3">
                              <w:rPr>
                                <w:b/>
                                <w:sz w:val="28"/>
                                <w:szCs w:val="24"/>
                              </w:rPr>
                              <w:t>The End Of The End Of The Cuban Missile Crisis</w:t>
                            </w:r>
                          </w:p>
                          <w:p w:rsidR="005D22E3" w:rsidRPr="005D22E3" w:rsidRDefault="005D22E3" w:rsidP="005D22E3">
                            <w:pPr>
                              <w:spacing w:after="0" w:line="240" w:lineRule="auto"/>
                              <w:rPr>
                                <w:sz w:val="24"/>
                                <w:szCs w:val="24"/>
                              </w:rPr>
                            </w:pPr>
                            <w:r w:rsidRPr="005D22E3">
                              <w:rPr>
                                <w:sz w:val="24"/>
                                <w:szCs w:val="24"/>
                              </w:rPr>
                              <w:t>The Partial Test Ban Treaty was signed as a result of these talks on the 5th of Aug. 1963 by Great Britain, the US and the Soviet Union agreeing to ban nuclear tests in the water, in space or in the atmosphere, it would ultimately be signed by over 100 nations,</w:t>
                            </w:r>
                          </w:p>
                          <w:p w:rsidR="005D22E3" w:rsidRPr="00627E78" w:rsidRDefault="005D22E3" w:rsidP="005D22E3">
                            <w:pPr>
                              <w:spacing w:after="0" w:line="240" w:lineRule="auto"/>
                              <w:rPr>
                                <w:sz w:val="24"/>
                                <w:szCs w:val="24"/>
                              </w:rPr>
                            </w:pPr>
                            <w:r w:rsidRPr="005D22E3">
                              <w:rPr>
                                <w:sz w:val="24"/>
                                <w:szCs w:val="24"/>
                              </w:rPr>
                              <w:t>China refused to sign the treaty condemning it as a bargain between imperialists indicating a Sino-Soviet split, however this agreement marked a reduction of tension between the two Cold War Super Powers (USA/USSR)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C7849" id="_x0000_s1056" type="#_x0000_t202" style="position:absolute;margin-left:238.5pt;margin-top:0;width:273pt;height:584.25pt;z-index:25197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GdNgIAAGAEAAAOAAAAZHJzL2Uyb0RvYy54bWysVM1u2zAMvg/YOwi6L7bTpEmMOEWXLsOA&#10;7gdo9wCMLMfCZNGTlNjZ05eS0zTdgB2G+SCQIvWR/Eh6edM3mh2kdQpNwbNRypk0AktldgX//rh5&#10;N+fMeTAlaDSy4Efp+M3q7Ztl1+ZyjDXqUlpGIMblXVvw2vs2TxInatmAG2ErDRkrtA14Uu0uKS10&#10;hN7oZJym10mHtmwtCukc3d4NRr6K+FUlhf9aVU56pgtOufl42nhuw5mslpDvLLS1Eqc04B+yaEAZ&#10;CnqGugMPbG/VH1CNEhYdVn4ksEmwqpSQsQaqJkt/q+ahhlbGWogc155pcv8PVnw5fLNMlQUfzxcz&#10;zgw01KVH2Xv2Hns2DgR1rcvJ76ElT9/TNTU6FuvaexQ/HDO4rsHs5K212NUSSkowCy+Ti6cDjgsg&#10;2+4zlhQG9h4jUF/ZJrBHfDBCp0Ydz80JqQi6vJpcz7KUTIJss0m2WMymMQbkz89b6/xHiQ0LQsEt&#10;dT/Cw+He+ZAO5M8uIZpDrcqN0joqdrdda8sOQJOyid8J/ZWbNqwr+GI6ng4MvII4ujMCjWiJHWca&#10;nKfLv0E2ytMKaNUUfJ6GL8SFPPD4wZRR9qD0IFMJ2pyIDVwOrPp+28cmXsXHgfUtlkei2uIw8rSi&#10;JNRof3HW0bgX3P3cg5WU4SdD7Vpkk0nYj6hMprMxKfbSsr20gBEEVXDP2SCufdypkLfBW2prpSLh&#10;L5mccqYxjn04rVzYk0s9er38GFZPAAAA//8DAFBLAwQUAAYACAAAACEA0zSCTt4AAAAKAQAADwAA&#10;AGRycy9kb3ducmV2LnhtbEyPzU7DMBCE70i8g7VI3KjThv4oxKmqiB6DRMqFmxMvSUS8tmK3DW/P&#10;9gSX1axmNftNvp/tKC44hcGRguUiAYHUOjNQp+DjdHzagQhRk9GjI1TwgwH2xf1drjPjrvSOlzp2&#10;gkMoZFpBH6PPpAxtj1aHhfNI7H25yerI69RJM+krh9tRrpJkI60eiD/02mPZY/tdn62CY1N6r9/q&#10;188qTUOzpuqAZaXU48N8eAERcY5/x3DDZ3QomKlxZzJBjAqet1vuEhXwvNnJKmXVsFpudmuQRS7/&#10;Vyh+AQAA//8DAFBLAQItABQABgAIAAAAIQC2gziS/gAAAOEBAAATAAAAAAAAAAAAAAAAAAAAAABb&#10;Q29udGVudF9UeXBlc10ueG1sUEsBAi0AFAAGAAgAAAAhADj9If/WAAAAlAEAAAsAAAAAAAAAAAAA&#10;AAAALwEAAF9yZWxzLy5yZWxzUEsBAi0AFAAGAAgAAAAhAFVeUZ02AgAAYAQAAA4AAAAAAAAAAAAA&#10;AAAALgIAAGRycy9lMm9Eb2MueG1sUEsBAi0AFAAGAAgAAAAhANM0gk7eAAAACgEAAA8AAAAAAAAA&#10;AAAAAAAAkAQAAGRycy9kb3ducmV2LnhtbFBLBQYAAAAABAAEAPMAAACbBQAAAAA=&#10;" strokecolor="window">
                <v:textbox>
                  <w:txbxContent>
                    <w:p w:rsidR="005D22E3" w:rsidRPr="005D22E3" w:rsidRDefault="005D22E3" w:rsidP="005D22E3">
                      <w:pPr>
                        <w:spacing w:after="0" w:line="240" w:lineRule="auto"/>
                        <w:rPr>
                          <w:b/>
                          <w:sz w:val="28"/>
                          <w:szCs w:val="24"/>
                        </w:rPr>
                      </w:pPr>
                      <w:r w:rsidRPr="005D22E3">
                        <w:rPr>
                          <w:b/>
                          <w:sz w:val="28"/>
                          <w:szCs w:val="24"/>
                        </w:rPr>
                        <w:t>Even More Cuban Missile Crisis</w:t>
                      </w:r>
                    </w:p>
                    <w:p w:rsidR="005D22E3" w:rsidRPr="005D22E3" w:rsidRDefault="005D22E3" w:rsidP="005D22E3">
                      <w:pPr>
                        <w:spacing w:after="0" w:line="240" w:lineRule="auto"/>
                        <w:rPr>
                          <w:sz w:val="24"/>
                          <w:szCs w:val="24"/>
                        </w:rPr>
                      </w:pPr>
                      <w:r w:rsidRPr="005D22E3">
                        <w:rPr>
                          <w:sz w:val="24"/>
                          <w:szCs w:val="24"/>
                        </w:rPr>
                        <w:t>On the 27th of Oct. ‘62 Khrushchev made the proposal public</w:t>
                      </w:r>
                    </w:p>
                    <w:p w:rsidR="005D22E3" w:rsidRPr="005D22E3" w:rsidRDefault="005D22E3" w:rsidP="005D22E3">
                      <w:pPr>
                        <w:spacing w:after="0" w:line="240" w:lineRule="auto"/>
                        <w:rPr>
                          <w:sz w:val="24"/>
                          <w:szCs w:val="24"/>
                        </w:rPr>
                      </w:pPr>
                      <w:r w:rsidRPr="005D22E3">
                        <w:rPr>
                          <w:sz w:val="24"/>
                          <w:szCs w:val="24"/>
                        </w:rPr>
                        <w:t>The crisis might have ended there unfortunately that same day the pilot who had originally found the missile sites in Cuba (Major Rudolf Anderson was shot down and killed flying over Cuba.</w:t>
                      </w:r>
                    </w:p>
                    <w:p w:rsidR="005D22E3" w:rsidRDefault="005D22E3" w:rsidP="005D22E3">
                      <w:pPr>
                        <w:spacing w:after="0" w:line="240" w:lineRule="auto"/>
                        <w:rPr>
                          <w:sz w:val="24"/>
                          <w:szCs w:val="24"/>
                        </w:rPr>
                      </w:pPr>
                      <w:r w:rsidRPr="005D22E3">
                        <w:rPr>
                          <w:sz w:val="24"/>
                          <w:szCs w:val="24"/>
                        </w:rPr>
                        <w:t xml:space="preserve">The Americans responded by demanding the Soviets dismantle the missiles and refused any trade </w:t>
                      </w:r>
                      <w:r>
                        <w:rPr>
                          <w:sz w:val="24"/>
                          <w:szCs w:val="24"/>
                        </w:rPr>
                        <w:t xml:space="preserve">of American missiles in return. </w:t>
                      </w:r>
                      <w:r w:rsidRPr="005D22E3">
                        <w:rPr>
                          <w:sz w:val="24"/>
                          <w:szCs w:val="24"/>
                        </w:rPr>
                        <w:t>They did however agree to end the “quarantine” of Cuba</w:t>
                      </w:r>
                    </w:p>
                    <w:p w:rsidR="005D22E3" w:rsidRPr="005D22E3" w:rsidRDefault="005D22E3" w:rsidP="005D22E3">
                      <w:pPr>
                        <w:spacing w:after="0" w:line="240" w:lineRule="auto"/>
                        <w:rPr>
                          <w:b/>
                          <w:sz w:val="28"/>
                          <w:szCs w:val="24"/>
                        </w:rPr>
                      </w:pPr>
                      <w:r w:rsidRPr="005D22E3">
                        <w:rPr>
                          <w:b/>
                          <w:sz w:val="28"/>
                          <w:szCs w:val="24"/>
                        </w:rPr>
                        <w:t>The End Of The Cuban Missile Crisis</w:t>
                      </w:r>
                    </w:p>
                    <w:p w:rsidR="005D22E3" w:rsidRPr="005D22E3" w:rsidRDefault="005D22E3" w:rsidP="005D22E3">
                      <w:pPr>
                        <w:spacing w:after="0" w:line="240" w:lineRule="auto"/>
                        <w:rPr>
                          <w:sz w:val="24"/>
                          <w:szCs w:val="24"/>
                        </w:rPr>
                      </w:pPr>
                      <w:r w:rsidRPr="005D22E3">
                        <w:rPr>
                          <w:sz w:val="24"/>
                          <w:szCs w:val="24"/>
                        </w:rPr>
                        <w:t>Because both the US and the USSR held seats on the Security council the UN was basically powerless to resolve the issue. The US and the Soviets had to solve it themselves through negotiation.</w:t>
                      </w:r>
                    </w:p>
                    <w:p w:rsidR="005D22E3" w:rsidRPr="005D22E3" w:rsidRDefault="005D22E3" w:rsidP="005D22E3">
                      <w:pPr>
                        <w:spacing w:after="0" w:line="240" w:lineRule="auto"/>
                        <w:rPr>
                          <w:sz w:val="24"/>
                          <w:szCs w:val="24"/>
                        </w:rPr>
                      </w:pPr>
                      <w:r w:rsidRPr="005D22E3">
                        <w:rPr>
                          <w:sz w:val="24"/>
                          <w:szCs w:val="24"/>
                        </w:rPr>
                        <w:t>The UN did supervise the removal of the missile basis in the months following the crisis.</w:t>
                      </w:r>
                    </w:p>
                    <w:p w:rsidR="005D22E3" w:rsidRPr="005D22E3" w:rsidRDefault="005D22E3" w:rsidP="005D22E3">
                      <w:pPr>
                        <w:spacing w:after="0" w:line="240" w:lineRule="auto"/>
                        <w:rPr>
                          <w:sz w:val="24"/>
                          <w:szCs w:val="24"/>
                        </w:rPr>
                      </w:pPr>
                      <w:r w:rsidRPr="005D22E3">
                        <w:rPr>
                          <w:sz w:val="24"/>
                          <w:szCs w:val="24"/>
                        </w:rPr>
                        <w:t xml:space="preserve">The next year the US dismantled </w:t>
                      </w:r>
                      <w:r>
                        <w:rPr>
                          <w:sz w:val="24"/>
                          <w:szCs w:val="24"/>
                        </w:rPr>
                        <w:t xml:space="preserve">the Jupiter missiles in Turkey. </w:t>
                      </w:r>
                      <w:r w:rsidRPr="005D22E3">
                        <w:rPr>
                          <w:sz w:val="24"/>
                          <w:szCs w:val="24"/>
                        </w:rPr>
                        <w:t>The Cuban Missile Crisis pointed out the danger of a nuclear confrontation between the super-powers.</w:t>
                      </w:r>
                    </w:p>
                    <w:p w:rsidR="005D22E3" w:rsidRDefault="005D22E3" w:rsidP="005D22E3">
                      <w:pPr>
                        <w:spacing w:after="0" w:line="240" w:lineRule="auto"/>
                        <w:rPr>
                          <w:sz w:val="24"/>
                          <w:szCs w:val="24"/>
                        </w:rPr>
                      </w:pPr>
                      <w:r w:rsidRPr="005D22E3">
                        <w:rPr>
                          <w:sz w:val="24"/>
                          <w:szCs w:val="24"/>
                        </w:rPr>
                        <w:t>On the 20th of June 1963 it contributed to the development of a hot line between Moscow and Washington, as well as talks about nuclear proliferation and testing</w:t>
                      </w:r>
                    </w:p>
                    <w:p w:rsidR="005D22E3" w:rsidRPr="005D22E3" w:rsidRDefault="005D22E3" w:rsidP="005D22E3">
                      <w:pPr>
                        <w:spacing w:after="0" w:line="240" w:lineRule="auto"/>
                        <w:rPr>
                          <w:b/>
                          <w:sz w:val="28"/>
                          <w:szCs w:val="24"/>
                        </w:rPr>
                      </w:pPr>
                      <w:r w:rsidRPr="005D22E3">
                        <w:rPr>
                          <w:b/>
                          <w:sz w:val="28"/>
                          <w:szCs w:val="24"/>
                        </w:rPr>
                        <w:t>The End Of The End Of The Cuban Missile Crisis</w:t>
                      </w:r>
                    </w:p>
                    <w:p w:rsidR="005D22E3" w:rsidRPr="005D22E3" w:rsidRDefault="005D22E3" w:rsidP="005D22E3">
                      <w:pPr>
                        <w:spacing w:after="0" w:line="240" w:lineRule="auto"/>
                        <w:rPr>
                          <w:sz w:val="24"/>
                          <w:szCs w:val="24"/>
                        </w:rPr>
                      </w:pPr>
                      <w:r w:rsidRPr="005D22E3">
                        <w:rPr>
                          <w:sz w:val="24"/>
                          <w:szCs w:val="24"/>
                        </w:rPr>
                        <w:t>The Partial Test Ban Treaty was signed as a result of these talks on the 5th of Aug. 1963 by Great Britain, the US and the Soviet Union agreeing to ban nuclear tests in the water, in space or in the atmosphere, it would ultimately be signed by over 100 nations,</w:t>
                      </w:r>
                    </w:p>
                    <w:p w:rsidR="005D22E3" w:rsidRPr="00627E78" w:rsidRDefault="005D22E3" w:rsidP="005D22E3">
                      <w:pPr>
                        <w:spacing w:after="0" w:line="240" w:lineRule="auto"/>
                        <w:rPr>
                          <w:sz w:val="24"/>
                          <w:szCs w:val="24"/>
                        </w:rPr>
                      </w:pPr>
                      <w:r w:rsidRPr="005D22E3">
                        <w:rPr>
                          <w:sz w:val="24"/>
                          <w:szCs w:val="24"/>
                        </w:rPr>
                        <w:t>China refused to sign the treaty condemning it as a bargain between imperialists indicating a Sino-Soviet split, however this agreement marked a reduction of tension between the two Cold War Super Powers (USA/USSR)</w:t>
                      </w:r>
                    </w:p>
                  </w:txbxContent>
                </v:textbox>
                <w10:wrap type="square" anchorx="margin"/>
              </v:shape>
            </w:pict>
          </mc:Fallback>
        </mc:AlternateContent>
      </w:r>
      <w:r w:rsidRPr="00051DBF">
        <w:rPr>
          <w:u w:val="single"/>
        </w:rPr>
        <w:t>Questions/Main ideas:</w:t>
      </w:r>
    </w:p>
    <w:p w:rsidR="005D22E3" w:rsidRPr="00051DBF" w:rsidRDefault="005D22E3" w:rsidP="005D22E3">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70560" behindDoc="0" locked="0" layoutInCell="1" allowOverlap="1" wp14:anchorId="375A65C7" wp14:editId="21FF574A">
                <wp:simplePos x="0" y="0"/>
                <wp:positionH relativeFrom="column">
                  <wp:posOffset>-914400</wp:posOffset>
                </wp:positionH>
                <wp:positionV relativeFrom="paragraph">
                  <wp:posOffset>8411210</wp:posOffset>
                </wp:positionV>
                <wp:extent cx="7686675" cy="635"/>
                <wp:effectExtent l="9525" t="9525" r="9525" b="8890"/>
                <wp:wrapNone/>
                <wp:docPr id="289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B9F03" id="AutoShape 59" o:spid="_x0000_s1026" type="#_x0000_t32" style="position:absolute;margin-left:-1in;margin-top:662.3pt;width:605.25pt;height:.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ncJAIAAEE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o8Wyxh&#10;VpL0MKXng1MhOZovfYsGbXPwLOXO+CLpSb7qF0W/WyRV2RLZ8OD9dtYQnPiI6C7Eb6yGRPvhs2Lg&#10;QyBB6NepNr2HhE6gUxjL+TYWfnKIwuFjtsiyxzlGFO6yh3nAJ/k1VBvrPnHVI28U2DpDRNO6UkkJ&#10;41cmCYnI8cU6T4zk1wCfV6qt6Lqggk6iocDL+WweAqzqBPOX3s2aZl92Bh2J11H4RhZ3bkYdJAtg&#10;LSdsM9qOiO5iQ/JOejwoDeiM1kUoP5bxcrPYLNJJOss2kzSuqsnztkwn2TZ5nFcPVVlWyU9PLUnz&#10;VjDGpWd3FW2S/p0oxudzkdtNtrc2RPfooV9A9voPpMNs/Tgvwtgrdt6Z68xBp8F5fFP+Ibzfg/3+&#10;5a9/AQ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B7wQn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69536" behindDoc="0" locked="0" layoutInCell="1" allowOverlap="1" wp14:anchorId="5BC47D1C" wp14:editId="1C00831A">
                <wp:simplePos x="0" y="0"/>
                <wp:positionH relativeFrom="column">
                  <wp:posOffset>-971550</wp:posOffset>
                </wp:positionH>
                <wp:positionV relativeFrom="paragraph">
                  <wp:posOffset>8125460</wp:posOffset>
                </wp:positionV>
                <wp:extent cx="7743825" cy="635"/>
                <wp:effectExtent l="9525" t="9525" r="9525" b="8890"/>
                <wp:wrapNone/>
                <wp:docPr id="289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A9C99" id="AutoShape 58" o:spid="_x0000_s1026" type="#_x0000_t32" style="position:absolute;margin-left:-76.5pt;margin-top:639.8pt;width:609.75pt;height:.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haoIwIAAEEEAAAOAAAAZHJzL2Uyb0RvYy54bWysU8GO2jAQvVfqP1i+QwgECBFhtUqgl22L&#10;tNsPMLaTWE1syzYEVPXfOzYBLe2lqsrBjDMzb97MPK+fzl2LTtxYoWSO4/EEIy6pYkLWOf72thul&#10;GFlHJCOtkjzHF27x0+bjh3WvMz5VjWoZNwhApM16nePGOZ1FkaUN74gdK80lOCtlOuLgauqIGdID&#10;etdG08lkEfXKMG0U5dbC1/LqxJuAX1Wcuq9VZblDbY6BmwunCefBn9FmTbLaEN0IOtAg/8CiI0JC&#10;0TtUSRxBRyP+gOoENcqqyo2p6iJVVYLy0AN0E09+6+a1IZqHXmA4Vt/HZP8fLP1y2hskWI6n6WqF&#10;kSQdbOn56FQojuapH1GvbQaRhdwb3yQ9y1f9ouh3i6QqGiJrHqLfLhqSY58RPaT4i9VQ6NB/Vgxi&#10;CBQI8zpXpvOQMAl0Dmu53NfCzw5R+LhcJrN0OseIgm8xmwd8kt1StbHuE1cd8kaOrTNE1I0rlJSw&#10;fmXiUIicXqzzxEh2S/B1pdqJtg0qaCXqc7yaQyXvsaoVzDvDxdSHojXoRLyOwm9g8RBm1FGyANZw&#10;wraD7YhorzYUb6XHg9aAzmBdhfJjNVlt022ajJLpYjtKJmU5et4VyWixi5fzclYWRRn/9NTiJGsE&#10;Y1x6djfRxs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PvyFqg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68512" behindDoc="0" locked="0" layoutInCell="1" allowOverlap="1" wp14:anchorId="5AB22D72" wp14:editId="008666AE">
                <wp:simplePos x="0" y="0"/>
                <wp:positionH relativeFrom="column">
                  <wp:posOffset>-1028700</wp:posOffset>
                </wp:positionH>
                <wp:positionV relativeFrom="paragraph">
                  <wp:posOffset>7849235</wp:posOffset>
                </wp:positionV>
                <wp:extent cx="7800975" cy="0"/>
                <wp:effectExtent l="9525" t="9525" r="9525" b="9525"/>
                <wp:wrapNone/>
                <wp:docPr id="290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C0038D" id="AutoShape 57" o:spid="_x0000_s1026" type="#_x0000_t32" style="position:absolute;margin-left:-81pt;margin-top:618.05pt;width:614.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ER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ikM&#10;SJEetvS09zoWR9NZGNFgXAGRldra0CQ9qlfzrOl3h5SuOqJaHqPfTgaSs5CRvEsJF2eg0G74ohnE&#10;ECgQ53VsbB8gYRLoGNdyuq2FHz2i8HE2T9PFb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NGHIR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6464" behindDoc="0" locked="0" layoutInCell="1" allowOverlap="1" wp14:anchorId="3F1DC2C7" wp14:editId="73C63484">
                <wp:simplePos x="0" y="0"/>
                <wp:positionH relativeFrom="column">
                  <wp:posOffset>-1028700</wp:posOffset>
                </wp:positionH>
                <wp:positionV relativeFrom="paragraph">
                  <wp:posOffset>7258685</wp:posOffset>
                </wp:positionV>
                <wp:extent cx="7800975" cy="0"/>
                <wp:effectExtent l="9525" t="9525" r="9525" b="9525"/>
                <wp:wrapNone/>
                <wp:docPr id="290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56394" id="AutoShape 55" o:spid="_x0000_s1026" type="#_x0000_t32" style="position:absolute;margin-left:-81pt;margin-top:571.55pt;width:614.2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ws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eME&#10;I0l62NLTwalQHGWZH9GgbQ6RpdwZ3yQ9yVf9rOh3i6QqWyIbHqLfzhqSE58RvUvxF6uh0H74ohjE&#10;ECgQ5nWqTe8hYRLoFNZyvq2Fnxyi8PFhEcfLhwwjOvoiko+J2lj3maseeaPA1hkimtaVSkpYvjJJ&#10;KEOOz9Z5WiQfE3xVqbai64IGOomGAi+zWRYSrOoE804fZk2zLzuDjsSrKPxCj+C5DzPqIFkAazlh&#10;m6vtiOguNhTvpMeDxoDO1brI5McyXm4Wm0U6SWfzzSSNq2rytC3TyXybPGTVp6osq+Snp5akeSsY&#10;49KzGyWbpH8nievjuYjtJtrbGKL36GFeQHb8D6TDZv0yL7LYK3bemXHjoNIQfH1R/hnc38G+f/fr&#10;X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JY4fC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67488" behindDoc="0" locked="0" layoutInCell="1" allowOverlap="1" wp14:anchorId="15D9AAA9" wp14:editId="5A74CEDD">
                <wp:simplePos x="0" y="0"/>
                <wp:positionH relativeFrom="column">
                  <wp:posOffset>-1028700</wp:posOffset>
                </wp:positionH>
                <wp:positionV relativeFrom="paragraph">
                  <wp:posOffset>7582535</wp:posOffset>
                </wp:positionV>
                <wp:extent cx="7800975" cy="0"/>
                <wp:effectExtent l="9525" t="9525" r="9525" b="9525"/>
                <wp:wrapNone/>
                <wp:docPr id="290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18C34" id="AutoShape 56" o:spid="_x0000_s1026" type="#_x0000_t32" style="position:absolute;margin-left:-81pt;margin-top:597.05pt;width:614.25pt;height: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o/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3GK&#10;kSQ9bOnp4FQojmZzP6JB2xwiS7kzvkl6kq/6WdHvFklVtkQ2PES/nTUkJz4jepfiL1ZDof3wRTGI&#10;IVAgzOtUm95DwiTQKazlfFsLPzlE4ePDIo6XDzOM6OiLSD4mamPdZ6565I0CW2eIaFpXKilh+cok&#10;oQw5PlvnaZF8TPBVpdqKrgsa6CQaCrycpbOQYFUnmHf6MGuafdkZdCReReEXegTPfZhRB8kCWMsJ&#10;21xtR0R3saF4Jz0eNAZ0rtZFJj+W8XKz2CyySZbON5MsrqrJ07bMJvNt8jCrPlVlWSU/PbUky1vB&#10;GJee3SjZJPs7SVwfz0VsN9HexhC9Rw/zArLjfyAdNuuXeZHFXrHzzowbB5WG4OuL8s/g/g72/btf&#10;/w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I1oqj8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3632" behindDoc="0" locked="0" layoutInCell="1" allowOverlap="1" wp14:anchorId="4E30DA56" wp14:editId="4334FE38">
                <wp:simplePos x="0" y="0"/>
                <wp:positionH relativeFrom="column">
                  <wp:posOffset>-971550</wp:posOffset>
                </wp:positionH>
                <wp:positionV relativeFrom="paragraph">
                  <wp:posOffset>2534285</wp:posOffset>
                </wp:positionV>
                <wp:extent cx="1047750" cy="0"/>
                <wp:effectExtent l="9525" t="9525" r="9525" b="9525"/>
                <wp:wrapNone/>
                <wp:docPr id="290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72572" id="AutoShape 67" o:spid="_x0000_s1026" type="#_x0000_t32" style="position:absolute;margin-left:-76.5pt;margin-top:199.55pt;width:82.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eiKQIAAEk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3n6&#10;gJEiHUzpae91TI4m09Ci3rgCPCu1saFIelQv5lnTbw4pXbVE7Xj0fj0ZCM5CRPImJGycgUTb/pNm&#10;4EMgQezXsbEdaqQwH0NgAIeeoGMc0Ok2IH70iMLHLM2n0zHMkV7PElIEiBBorPMfuO5QMErsvCVi&#10;1/pKKwUy0PYMTw7PzgeCvwJCsNJrIWVUg1SoL/F8PBpHPk5LwcJhcHN2t62kRQcS9BSfWC2c3LtZ&#10;vVcsgrWcsNXF9kTIsw3JpQp4UBjQuVhnwXyfp/PVbDXLB/loshrkaV0PntZVPpiss+m4fqirqs5+&#10;BGpZXrSCMa4Cu6t4s/zvxHG5RmfZ3eR7a0PyFj32C8he35F0nHEY61kgW81OG3udPeg1Ol/uVrgQ&#10;93uw7/8Ay5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JG33oi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72608" behindDoc="0" locked="0" layoutInCell="1" allowOverlap="1" wp14:anchorId="6309702D" wp14:editId="7C215346">
                <wp:simplePos x="0" y="0"/>
                <wp:positionH relativeFrom="column">
                  <wp:posOffset>-914400</wp:posOffset>
                </wp:positionH>
                <wp:positionV relativeFrom="paragraph">
                  <wp:posOffset>829310</wp:posOffset>
                </wp:positionV>
                <wp:extent cx="942975" cy="9525"/>
                <wp:effectExtent l="9525" t="9525" r="9525" b="9525"/>
                <wp:wrapNone/>
                <wp:docPr id="290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47390" id="AutoShape 62" o:spid="_x0000_s1026" type="#_x0000_t32" style="position:absolute;margin-left:-1in;margin-top:65.3pt;width:74.25pt;height:.75pt;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50JwIAAEsEAAAOAAAAZHJzL2Uyb0RvYy54bWysVEtu2zAQ3RfoHQjuHX0qO5YQOQgku12k&#10;qYGkB6BJyiJKkQTJWDaK3r1DWnGTdlMU1YKa0cy8+T3q5vY4SHTg1gmtapxdpRhxRTUTal/jr0+b&#10;2RIj54liRGrFa3ziDt+u3r+7GU3Fc91rybhFAKJcNZoa996bKkkc7flA3JU2XIGx03YgHlS7T5gl&#10;I6APMsnTdJGM2jJjNeXOwdf2bMSriN91nPovXee4R7LGUJuPp43nLpzJ6oZUe0tML+hUBvmHKgYi&#10;FCS9QLXEE/RsxR9Qg6BWO935K6qHRHedoDz2AN1k6W/dPPbE8NgLDMeZy5jc/4OlD4etRYLVOC/T&#10;AiNFBtjS3bPXMTla5GFEo3EVeDZqa0OT9Kgezb2m3xxSuumJ2vPo/XQyEJyFiORNSFCcgUS78bNm&#10;4EMgQZzXsbMD6qQwn0JgAIeZoGNc0OmyIH70iMLHssjL6zlGFEzlPJ/HTKQKICHUWOc/cj2gINTY&#10;eUvEvveNVgqIoO05ATncOx9K/BUQgpXeCCkjH6RC45QgWJyWggVjVOx+10iLDiQwKj5TFW/crH5W&#10;LIL1nLD1JHsi5FmG5FIFPGgNypmkM2W+l2m5Xq6XxazIF+tZkbbt7G7TFLPFJruetx/apmmzH2FY&#10;WVH1gjGuQnUv9M2Kv6PHdJHOxLsQ+DKG5C16nBcU+/KORccth8WeKbLT7LS1L9sHxkbn6XaFK/Fa&#10;B/n1P2D1Ew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BurznQ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71584" behindDoc="0" locked="0" layoutInCell="1" allowOverlap="1" wp14:anchorId="258497F9" wp14:editId="6AC6E287">
                <wp:simplePos x="0" y="0"/>
                <wp:positionH relativeFrom="column">
                  <wp:posOffset>-914400</wp:posOffset>
                </wp:positionH>
                <wp:positionV relativeFrom="paragraph">
                  <wp:posOffset>153035</wp:posOffset>
                </wp:positionV>
                <wp:extent cx="942975" cy="0"/>
                <wp:effectExtent l="9525" t="9525" r="9525" b="9525"/>
                <wp:wrapNone/>
                <wp:docPr id="290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351B3" id="AutoShape 60" o:spid="_x0000_s1026" type="#_x0000_t32" style="position:absolute;margin-left:-1in;margin-top:12.05pt;width:74.25pt;height:0;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5+kE&#10;I0V66NLDq9cxOJrGEg3GlWBZq40NSdKDejaPmn5zSOm6I2rHo/XL0YBzFoqavHEJF2cg0Hb4rBnY&#10;EAgQ63VobY9aKcyn4BjAoSboEBt0vDaIHzyi8HFe5PM7YEkvqoSUASH4Gev8R657FIQKO2+J2HW+&#10;1krBFGh7Qif7R+cDv18OwVnptZAyDoNUaIBIk3wS6TgtBQvKYObsbltLi/YkjFN8YrKguTWz+lWx&#10;CNZxwlZn2RMhTzIElyrgQV5A5yyd5uX7PJ2vZqtZMSry6WpUpE0zeljXxWi6zu4mzYemrpvsR6CW&#10;FWUnGOMqsLvMblb83Wyct+g0ddfpvZYheYse6wVkL+9IOrY4dDUsmyu3mh039tJ6GNdofF6tsA+3&#10;d5BvfwDLnwA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RnGDPy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Pr="00051DBF" w:rsidRDefault="005D22E3" w:rsidP="005D22E3">
      <w:pPr>
        <w:rPr>
          <w:u w:val="single"/>
        </w:rPr>
      </w:pPr>
      <w:r w:rsidRPr="00051DBF">
        <w:rPr>
          <w:noProof/>
          <w:u w:val="single"/>
        </w:rPr>
        <w:lastRenderedPageBreak/>
        <mc:AlternateContent>
          <mc:Choice Requires="wps">
            <w:drawing>
              <wp:anchor distT="45720" distB="45720" distL="114300" distR="114300" simplePos="0" relativeHeight="251984896" behindDoc="0" locked="0" layoutInCell="1" allowOverlap="1" wp14:anchorId="39B0580E" wp14:editId="3D2EE588">
                <wp:simplePos x="0" y="0"/>
                <wp:positionH relativeFrom="margin">
                  <wp:posOffset>3028950</wp:posOffset>
                </wp:positionH>
                <wp:positionV relativeFrom="paragraph">
                  <wp:posOffset>0</wp:posOffset>
                </wp:positionV>
                <wp:extent cx="3467100" cy="7419975"/>
                <wp:effectExtent l="0" t="0" r="19050" b="28575"/>
                <wp:wrapSquare wrapText="bothSides"/>
                <wp:docPr id="2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419975"/>
                        </a:xfrm>
                        <a:prstGeom prst="rect">
                          <a:avLst/>
                        </a:prstGeom>
                        <a:solidFill>
                          <a:srgbClr val="FFFFFF"/>
                        </a:solidFill>
                        <a:ln w="9525">
                          <a:solidFill>
                            <a:sysClr val="window" lastClr="FFFFFF"/>
                          </a:solidFill>
                          <a:miter lim="800000"/>
                          <a:headEnd/>
                          <a:tailEnd/>
                        </a:ln>
                      </wps:spPr>
                      <wps:txbx>
                        <w:txbxContent>
                          <w:p w:rsidR="005D22E3" w:rsidRPr="005D22E3" w:rsidRDefault="005D22E3" w:rsidP="005D22E3">
                            <w:pPr>
                              <w:spacing w:after="0" w:line="240" w:lineRule="auto"/>
                              <w:rPr>
                                <w:sz w:val="24"/>
                                <w:szCs w:val="24"/>
                              </w:rPr>
                            </w:pPr>
                            <w:r w:rsidRPr="005D22E3">
                              <w:rPr>
                                <w:sz w:val="24"/>
                                <w:szCs w:val="24"/>
                              </w:rPr>
                              <w:t>The origin of the peace symbol comes from the Campaign for Nuclear for Disarmament. The protesters were very effective in voicing their cause, and influenced governments such as the Soviet Union and the US to create the Partial Test Ban Treaty.</w:t>
                            </w:r>
                          </w:p>
                          <w:p w:rsidR="005D22E3" w:rsidRDefault="005D22E3" w:rsidP="005D22E3">
                            <w:pPr>
                              <w:spacing w:after="0" w:line="240" w:lineRule="auto"/>
                              <w:rPr>
                                <w:sz w:val="24"/>
                                <w:szCs w:val="24"/>
                              </w:rPr>
                            </w:pPr>
                            <w:r w:rsidRPr="005D22E3">
                              <w:rPr>
                                <w:sz w:val="24"/>
                                <w:szCs w:val="24"/>
                              </w:rPr>
                              <w:t>The peace sign is the combined semaphore signs for the letters N and D.</w:t>
                            </w:r>
                          </w:p>
                          <w:p w:rsidR="005D22E3" w:rsidRPr="005D22E3" w:rsidRDefault="005D22E3" w:rsidP="005D22E3">
                            <w:pPr>
                              <w:spacing w:after="0" w:line="240" w:lineRule="auto"/>
                              <w:rPr>
                                <w:sz w:val="24"/>
                                <w:szCs w:val="24"/>
                              </w:rPr>
                            </w:pPr>
                            <w:r w:rsidRPr="005D22E3">
                              <w:rPr>
                                <w:noProof/>
                              </w:rPr>
                              <w:drawing>
                                <wp:inline distT="0" distB="0" distL="0" distR="0">
                                  <wp:extent cx="3275330" cy="2390991"/>
                                  <wp:effectExtent l="0" t="0" r="1270" b="9525"/>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75330" cy="2390991"/>
                                          </a:xfrm>
                                          <a:prstGeom prst="rect">
                                            <a:avLst/>
                                          </a:prstGeom>
                                          <a:noFill/>
                                          <a:ln>
                                            <a:noFill/>
                                          </a:ln>
                                        </pic:spPr>
                                      </pic:pic>
                                    </a:graphicData>
                                  </a:graphic>
                                </wp:inline>
                              </w:drawing>
                            </w:r>
                          </w:p>
                          <w:p w:rsidR="005D22E3" w:rsidRPr="005D22E3" w:rsidRDefault="005D22E3" w:rsidP="005D22E3">
                            <w:pPr>
                              <w:spacing w:after="0" w:line="240" w:lineRule="auto"/>
                              <w:rPr>
                                <w:sz w:val="24"/>
                                <w:szCs w:val="24"/>
                              </w:rPr>
                            </w:pPr>
                          </w:p>
                          <w:p w:rsidR="005D22E3" w:rsidRPr="00627E78" w:rsidRDefault="005D22E3" w:rsidP="005D22E3">
                            <w:pPr>
                              <w:spacing w:after="0" w:line="240" w:lineRule="auto"/>
                              <w:rPr>
                                <w:sz w:val="24"/>
                                <w:szCs w:val="24"/>
                              </w:rPr>
                            </w:pPr>
                            <w:r w:rsidRPr="005D22E3">
                              <w:rPr>
                                <w:noProof/>
                              </w:rPr>
                              <w:drawing>
                                <wp:inline distT="0" distB="0" distL="0" distR="0">
                                  <wp:extent cx="3275330" cy="2479370"/>
                                  <wp:effectExtent l="0" t="0" r="127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5330" cy="2479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0580E" id="_x0000_s1057" type="#_x0000_t202" style="position:absolute;margin-left:238.5pt;margin-top:0;width:273pt;height:584.25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YqNgIAAGAEAAAOAAAAZHJzL2Uyb0RvYy54bWysVNtu2zAMfR+wfxD0vthJc2mMOEWXLsOA&#10;7gK0+wBalmNhsuhJSuzs60vJaZpuwB6G+UEgReqQPCS9uukbzQ7SOoUm5+NRypk0Aktldjn//rh9&#10;d82Z82BK0Ghkzo/S8Zv12zerrs3kBGvUpbSMQIzLujbntfdtliRO1LIBN8JWGjJWaBvwpNpdUlro&#10;CL3RySRN50mHtmwtCukc3d4NRr6O+FUlhf9aVU56pnNOufl42ngW4UzWK8h2FtpaiVMa8A9ZNKAM&#10;BT1D3YEHtrfqD6hGCYsOKz8S2CRYVUrIWANVM05/q+ahhlbGWogc155pcv8PVnw5fLNMlTmfLNM5&#10;ZwYa6tKj7D17jz2bBIK61mXk99CSp+/pmhodi3XtPYofjhnc1GB28tZa7GoJJSU4Di+Ti6cDjgsg&#10;RfcZSwoDe48RqK9sE9gjPhihU6OO5+aEVARdXk3ni3FKJkG2xXS8XC5mMQZkz89b6/xHiQ0LQs4t&#10;dT/Cw+He+ZAOZM8uIZpDrcqt0joqdldstGUHoEnZxu+E/spNG9blfDmbzAYGXkEc3RmBRrTEjjMN&#10;ztPl3yAb5WkFtGpyfp2GL8SFLPD4wZRR9qD0IFMJ2pyIDVwOrPq+6GMTryLtgfUCyyNRbXEYeVpR&#10;Emq0vzjraNxz7n7uwUrK8JOhdi3H02nYj6hMZ4sJKfbSUlxawAiCyrnnbBA3Pu5UyNvgLbW1UpHw&#10;l0xOOdMYxz6cVi7syaUevV5+DOsnAAAA//8DAFBLAwQUAAYACAAAACEA0zSCTt4AAAAKAQAADwAA&#10;AGRycy9kb3ducmV2LnhtbEyPzU7DMBCE70i8g7VI3KjThv4oxKmqiB6DRMqFmxMvSUS8tmK3DW/P&#10;9gSX1axmNftNvp/tKC44hcGRguUiAYHUOjNQp+DjdHzagQhRk9GjI1TwgwH2xf1drjPjrvSOlzp2&#10;gkMoZFpBH6PPpAxtj1aHhfNI7H25yerI69RJM+krh9tRrpJkI60eiD/02mPZY/tdn62CY1N6r9/q&#10;188qTUOzpuqAZaXU48N8eAERcY5/x3DDZ3QomKlxZzJBjAqet1vuEhXwvNnJKmXVsFpudmuQRS7/&#10;Vyh+AQAA//8DAFBLAQItABQABgAIAAAAIQC2gziS/gAAAOEBAAATAAAAAAAAAAAAAAAAAAAAAABb&#10;Q29udGVudF9UeXBlc10ueG1sUEsBAi0AFAAGAAgAAAAhADj9If/WAAAAlAEAAAsAAAAAAAAAAAAA&#10;AAAALwEAAF9yZWxzLy5yZWxzUEsBAi0AFAAGAAgAAAAhAMVG1io2AgAAYAQAAA4AAAAAAAAAAAAA&#10;AAAALgIAAGRycy9lMm9Eb2MueG1sUEsBAi0AFAAGAAgAAAAhANM0gk7eAAAACgEAAA8AAAAAAAAA&#10;AAAAAAAAkAQAAGRycy9kb3ducmV2LnhtbFBLBQYAAAAABAAEAPMAAACbBQAAAAA=&#10;" strokecolor="window">
                <v:textbox>
                  <w:txbxContent>
                    <w:p w:rsidR="005D22E3" w:rsidRPr="005D22E3" w:rsidRDefault="005D22E3" w:rsidP="005D22E3">
                      <w:pPr>
                        <w:spacing w:after="0" w:line="240" w:lineRule="auto"/>
                        <w:rPr>
                          <w:sz w:val="24"/>
                          <w:szCs w:val="24"/>
                        </w:rPr>
                      </w:pPr>
                      <w:r w:rsidRPr="005D22E3">
                        <w:rPr>
                          <w:sz w:val="24"/>
                          <w:szCs w:val="24"/>
                        </w:rPr>
                        <w:t>The origin of the peace symbol comes from the Campaign for Nuclear for Disarmament. The protesters were very effective in voicing their cause, and influenced governments such as the Soviet Union and the US to create the Partial Test Ban Treaty.</w:t>
                      </w:r>
                    </w:p>
                    <w:p w:rsidR="005D22E3" w:rsidRDefault="005D22E3" w:rsidP="005D22E3">
                      <w:pPr>
                        <w:spacing w:after="0" w:line="240" w:lineRule="auto"/>
                        <w:rPr>
                          <w:sz w:val="24"/>
                          <w:szCs w:val="24"/>
                        </w:rPr>
                      </w:pPr>
                      <w:r w:rsidRPr="005D22E3">
                        <w:rPr>
                          <w:sz w:val="24"/>
                          <w:szCs w:val="24"/>
                        </w:rPr>
                        <w:t>The peace sign is the combined semaphore signs for the letters N and D.</w:t>
                      </w:r>
                    </w:p>
                    <w:p w:rsidR="005D22E3" w:rsidRPr="005D22E3" w:rsidRDefault="005D22E3" w:rsidP="005D22E3">
                      <w:pPr>
                        <w:spacing w:after="0" w:line="240" w:lineRule="auto"/>
                        <w:rPr>
                          <w:sz w:val="24"/>
                          <w:szCs w:val="24"/>
                        </w:rPr>
                      </w:pPr>
                      <w:r w:rsidRPr="005D22E3">
                        <w:drawing>
                          <wp:inline distT="0" distB="0" distL="0" distR="0">
                            <wp:extent cx="3275330" cy="2390991"/>
                            <wp:effectExtent l="0" t="0" r="1270" b="9525"/>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5330" cy="2390991"/>
                                    </a:xfrm>
                                    <a:prstGeom prst="rect">
                                      <a:avLst/>
                                    </a:prstGeom>
                                    <a:noFill/>
                                    <a:ln>
                                      <a:noFill/>
                                    </a:ln>
                                  </pic:spPr>
                                </pic:pic>
                              </a:graphicData>
                            </a:graphic>
                          </wp:inline>
                        </w:drawing>
                      </w:r>
                    </w:p>
                    <w:p w:rsidR="005D22E3" w:rsidRPr="005D22E3" w:rsidRDefault="005D22E3" w:rsidP="005D22E3">
                      <w:pPr>
                        <w:spacing w:after="0" w:line="240" w:lineRule="auto"/>
                        <w:rPr>
                          <w:sz w:val="24"/>
                          <w:szCs w:val="24"/>
                        </w:rPr>
                      </w:pPr>
                    </w:p>
                    <w:p w:rsidR="005D22E3" w:rsidRPr="00627E78" w:rsidRDefault="005D22E3" w:rsidP="005D22E3">
                      <w:pPr>
                        <w:spacing w:after="0" w:line="240" w:lineRule="auto"/>
                        <w:rPr>
                          <w:sz w:val="24"/>
                          <w:szCs w:val="24"/>
                        </w:rPr>
                      </w:pPr>
                      <w:bookmarkStart w:id="1" w:name="_GoBack"/>
                      <w:r w:rsidRPr="005D22E3">
                        <w:drawing>
                          <wp:inline distT="0" distB="0" distL="0" distR="0">
                            <wp:extent cx="3275330" cy="2479370"/>
                            <wp:effectExtent l="0" t="0" r="127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330" cy="2479370"/>
                                    </a:xfrm>
                                    <a:prstGeom prst="rect">
                                      <a:avLst/>
                                    </a:prstGeom>
                                    <a:noFill/>
                                    <a:ln>
                                      <a:noFill/>
                                    </a:ln>
                                  </pic:spPr>
                                </pic:pic>
                              </a:graphicData>
                            </a:graphic>
                          </wp:inline>
                        </w:drawing>
                      </w:r>
                      <w:bookmarkEnd w:id="1"/>
                    </w:p>
                  </w:txbxContent>
                </v:textbox>
                <w10:wrap type="square" anchorx="margin"/>
              </v:shape>
            </w:pict>
          </mc:Fallback>
        </mc:AlternateContent>
      </w:r>
      <w:r w:rsidRPr="00051DBF">
        <w:rPr>
          <w:u w:val="single"/>
        </w:rPr>
        <w:t>Questions/Main ideas:</w:t>
      </w:r>
    </w:p>
    <w:p w:rsidR="005D22E3" w:rsidRPr="00051DBF" w:rsidRDefault="005D22E3" w:rsidP="005D22E3">
      <w:pPr>
        <w:tabs>
          <w:tab w:val="left" w:pos="3870"/>
        </w:tabs>
        <w:spacing w:line="480" w:lineRule="auto"/>
        <w:ind w:left="-1350" w:right="540" w:firstLine="1350"/>
        <w:rPr>
          <w:u w:val="single"/>
        </w:rPr>
      </w:pPr>
      <w:r w:rsidRPr="00051DBF">
        <w:rPr>
          <w:noProof/>
          <w:u w:val="single"/>
        </w:rPr>
        <mc:AlternateContent>
          <mc:Choice Requires="wps">
            <w:drawing>
              <wp:anchor distT="0" distB="0" distL="114300" distR="114300" simplePos="0" relativeHeight="251980800" behindDoc="0" locked="0" layoutInCell="1" allowOverlap="1" wp14:anchorId="4B286115" wp14:editId="672131D3">
                <wp:simplePos x="0" y="0"/>
                <wp:positionH relativeFrom="column">
                  <wp:posOffset>-914400</wp:posOffset>
                </wp:positionH>
                <wp:positionV relativeFrom="paragraph">
                  <wp:posOffset>8411210</wp:posOffset>
                </wp:positionV>
                <wp:extent cx="7686675" cy="635"/>
                <wp:effectExtent l="9525" t="9525" r="9525" b="8890"/>
                <wp:wrapNone/>
                <wp:docPr id="29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6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073CF" id="AutoShape 59" o:spid="_x0000_s1026" type="#_x0000_t32" style="position:absolute;margin-left:-1in;margin-top:662.3pt;width:605.25pt;height:.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NcJAIAAEEEAAAOAAAAZHJzL2Uyb0RvYy54bWysU8GO2yAQvVfqPyDuWdtZx0m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6TKe&#10;YyRJD1N6PjgVkqPZ0rdo0DYHz1LujC+SnuSrflH0u0VSlS2RDQ/eb2cNwYmPiO5C/MZqSLQfPisG&#10;PgQShH6datN7SOgEOoWxnG9j4SeHKBzOs0WWzWcYUbjLHmcBn+TXUG2s+8RVj7xRYOsMEU3rSiUl&#10;jF+ZJCQixxfrPDGSXwN8Xqm2ouuCCjqJhgIvZ9NZCLCqE8xfejdrmn3ZGXQkXkfhG1ncuRl1kCyA&#10;tZywzWg7IrqLDck76fGgNKAzWheh/FjGy81is0gn6TTbTNK4qibP2zKdZNtkPqseq7Kskp+eWpLm&#10;rWCMS8/uKtok/TtRjM/nIrebbG9tiO7RQ7+A7PUfSIfZ+nFehLFX7Lwz15mDToPz+Kb8Q3i/B/v9&#10;y1//AgAA//8DAFBLAwQUAAYACAAAACEANvQLfuIAAAAPAQAADwAAAGRycy9kb3ducmV2LnhtbEyP&#10;wU7DMBBE70j9B2sr9YJaOyENEOJUFRIHjrSVuLrxkoTG6yh2mtCvxxWHctyZ0eybfDOZlp2xd40l&#10;CdFKAEMqrW6oknDYvy2fgDmvSKvWEkr4QQebYnaXq0zbkT7wvPMVCyXkMiWh9r7LOHdljUa5le2Q&#10;gvdle6N8OPuK616Nody0PBYi5UY1FD7UqsPXGsvTbjAS0A3rSGyfTXV4v4z3n/Hle+z2Ui7m0/YF&#10;mMfJ38JwxQ/oUASmox1IO9ZKWEZJEsb44DzESQrsmhFpugZ2/NMegRc5/7+j+AUAAP//AwBQSwEC&#10;LQAUAAYACAAAACEAtoM4kv4AAADhAQAAEwAAAAAAAAAAAAAAAAAAAAAAW0NvbnRlbnRfVHlwZXNd&#10;LnhtbFBLAQItABQABgAIAAAAIQA4/SH/1gAAAJQBAAALAAAAAAAAAAAAAAAAAC8BAABfcmVscy8u&#10;cmVsc1BLAQItABQABgAIAAAAIQDsvVNcJAIAAEEEAAAOAAAAAAAAAAAAAAAAAC4CAABkcnMvZTJv&#10;RG9jLnhtbFBLAQItABQABgAIAAAAIQA29At+4gAAAA8BAAAPAAAAAAAAAAAAAAAAAH4EAABkcnMv&#10;ZG93bnJldi54bWxQSwUGAAAAAAQABADzAAAAjQUAAAAA&#10;"/>
            </w:pict>
          </mc:Fallback>
        </mc:AlternateContent>
      </w:r>
      <w:r w:rsidRPr="00051DBF">
        <w:rPr>
          <w:noProof/>
          <w:u w:val="single"/>
        </w:rPr>
        <mc:AlternateContent>
          <mc:Choice Requires="wps">
            <w:drawing>
              <wp:anchor distT="0" distB="0" distL="114300" distR="114300" simplePos="0" relativeHeight="251979776" behindDoc="0" locked="0" layoutInCell="1" allowOverlap="1" wp14:anchorId="7F816BA0" wp14:editId="230AE29F">
                <wp:simplePos x="0" y="0"/>
                <wp:positionH relativeFrom="column">
                  <wp:posOffset>-971550</wp:posOffset>
                </wp:positionH>
                <wp:positionV relativeFrom="paragraph">
                  <wp:posOffset>8125460</wp:posOffset>
                </wp:positionV>
                <wp:extent cx="7743825" cy="635"/>
                <wp:effectExtent l="9525" t="9525" r="9525" b="8890"/>
                <wp:wrapNone/>
                <wp:docPr id="290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3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33528" id="AutoShape 58" o:spid="_x0000_s1026" type="#_x0000_t32" style="position:absolute;margin-left:-76.5pt;margin-top:639.8pt;width:609.75pt;height:.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9GIwIAAEE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4nqxh2&#10;JUkHW3o+OhWKo9nSj6jXNoPIQu6Nb5Ke5at+UfS7RVIVDZE1D9FvFw3Jic+IHlL8xWoodOg/KwYx&#10;BAqEeZ0r03lImAQ6h7Vc7mvhZ4cofFws0ulyMsOIgm8+nQV8kt1StbHuE1cd8kaOrTNE1I0rlJSw&#10;fmWSUIicXqzzxEh2S/B1pdqJtg0qaCXqc7yaQSXvsaoVzDvDxdSHojXoRLyOwm9g8RBm1FGyANZw&#10;wraD7YhorzYUb6XHg9aAzmBdhfJjFa+2y+0yHaWT+XaUxmU5et4V6Wi+SxazcloWRZn89NSSNGsE&#10;Y1x6djfRJunfiWJ4Ple53WV7H0P0iB7mBWRv/4F02K1f51UYB8Uue3PbOeg0BA9vyj+E93ew37/8&#10;zS8AAAD//wMAUEsDBBQABgAIAAAAIQCWqT7o4gAAAA8BAAAPAAAAZHJzL2Rvd25yZXYueG1sTI/B&#10;bsIwEETvlfgHa5F6qcBOqoSSxkEIqYceC0i9mnibpMTrKHZIytfXqAd63JnR7Jt8M5mWXbB3jSUJ&#10;0VIAQyqtbqiScDy8LV6AOa9Iq9YSSvhBB5ti9pCrTNuRPvCy9xULJeQyJaH2vss4d2WNRrml7ZCC&#10;92V7o3w4+4rrXo2h3LQ8FiLlRjUUPtSqw12N5Xk/GAnohiQS27Wpju/X8ekzvn6P3UHKx/m0fQXm&#10;cfL3MNzwAzoUgelkB9KOtRIWUfIcxvjgxKt1CuyWEWmaADv9aSvgRc7/7yh+AQAA//8DAFBLAQIt&#10;ABQABgAIAAAAIQC2gziS/gAAAOEBAAATAAAAAAAAAAAAAAAAAAAAAABbQ29udGVudF9UeXBlc10u&#10;eG1sUEsBAi0AFAAGAAgAAAAhADj9If/WAAAAlAEAAAsAAAAAAAAAAAAAAAAALwEAAF9yZWxzLy5y&#10;ZWxzUEsBAi0AFAAGAAgAAAAhAOzg70YjAgAAQQQAAA4AAAAAAAAAAAAAAAAALgIAAGRycy9lMm9E&#10;b2MueG1sUEsBAi0AFAAGAAgAAAAhAJapPujiAAAADwEAAA8AAAAAAAAAAAAAAAAAfQQAAGRycy9k&#10;b3ducmV2LnhtbFBLBQYAAAAABAAEAPMAAACMBQAAAAA=&#10;"/>
            </w:pict>
          </mc:Fallback>
        </mc:AlternateContent>
      </w:r>
      <w:r w:rsidRPr="00051DBF">
        <w:rPr>
          <w:noProof/>
          <w:u w:val="single"/>
        </w:rPr>
        <mc:AlternateContent>
          <mc:Choice Requires="wps">
            <w:drawing>
              <wp:anchor distT="0" distB="0" distL="114300" distR="114300" simplePos="0" relativeHeight="251978752" behindDoc="0" locked="0" layoutInCell="1" allowOverlap="1" wp14:anchorId="73A4AD39" wp14:editId="0F965E25">
                <wp:simplePos x="0" y="0"/>
                <wp:positionH relativeFrom="column">
                  <wp:posOffset>-1028700</wp:posOffset>
                </wp:positionH>
                <wp:positionV relativeFrom="paragraph">
                  <wp:posOffset>7849235</wp:posOffset>
                </wp:positionV>
                <wp:extent cx="7800975" cy="0"/>
                <wp:effectExtent l="9525" t="9525" r="9525" b="9525"/>
                <wp:wrapNone/>
                <wp:docPr id="290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244E9" id="AutoShape 57" o:spid="_x0000_s1026" type="#_x0000_t32" style="position:absolute;margin-left:-81pt;margin-top:618.05pt;width:614.25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zx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ukC&#10;I0V62NLT3utYHE1nYUSDcQVEVmprQ5P0qF7Ns6bfHVK66ohqeYx+OxlIzkJG8i4lXJyBQrvhi2YQ&#10;Q6BAnNexsX2AhEmgY1zL6bYWfvSIwsfZPE0XsylG9OpLSHFNNNb5z1z3KBgldt4S0Xa+0krB8rXN&#10;YhlyeHY+0CLFNSFUVXojpIwakAoNJV5MJ9OY4LQULDhDmLPtrpIWHUhQUfzFHsFzH2b1XrEI1nHC&#10;1hfbEyHPNhSXKuBBY0DnYp1l8gOmv56v5/konzysR3la16OnTZWPHjbZbFp/qquqzn4GalledIIx&#10;rgK7q2Sz/O8kcXk8Z7HdRHsbQ/IePc4LyF7/I+m42bDMsyx2mp229rpxUGkMvryo8Azu72Dfv/vV&#10;LwAAAP//AwBQSwMEFAAGAAgAAAAhAKrVu77gAAAADwEAAA8AAABkcnMvZG93bnJldi54bWxMj8Fu&#10;wjAQRO+V+AdrkXqpwE4qrDbEQQiJQ48FpF5NvCRp43UUOyTl62sOVXvcmdHsm3wz2ZZdsfeNIwXJ&#10;UgBDKp1pqFJwOu4XL8B80GR06wgVfKOHTTF7yHVm3EjveD2EisUS8plWUIfQZZz7skar/dJ1SNG7&#10;uN7qEM++4qbXYyy3LU+FkNzqhuKHWne4q7H8OgxWAfphlYjtq61Ob7fx6SO9fY7dUanH+bRdAws4&#10;hb8w3PEjOhSR6ewGMp61ChaJTOOYEJ30WSbA7hkh5QrY+VfjRc7/7yh+AAAA//8DAFBLAQItABQA&#10;BgAIAAAAIQC2gziS/gAAAOEBAAATAAAAAAAAAAAAAAAAAAAAAABbQ29udGVudF9UeXBlc10ueG1s&#10;UEsBAi0AFAAGAAgAAAAhADj9If/WAAAAlAEAAAsAAAAAAAAAAAAAAAAALwEAAF9yZWxzLy5yZWxz&#10;UEsBAi0AFAAGAAgAAAAhAHqbjPEiAgAAPwQAAA4AAAAAAAAAAAAAAAAALgIAAGRycy9lMm9Eb2Mu&#10;eG1sUEsBAi0AFAAGAAgAAAAhAKrVu77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6704" behindDoc="0" locked="0" layoutInCell="1" allowOverlap="1" wp14:anchorId="16A65D6D" wp14:editId="075AE9FB">
                <wp:simplePos x="0" y="0"/>
                <wp:positionH relativeFrom="column">
                  <wp:posOffset>-1028700</wp:posOffset>
                </wp:positionH>
                <wp:positionV relativeFrom="paragraph">
                  <wp:posOffset>7258685</wp:posOffset>
                </wp:positionV>
                <wp:extent cx="7800975" cy="0"/>
                <wp:effectExtent l="9525" t="9525" r="9525" b="9525"/>
                <wp:wrapNone/>
                <wp:docPr id="29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ED852" id="AutoShape 55" o:spid="_x0000_s1026" type="#_x0000_t32" style="position:absolute;margin-left:-81pt;margin-top:571.55pt;width:614.2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uMIg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LRMY&#10;kCQ9bOnp4FQojrLMj2jQNofIUu6Mb5Ke5Kt+VvS7RVKVLZEND9FvZw3Jic+I3qX4i9VQaD98UQxi&#10;CBQI8zrVpveQMAl0Cms539bCTw5R+PiwiOPlQ4YRHX0RycdEbaz7zFWPvFFg6wwRTetKJSUsX5kk&#10;lCHHZ+s8LZKPCb6qVFvRdUEDnURDgZfZLAsJVnWCeacPs6bZl51BR+JVFH6hR/Dchxl1kCyAtZyw&#10;zdV2RHQXG4p30uNBY0Dnal1k8mMZLzeLzSKdpLP5ZpLGVTV52pbpZL5NHrLqU1WWVfLTU0vSvBWM&#10;cenZjZJN0r+TxPXxXMR2E+1tDNF79DAvIDv+B9Jhs36ZF1nsFTvvzLhxUGkIvr4o/wzu72Dfv/v1&#10;LwAAAP//AwBQSwMEFAAGAAgAAAAhAOKNpXfgAAAADwEAAA8AAABkcnMvZG93bnJldi54bWxMj8FO&#10;wzAQRO9I/IO1SL2g1nZoIwhxqqoSB460lbi68ZIE4nUUO03o1+MeqnLcmdHsm3w92ZadsPeNIwVy&#10;IYAhlc40VCk47N/mz8B80GR06wgV/KKHdXF/l+vMuJE+8LQLFYsl5DOtoA6hyzj3ZY1W+4XrkKL3&#10;5XqrQzz7iptej7HctjwRIuVWNxQ/1LrDbY3lz26wCtAPKyk2L7Y6vJ/Hx8/k/D12e6VmD9PmFVjA&#10;KdzCcMGP6FBEpqMbyHjWKpjLNIljQnTk8kkCu2REmq6AHa8aL3L+f0fxBwAA//8DAFBLAQItABQA&#10;BgAIAAAAIQC2gziS/gAAAOEBAAATAAAAAAAAAAAAAAAAAAAAAABbQ29udGVudF9UeXBlc10ueG1s&#10;UEsBAi0AFAAGAAgAAAAhADj9If/WAAAAlAEAAAsAAAAAAAAAAAAAAAAALwEAAF9yZWxzLy5yZWxz&#10;UEsBAi0AFAAGAAgAAAAhAAYEW4wiAgAAPwQAAA4AAAAAAAAAAAAAAAAALgIAAGRycy9lMm9Eb2Mu&#10;eG1sUEsBAi0AFAAGAAgAAAAhAOKNpX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77728" behindDoc="0" locked="0" layoutInCell="1" allowOverlap="1" wp14:anchorId="45CEEB52" wp14:editId="2E2677EA">
                <wp:simplePos x="0" y="0"/>
                <wp:positionH relativeFrom="column">
                  <wp:posOffset>-1028700</wp:posOffset>
                </wp:positionH>
                <wp:positionV relativeFrom="paragraph">
                  <wp:posOffset>7582535</wp:posOffset>
                </wp:positionV>
                <wp:extent cx="7800975" cy="0"/>
                <wp:effectExtent l="9525" t="9525" r="9525" b="9525"/>
                <wp:wrapNone/>
                <wp:docPr id="291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F2586" id="AutoShape 56" o:spid="_x0000_s1026" type="#_x0000_t32" style="position:absolute;margin-left:-81pt;margin-top:597.05pt;width:614.25pt;height: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yg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yzD&#10;SJEetvS09zoWR9NZGNFgXAGRldra0CQ9qlfzrOl3h5SuOqJaHqPfTgaSs5CRvEsJF2eg0G74ohnE&#10;ECgQ53VsbB8gYRLoGNdyuq2FHz2i8PFhnqaLhylG9OpLSHFNNNb5z1z3KBgldt4S0Xa+0krB8rXN&#10;YhlyeHY+0CLFNSFUVXojpIwakAoNJV5MJ9OY4LQULDhDmLPtrpIWHUhQUfzFHsFzH2b1XrEI1nHC&#10;1hfbEyHPNhSXKuBBY0DnYp1l8mORLtbz9Twf5ZPZepSndT162lT5aLbJHqb1p7qq6uxnoJblRScY&#10;4yqwu0o2y/9OEpfHcxbbTbS3MSTv0eO8gOz1P5KOmw3LPMtip9lpa68bB5XG4MuLCs/g/g72/btf&#10;/QIAAP//AwBQSwMEFAAGAAgAAAAhAN4U3hfgAAAADwEAAA8AAABkcnMvZG93bnJldi54bWxMj8Fu&#10;wjAQRO+V+g/WVuqlAttRiUoaByEkDj0WkHo18TZJG6+j2CEpX19zQHDcmdHsm3w12ZadsPeNIwVy&#10;LoAhlc40VCk47LezN2A+aDK6dYQK/tDDqnh8yHVm3EifeNqFisUS8plWUIfQZZz7skar/dx1SNH7&#10;dr3VIZ59xU2vx1huW54IkXKrG4ofat3hpsbydzdYBeiHhRTrpa0OH+fx5Ss5/4zdXqnnp2n9Dizg&#10;FG5huOBHdCgi09ENZDxrFcxkmsQxITpy+SqBXTIiTRfAjleNFzm/31H8AwAA//8DAFBLAQItABQA&#10;BgAIAAAAIQC2gziS/gAAAOEBAAATAAAAAAAAAAAAAAAAAAAAAABbQ29udGVudF9UeXBlc10ueG1s&#10;UEsBAi0AFAAGAAgAAAAhADj9If/WAAAAlAEAAAsAAAAAAAAAAAAAAAAALwEAAF9yZWxzLy5yZWxz&#10;UEsBAi0AFAAGAAgAAAAhAHs+XKAiAgAAPwQAAA4AAAAAAAAAAAAAAAAALgIAAGRycy9lMm9Eb2Mu&#10;eG1sUEsBAi0AFAAGAAgAAAAhAN4U3hfgAAAADwEAAA8AAAAAAAAAAAAAAAAAfAQAAGRycy9kb3du&#10;cmV2LnhtbFBLBQYAAAAABAAEAPMAAACJBQAAAAA=&#10;"/>
            </w:pict>
          </mc:Fallback>
        </mc:AlternateContent>
      </w:r>
      <w:r w:rsidRPr="00051DBF">
        <w:rPr>
          <w:noProof/>
          <w:u w:val="single"/>
        </w:rPr>
        <mc:AlternateContent>
          <mc:Choice Requires="wps">
            <w:drawing>
              <wp:anchor distT="0" distB="0" distL="114300" distR="114300" simplePos="0" relativeHeight="251983872" behindDoc="0" locked="0" layoutInCell="1" allowOverlap="1" wp14:anchorId="14D31EA8" wp14:editId="024BD3EC">
                <wp:simplePos x="0" y="0"/>
                <wp:positionH relativeFrom="column">
                  <wp:posOffset>-971550</wp:posOffset>
                </wp:positionH>
                <wp:positionV relativeFrom="paragraph">
                  <wp:posOffset>2534285</wp:posOffset>
                </wp:positionV>
                <wp:extent cx="1047750" cy="0"/>
                <wp:effectExtent l="9525" t="9525" r="9525" b="9525"/>
                <wp:wrapNone/>
                <wp:docPr id="29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8A909" id="AutoShape 67" o:spid="_x0000_s1026" type="#_x0000_t32" style="position:absolute;margin-left:-76.5pt;margin-top:199.55pt;width:82.5pt;height:0;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Ef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Twb&#10;YaRIB1N63Hsdk6PJNLSoN64Az0ptbCiSHtWLedL0m0NKVy1ROx69X08GgrMQkbwJCRtnING2/6wZ&#10;+BBIEPt1bGyHGinMpxAYwKEn6BgHdLoNiB89ovAxS/PpdAxzpNezhBQBIgQa6/xHrjsUjBI7b4nY&#10;tb7SSoEMtD3Dk8OT84Hgr4AQrPRaSBnVIBXqSzwfj8aRj9NSsHAY3JzdbStp0YEEPcUnVgsn925W&#10;7xWLYC0nbHWxPRHybENyqQIeFAZ0LtZZMN/n6Xw1W83yQT6arAZ5WteDx3WVDybrbDquP9RVVWc/&#10;ArUsL1rBGFeB3VW8Wf534rhco7PsbvK9tSF5ix77BWSv70g6zjiM9SyQrWanjb3OHvQanS93K1yI&#10;+z3Y93+A5U8AAAD//wMAUEsDBBQABgAIAAAAIQDJ406M3gAAAAsBAAAPAAAAZHJzL2Rvd25yZXYu&#10;eG1sTI9BS8NAEIXvQv/DMgVv7Sat1jZmU0RQPEjAVu/T7JhEs7Mxu03Sf+8WBHucN4/3vpduR9OI&#10;njpXW1YQzyMQxIXVNZcK3vdPszUI55E1NpZJwYkcbLPJVYqJtgO/Ub/zpQgh7BJUUHnfJlK6oiKD&#10;bm5b4vD7tJ1BH86ulLrDIYSbRi6iaCUN1hwaKmzpsaLie3c0Cn747vRxI/v1V5771fPLa8mUD0pd&#10;T8eHexCeRv9vhjN+QIcsMB3skbUTjYJZfLsMY7yC5WYTgzhbFkE4/AkyS+XlhuwXAAD//wMAUEsB&#10;Ai0AFAAGAAgAAAAhALaDOJL+AAAA4QEAABMAAAAAAAAAAAAAAAAAAAAAAFtDb250ZW50X1R5cGVz&#10;XS54bWxQSwECLQAUAAYACAAAACEAOP0h/9YAAACUAQAACwAAAAAAAAAAAAAAAAAvAQAAX3JlbHMv&#10;LnJlbHNQSwECLQAUAAYACAAAACEAKm5BHykCAABJBAAADgAAAAAAAAAAAAAAAAAuAgAAZHJzL2Uy&#10;b0RvYy54bWxQSwECLQAUAAYACAAAACEAyeNOjN4AAAALAQAADwAAAAAAAAAAAAAAAACDBAAAZHJz&#10;L2Rvd25yZXYueG1sUEsFBgAAAAAEAAQA8wAAAI4FAAAAAA==&#10;"/>
            </w:pict>
          </mc:Fallback>
        </mc:AlternateContent>
      </w:r>
      <w:r w:rsidRPr="00051DBF">
        <w:rPr>
          <w:noProof/>
          <w:u w:val="single"/>
        </w:rPr>
        <mc:AlternateContent>
          <mc:Choice Requires="wps">
            <w:drawing>
              <wp:anchor distT="0" distB="0" distL="114300" distR="114300" simplePos="0" relativeHeight="251982848" behindDoc="0" locked="0" layoutInCell="1" allowOverlap="1" wp14:anchorId="320DC3C0" wp14:editId="551B6D60">
                <wp:simplePos x="0" y="0"/>
                <wp:positionH relativeFrom="column">
                  <wp:posOffset>-914400</wp:posOffset>
                </wp:positionH>
                <wp:positionV relativeFrom="paragraph">
                  <wp:posOffset>829310</wp:posOffset>
                </wp:positionV>
                <wp:extent cx="942975" cy="9525"/>
                <wp:effectExtent l="9525" t="9525" r="9525" b="9525"/>
                <wp:wrapNone/>
                <wp:docPr id="29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068D5" id="AutoShape 62" o:spid="_x0000_s1026" type="#_x0000_t32" style="position:absolute;margin-left:-1in;margin-top:65.3pt;width:74.25pt;height:.75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QvJwIAAEsEAAAOAAAAZHJzL2Uyb0RvYy54bWysVM2O2jAQvlfqO1i+Q0g2sBARVqsE2sO2&#10;RdrtAxjbIVYd27K9BFT13Ts2gS7tpaqagzOTmfnm73OWD8dOogO3TmhV4nQ8wYgrqplQ+xJ/fdmM&#10;5hg5TxQjUite4hN3+GH1/t2yNwXPdKsl4xYBiHJFb0rcem+KJHG05R1xY224AmOjbUc8qHafMEt6&#10;QO9kkk0ms6TXlhmrKXcOvtZnI15F/Kbh1H9pGsc9kiWG2nw8bTx34UxWS1LsLTGtoEMZ5B+q6IhQ&#10;kPQKVRNP0KsVf0B1glrtdOPHVHeJbhpBeewBukknv3Xz3BLDYy8wHGeuY3L/D5Z+PmwtEqzE2SK9&#10;w0iRDrb0+Op1TI5mWRhRb1wBnpXa2tAkPapn86TpN4eUrlqi9jx6v5wMBKchIrkJCYozkGjXf9IM&#10;fAgkiPM6NrZDjRTmYwgM4DATdIwLOl0XxI8eUfi4yLPF/RQjCqbFNJvGTKQIICHUWOc/cN2hIJTY&#10;eUvEvvWVVgqIoO05ATk8OR9K/BUQgpXeCCkjH6RC/ZAgWJyWggVjVOx+V0mLDiQwKj5DFTduVr8q&#10;FsFaTth6kD0R8ixDcqkCHrQG5QzSmTLfF5PFer6e56M8m61H+aSuR4+bKh/NNun9tL6rq6pOf4Rh&#10;pXnRCsa4CtVd6Jvmf0eP4SKdiXcl8HUMyS16nBcUe3nHouOWw2LPFNlpdtray/aBsdF5uF3hSrzV&#10;QX77D1j9BAAA//8DAFBLAwQUAAYACAAAACEA2tb+8t4AAAAKAQAADwAAAGRycy9kb3ducmV2Lnht&#10;bEyPQU+DQBSE7yb+h80z8dYuVMSGsjTGROPBkLTa+5Z9Asq+RXYL9N/7etLjZCYz3+Tb2XZixMG3&#10;jhTEywgEUuVMS7WCj/fnxRqED5qM7hyhgjN62BbXV7nOjJtoh+M+1IJLyGdaQRNCn0npqwat9kvX&#10;I7H36QarA8uhlmbQE5fbTq6iKJVWt8QLje7xqcHqe3+yCn7o4XxI5Lj+KsuQvry+1YTlpNTtzfy4&#10;ARFwDn9huOAzOhTMdHQnMl50ChZxkvCZwM5dlILgSHIP4njRqxhkkcv/F4pfAAAA//8DAFBLAQIt&#10;ABQABgAIAAAAIQC2gziS/gAAAOEBAAATAAAAAAAAAAAAAAAAAAAAAABbQ29udGVudF9UeXBlc10u&#10;eG1sUEsBAi0AFAAGAAgAAAAhADj9If/WAAAAlAEAAAsAAAAAAAAAAAAAAAAALwEAAF9yZWxzLy5y&#10;ZWxzUEsBAi0AFAAGAAgAAAAhAPlelC8nAgAASwQAAA4AAAAAAAAAAAAAAAAALgIAAGRycy9lMm9E&#10;b2MueG1sUEsBAi0AFAAGAAgAAAAhANrW/vLeAAAACgEAAA8AAAAAAAAAAAAAAAAAgQQAAGRycy9k&#10;b3ducmV2LnhtbFBLBQYAAAAABAAEAPMAAACMBQAAAAA=&#10;"/>
            </w:pict>
          </mc:Fallback>
        </mc:AlternateContent>
      </w:r>
      <w:r w:rsidRPr="00051DBF">
        <w:rPr>
          <w:noProof/>
          <w:u w:val="single"/>
        </w:rPr>
        <mc:AlternateContent>
          <mc:Choice Requires="wps">
            <w:drawing>
              <wp:anchor distT="0" distB="0" distL="114300" distR="114300" simplePos="0" relativeHeight="251981824" behindDoc="0" locked="0" layoutInCell="1" allowOverlap="1" wp14:anchorId="183FD771" wp14:editId="6438BC2D">
                <wp:simplePos x="0" y="0"/>
                <wp:positionH relativeFrom="column">
                  <wp:posOffset>-914400</wp:posOffset>
                </wp:positionH>
                <wp:positionV relativeFrom="paragraph">
                  <wp:posOffset>153035</wp:posOffset>
                </wp:positionV>
                <wp:extent cx="942975" cy="0"/>
                <wp:effectExtent l="9525" t="9525" r="9525" b="9525"/>
                <wp:wrapNone/>
                <wp:docPr id="29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EE7E1" id="AutoShape 60" o:spid="_x0000_s1026" type="#_x0000_t32" style="position:absolute;margin-left:-1in;margin-top:12.05pt;width:74.25pt;height:0;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3I0KA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XO51mB&#10;kSI9dOnh1esYHE1jiQbjSrCs1caGJOlBPZtHTb85pHTdEbXj0frlaMA5C0VN3riEizMQaDt81gxs&#10;CASI9Tq0tketFOZTcAzgUBN0iA06XhvEDx5R+Dgv8vndBCN6USWkDAjBz1jnP3LdoyBU2HlLxK7z&#10;tVYKpkDbEzrZPzof+P1yCM5Kr4WUcRikQgNEmuSTSMdpKVhQBjNnd9taWrQnYZziE5MFza2Z1a+K&#10;RbCOE7Y6y54IeZIhuFQBD/ICOmfpNC/f5+l8NVvNilGRT1ejIm2a0cO6LkbTdXY3aT40dd1kPwK1&#10;rCg7wRhXgd1ldrPi72bjvEWnqbtO77UMyVv0WC8ge3lH0rHFoath2Vy51ey4sZfWw7hG4/NqhX24&#10;vYN8+wNY/gQAAP//AwBQSwMEFAAGAAgAAAAhAAcDpQzcAAAACAEAAA8AAABkcnMvZG93bnJldi54&#10;bWxMj0FLw0AUhO+C/2F5grd2k7LWErMpIigeJNCq9232mUSzb2N2m6T/3lc86HGYYeabfDu7Tow4&#10;hNaThnSZgECqvG2p1vD2+rjYgAjRkDWdJ9RwwgDb4vIiN5n1E+1w3MdacAmFzGhoYuwzKUPVoDNh&#10;6Xsk9j784ExkOdTSDmbictfJVZKspTMt8UJjenxosPraH52Gb7o9vSs5bj7LMq6fnl9qwnLS+vpq&#10;vr8DEXGOf2E44zM6FMx08EeyQXQaFqlSfCZqWKkUBCfUDYjDr5RFLv8fKH4AAAD//wMAUEsBAi0A&#10;FAAGAAgAAAAhALaDOJL+AAAA4QEAABMAAAAAAAAAAAAAAAAAAAAAAFtDb250ZW50X1R5cGVzXS54&#10;bWxQSwECLQAUAAYACAAAACEAOP0h/9YAAACUAQAACwAAAAAAAAAAAAAAAAAvAQAAX3JlbHMvLnJl&#10;bHNQSwECLQAUAAYACAAAACEAtmNyNCgCAABIBAAADgAAAAAAAAAAAAAAAAAuAgAAZHJzL2Uyb0Rv&#10;Yy54bWxQSwECLQAUAAYACAAAACEABwOlDNwAAAAIAQAADwAAAAAAAAAAAAAAAACCBAAAZHJzL2Rv&#10;d25yZXYueG1sUEsFBgAAAAAEAAQA8wAAAIsFAAAAAA==&#10;"/>
            </w:pict>
          </mc:Fallback>
        </mc:AlternateContent>
      </w:r>
      <w:r w:rsidRPr="00051DBF">
        <w:rPr>
          <w:u w:val="single"/>
        </w:rPr>
        <w:t>______________________________________________________________________________________________________________________________________</w:t>
      </w:r>
      <w:r w:rsidRPr="00051DBF">
        <w:rPr>
          <w:u w:val="single"/>
        </w:rPr>
        <w:tab/>
        <w:t>___________________________________________________________________________________________________</w:t>
      </w:r>
      <w:r w:rsidRPr="00051DBF">
        <w:rPr>
          <w:u w:val="single"/>
        </w:rPr>
        <w:tab/>
      </w:r>
      <w:r w:rsidRPr="00051DBF">
        <w:rPr>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Summary:_______________________________________</w:t>
      </w:r>
    </w:p>
    <w:p w:rsidR="005D22E3" w:rsidRPr="00051DBF" w:rsidRDefault="005D22E3" w:rsidP="005D22E3">
      <w:pPr>
        <w:tabs>
          <w:tab w:val="left" w:pos="3870"/>
        </w:tabs>
        <w:spacing w:line="480" w:lineRule="auto"/>
        <w:ind w:left="-1350" w:right="540" w:firstLine="1350"/>
        <w:rPr>
          <w:u w:val="single"/>
        </w:rPr>
      </w:pPr>
    </w:p>
    <w:p w:rsidR="005D22E3" w:rsidRPr="00051DBF"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5D22E3" w:rsidRDefault="005D22E3" w:rsidP="005D22E3">
      <w:pPr>
        <w:tabs>
          <w:tab w:val="left" w:pos="3870"/>
        </w:tabs>
        <w:spacing w:line="480" w:lineRule="auto"/>
        <w:ind w:left="-1350" w:right="540" w:firstLine="1350"/>
        <w:rPr>
          <w:u w:val="single"/>
        </w:rPr>
      </w:pPr>
    </w:p>
    <w:p w:rsidR="00642EA3" w:rsidRDefault="00642EA3" w:rsidP="00D673F5">
      <w:pPr>
        <w:tabs>
          <w:tab w:val="left" w:pos="3870"/>
        </w:tabs>
        <w:spacing w:line="480" w:lineRule="auto"/>
        <w:ind w:left="-1350" w:right="540" w:firstLine="1350"/>
        <w:rPr>
          <w:u w:val="single"/>
        </w:rPr>
      </w:pPr>
    </w:p>
    <w:sectPr w:rsidR="00642EA3" w:rsidSect="00D673F5">
      <w:pgSz w:w="12240" w:h="15840"/>
      <w:pgMar w:top="1440" w:right="1440" w:bottom="1440" w:left="1440" w:header="720" w:footer="720" w:gutter="0"/>
      <w:cols w:num="2" w:space="1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3F5"/>
    <w:rsid w:val="00005F24"/>
    <w:rsid w:val="00012EEA"/>
    <w:rsid w:val="0001679A"/>
    <w:rsid w:val="00021738"/>
    <w:rsid w:val="00032204"/>
    <w:rsid w:val="000438E4"/>
    <w:rsid w:val="00045D72"/>
    <w:rsid w:val="00050820"/>
    <w:rsid w:val="000568C1"/>
    <w:rsid w:val="00072DF1"/>
    <w:rsid w:val="00077222"/>
    <w:rsid w:val="00080475"/>
    <w:rsid w:val="00086720"/>
    <w:rsid w:val="000950E0"/>
    <w:rsid w:val="000A06AD"/>
    <w:rsid w:val="000A0EB5"/>
    <w:rsid w:val="000A22DD"/>
    <w:rsid w:val="000B2AE0"/>
    <w:rsid w:val="000B6014"/>
    <w:rsid w:val="000B75C3"/>
    <w:rsid w:val="000C2676"/>
    <w:rsid w:val="000D4F84"/>
    <w:rsid w:val="000E6802"/>
    <w:rsid w:val="000F180E"/>
    <w:rsid w:val="000F2280"/>
    <w:rsid w:val="00104FC3"/>
    <w:rsid w:val="00114FF0"/>
    <w:rsid w:val="00120AA5"/>
    <w:rsid w:val="00123D44"/>
    <w:rsid w:val="0012458A"/>
    <w:rsid w:val="00130D9A"/>
    <w:rsid w:val="00134184"/>
    <w:rsid w:val="00136A10"/>
    <w:rsid w:val="001523E4"/>
    <w:rsid w:val="00157870"/>
    <w:rsid w:val="0015794B"/>
    <w:rsid w:val="00157C42"/>
    <w:rsid w:val="00164DAC"/>
    <w:rsid w:val="00171CC9"/>
    <w:rsid w:val="0017549D"/>
    <w:rsid w:val="00182422"/>
    <w:rsid w:val="001840E0"/>
    <w:rsid w:val="00185CC1"/>
    <w:rsid w:val="001902F5"/>
    <w:rsid w:val="001912A2"/>
    <w:rsid w:val="001928D0"/>
    <w:rsid w:val="00195A50"/>
    <w:rsid w:val="001B4464"/>
    <w:rsid w:val="001C1C75"/>
    <w:rsid w:val="001C5AE2"/>
    <w:rsid w:val="001D7EA2"/>
    <w:rsid w:val="001E4108"/>
    <w:rsid w:val="001E6E55"/>
    <w:rsid w:val="001F0194"/>
    <w:rsid w:val="001F1976"/>
    <w:rsid w:val="001F1A57"/>
    <w:rsid w:val="001F5866"/>
    <w:rsid w:val="00205742"/>
    <w:rsid w:val="002127D9"/>
    <w:rsid w:val="00215E31"/>
    <w:rsid w:val="00220331"/>
    <w:rsid w:val="00227AB4"/>
    <w:rsid w:val="00231D0B"/>
    <w:rsid w:val="0023539A"/>
    <w:rsid w:val="0023671A"/>
    <w:rsid w:val="00237BA3"/>
    <w:rsid w:val="00244F9F"/>
    <w:rsid w:val="00252065"/>
    <w:rsid w:val="00253636"/>
    <w:rsid w:val="00265C91"/>
    <w:rsid w:val="00274347"/>
    <w:rsid w:val="002800EA"/>
    <w:rsid w:val="002811B6"/>
    <w:rsid w:val="00281BD9"/>
    <w:rsid w:val="00284AF1"/>
    <w:rsid w:val="00290150"/>
    <w:rsid w:val="0029127A"/>
    <w:rsid w:val="002917A7"/>
    <w:rsid w:val="0029308E"/>
    <w:rsid w:val="00294DED"/>
    <w:rsid w:val="00296258"/>
    <w:rsid w:val="002A3A7A"/>
    <w:rsid w:val="002A6298"/>
    <w:rsid w:val="002B255C"/>
    <w:rsid w:val="002C0960"/>
    <w:rsid w:val="002C3B95"/>
    <w:rsid w:val="002D59C9"/>
    <w:rsid w:val="002D6457"/>
    <w:rsid w:val="002F69A2"/>
    <w:rsid w:val="002F76A7"/>
    <w:rsid w:val="00300A35"/>
    <w:rsid w:val="00300D0B"/>
    <w:rsid w:val="00301B8D"/>
    <w:rsid w:val="003059AF"/>
    <w:rsid w:val="00307BF0"/>
    <w:rsid w:val="00311A6C"/>
    <w:rsid w:val="00316D2B"/>
    <w:rsid w:val="003172E8"/>
    <w:rsid w:val="00317AFC"/>
    <w:rsid w:val="00317BD3"/>
    <w:rsid w:val="00320596"/>
    <w:rsid w:val="003253FF"/>
    <w:rsid w:val="00326E5B"/>
    <w:rsid w:val="003312C1"/>
    <w:rsid w:val="00337AC1"/>
    <w:rsid w:val="0034376C"/>
    <w:rsid w:val="003457E3"/>
    <w:rsid w:val="00350A0B"/>
    <w:rsid w:val="0035151B"/>
    <w:rsid w:val="00377DD3"/>
    <w:rsid w:val="00383EC1"/>
    <w:rsid w:val="00387857"/>
    <w:rsid w:val="00394802"/>
    <w:rsid w:val="003A3CE5"/>
    <w:rsid w:val="003C053F"/>
    <w:rsid w:val="003C4BDB"/>
    <w:rsid w:val="003D1A03"/>
    <w:rsid w:val="003D3B70"/>
    <w:rsid w:val="003D470D"/>
    <w:rsid w:val="003D7D0D"/>
    <w:rsid w:val="003E274F"/>
    <w:rsid w:val="003E59C9"/>
    <w:rsid w:val="003F2F01"/>
    <w:rsid w:val="003F5CE6"/>
    <w:rsid w:val="00401B34"/>
    <w:rsid w:val="00403414"/>
    <w:rsid w:val="00403C0A"/>
    <w:rsid w:val="00416BB1"/>
    <w:rsid w:val="00424D24"/>
    <w:rsid w:val="00425AA2"/>
    <w:rsid w:val="0042627B"/>
    <w:rsid w:val="00431881"/>
    <w:rsid w:val="0044112F"/>
    <w:rsid w:val="004427CB"/>
    <w:rsid w:val="00442F4F"/>
    <w:rsid w:val="004561AF"/>
    <w:rsid w:val="00464CE7"/>
    <w:rsid w:val="00482431"/>
    <w:rsid w:val="00497FAE"/>
    <w:rsid w:val="004A2837"/>
    <w:rsid w:val="004A619E"/>
    <w:rsid w:val="004B1731"/>
    <w:rsid w:val="004B3D48"/>
    <w:rsid w:val="004B3F19"/>
    <w:rsid w:val="004B7325"/>
    <w:rsid w:val="004C3A1F"/>
    <w:rsid w:val="004C552C"/>
    <w:rsid w:val="004D2625"/>
    <w:rsid w:val="004D6230"/>
    <w:rsid w:val="004D70F4"/>
    <w:rsid w:val="004E2A3A"/>
    <w:rsid w:val="004E3B06"/>
    <w:rsid w:val="004E4273"/>
    <w:rsid w:val="004E70C3"/>
    <w:rsid w:val="004E73F2"/>
    <w:rsid w:val="004F1300"/>
    <w:rsid w:val="005153D2"/>
    <w:rsid w:val="005158DD"/>
    <w:rsid w:val="00521FF7"/>
    <w:rsid w:val="00523D01"/>
    <w:rsid w:val="00532663"/>
    <w:rsid w:val="005335B4"/>
    <w:rsid w:val="0053391A"/>
    <w:rsid w:val="00535642"/>
    <w:rsid w:val="005376A7"/>
    <w:rsid w:val="0054101A"/>
    <w:rsid w:val="005410DF"/>
    <w:rsid w:val="005420A5"/>
    <w:rsid w:val="00542E6C"/>
    <w:rsid w:val="00554119"/>
    <w:rsid w:val="00560571"/>
    <w:rsid w:val="00562409"/>
    <w:rsid w:val="0056264B"/>
    <w:rsid w:val="00567973"/>
    <w:rsid w:val="005723ED"/>
    <w:rsid w:val="005726C5"/>
    <w:rsid w:val="00581DBD"/>
    <w:rsid w:val="00585D71"/>
    <w:rsid w:val="00586CA0"/>
    <w:rsid w:val="00591A09"/>
    <w:rsid w:val="00597D94"/>
    <w:rsid w:val="005A03DF"/>
    <w:rsid w:val="005A6BF2"/>
    <w:rsid w:val="005B07EA"/>
    <w:rsid w:val="005B5E6A"/>
    <w:rsid w:val="005C073D"/>
    <w:rsid w:val="005C1CAA"/>
    <w:rsid w:val="005C5BF1"/>
    <w:rsid w:val="005D1DEB"/>
    <w:rsid w:val="005D22E3"/>
    <w:rsid w:val="005D28DA"/>
    <w:rsid w:val="005F0595"/>
    <w:rsid w:val="005F1D35"/>
    <w:rsid w:val="005F6ACE"/>
    <w:rsid w:val="00612B08"/>
    <w:rsid w:val="00613EDD"/>
    <w:rsid w:val="00622D86"/>
    <w:rsid w:val="00626C8D"/>
    <w:rsid w:val="00630839"/>
    <w:rsid w:val="00633568"/>
    <w:rsid w:val="006357C6"/>
    <w:rsid w:val="00640200"/>
    <w:rsid w:val="00642EA3"/>
    <w:rsid w:val="0065008F"/>
    <w:rsid w:val="0065273C"/>
    <w:rsid w:val="00653BAB"/>
    <w:rsid w:val="00663C0D"/>
    <w:rsid w:val="00665F02"/>
    <w:rsid w:val="006710AB"/>
    <w:rsid w:val="00682C9C"/>
    <w:rsid w:val="00684231"/>
    <w:rsid w:val="00685E86"/>
    <w:rsid w:val="006860CD"/>
    <w:rsid w:val="006912A9"/>
    <w:rsid w:val="006939D6"/>
    <w:rsid w:val="006947B1"/>
    <w:rsid w:val="006949B9"/>
    <w:rsid w:val="0069684F"/>
    <w:rsid w:val="006A5CD2"/>
    <w:rsid w:val="006A6FF5"/>
    <w:rsid w:val="006B3983"/>
    <w:rsid w:val="006C20A7"/>
    <w:rsid w:val="006D662D"/>
    <w:rsid w:val="006D6AAD"/>
    <w:rsid w:val="006E081B"/>
    <w:rsid w:val="006E1441"/>
    <w:rsid w:val="006E7E5C"/>
    <w:rsid w:val="006F5FC2"/>
    <w:rsid w:val="00702050"/>
    <w:rsid w:val="00707670"/>
    <w:rsid w:val="00711A2F"/>
    <w:rsid w:val="00711BB1"/>
    <w:rsid w:val="0072150A"/>
    <w:rsid w:val="00721D5E"/>
    <w:rsid w:val="0072499A"/>
    <w:rsid w:val="00732867"/>
    <w:rsid w:val="007374EB"/>
    <w:rsid w:val="007404D4"/>
    <w:rsid w:val="00740B24"/>
    <w:rsid w:val="0074723B"/>
    <w:rsid w:val="00751113"/>
    <w:rsid w:val="0076313C"/>
    <w:rsid w:val="00765394"/>
    <w:rsid w:val="00765C8E"/>
    <w:rsid w:val="00773A09"/>
    <w:rsid w:val="0077762A"/>
    <w:rsid w:val="007811C1"/>
    <w:rsid w:val="00786261"/>
    <w:rsid w:val="00787A50"/>
    <w:rsid w:val="0079426C"/>
    <w:rsid w:val="0079435B"/>
    <w:rsid w:val="00796EBC"/>
    <w:rsid w:val="007A4242"/>
    <w:rsid w:val="007A503B"/>
    <w:rsid w:val="007B0F71"/>
    <w:rsid w:val="007B1E7D"/>
    <w:rsid w:val="007B54EC"/>
    <w:rsid w:val="007B5E87"/>
    <w:rsid w:val="007C023B"/>
    <w:rsid w:val="007C3E1A"/>
    <w:rsid w:val="007D06AB"/>
    <w:rsid w:val="007D119C"/>
    <w:rsid w:val="007D6047"/>
    <w:rsid w:val="007D6599"/>
    <w:rsid w:val="007E131F"/>
    <w:rsid w:val="007E6DF7"/>
    <w:rsid w:val="007F1883"/>
    <w:rsid w:val="007F2615"/>
    <w:rsid w:val="007F5EFB"/>
    <w:rsid w:val="00801756"/>
    <w:rsid w:val="00801C32"/>
    <w:rsid w:val="0080490C"/>
    <w:rsid w:val="00806FD3"/>
    <w:rsid w:val="00811CEB"/>
    <w:rsid w:val="0081559B"/>
    <w:rsid w:val="00823C2A"/>
    <w:rsid w:val="00836D39"/>
    <w:rsid w:val="008379B5"/>
    <w:rsid w:val="008675B0"/>
    <w:rsid w:val="008729A6"/>
    <w:rsid w:val="00880540"/>
    <w:rsid w:val="00883AB5"/>
    <w:rsid w:val="008947F8"/>
    <w:rsid w:val="00896C16"/>
    <w:rsid w:val="0089788D"/>
    <w:rsid w:val="008A3B6F"/>
    <w:rsid w:val="008A412D"/>
    <w:rsid w:val="008B1DCA"/>
    <w:rsid w:val="008B2A75"/>
    <w:rsid w:val="008B631C"/>
    <w:rsid w:val="008C6A7C"/>
    <w:rsid w:val="008D206F"/>
    <w:rsid w:val="008D393C"/>
    <w:rsid w:val="008F1181"/>
    <w:rsid w:val="008F24CC"/>
    <w:rsid w:val="008F39AC"/>
    <w:rsid w:val="008F522D"/>
    <w:rsid w:val="008F6669"/>
    <w:rsid w:val="00901495"/>
    <w:rsid w:val="009067F8"/>
    <w:rsid w:val="0090702F"/>
    <w:rsid w:val="00911ECD"/>
    <w:rsid w:val="00912DDA"/>
    <w:rsid w:val="00913B42"/>
    <w:rsid w:val="009143C5"/>
    <w:rsid w:val="0091568B"/>
    <w:rsid w:val="00921481"/>
    <w:rsid w:val="00924B9C"/>
    <w:rsid w:val="00930908"/>
    <w:rsid w:val="00953403"/>
    <w:rsid w:val="00962A2B"/>
    <w:rsid w:val="0097664D"/>
    <w:rsid w:val="00986535"/>
    <w:rsid w:val="00990D3F"/>
    <w:rsid w:val="00991F16"/>
    <w:rsid w:val="00996309"/>
    <w:rsid w:val="009B1EB4"/>
    <w:rsid w:val="009B3AFB"/>
    <w:rsid w:val="009B546C"/>
    <w:rsid w:val="009C286D"/>
    <w:rsid w:val="009C7B50"/>
    <w:rsid w:val="009D4938"/>
    <w:rsid w:val="009D5CD9"/>
    <w:rsid w:val="009E20EE"/>
    <w:rsid w:val="009E3CB8"/>
    <w:rsid w:val="009E6A60"/>
    <w:rsid w:val="009F1CCA"/>
    <w:rsid w:val="009F4B85"/>
    <w:rsid w:val="00A0695C"/>
    <w:rsid w:val="00A06E94"/>
    <w:rsid w:val="00A17A6B"/>
    <w:rsid w:val="00A23804"/>
    <w:rsid w:val="00A272E3"/>
    <w:rsid w:val="00A27ADC"/>
    <w:rsid w:val="00A30B02"/>
    <w:rsid w:val="00A40B4C"/>
    <w:rsid w:val="00A44F5C"/>
    <w:rsid w:val="00A458F5"/>
    <w:rsid w:val="00A52D68"/>
    <w:rsid w:val="00A66200"/>
    <w:rsid w:val="00A67F4E"/>
    <w:rsid w:val="00A7625C"/>
    <w:rsid w:val="00A92018"/>
    <w:rsid w:val="00A93409"/>
    <w:rsid w:val="00A94CC5"/>
    <w:rsid w:val="00A95D8D"/>
    <w:rsid w:val="00A97AC5"/>
    <w:rsid w:val="00A97C59"/>
    <w:rsid w:val="00AA36D1"/>
    <w:rsid w:val="00AA3EA6"/>
    <w:rsid w:val="00AB3611"/>
    <w:rsid w:val="00AC3CDE"/>
    <w:rsid w:val="00AC57D5"/>
    <w:rsid w:val="00AD0EAA"/>
    <w:rsid w:val="00AD2DF4"/>
    <w:rsid w:val="00AF5E8A"/>
    <w:rsid w:val="00B072A7"/>
    <w:rsid w:val="00B110AA"/>
    <w:rsid w:val="00B131D4"/>
    <w:rsid w:val="00B229E7"/>
    <w:rsid w:val="00B45864"/>
    <w:rsid w:val="00B47C1E"/>
    <w:rsid w:val="00B507B8"/>
    <w:rsid w:val="00B52B5E"/>
    <w:rsid w:val="00B55FDF"/>
    <w:rsid w:val="00B60699"/>
    <w:rsid w:val="00B66AE7"/>
    <w:rsid w:val="00B66B95"/>
    <w:rsid w:val="00B74AC3"/>
    <w:rsid w:val="00B75DF3"/>
    <w:rsid w:val="00B75E10"/>
    <w:rsid w:val="00B77BC6"/>
    <w:rsid w:val="00B821EE"/>
    <w:rsid w:val="00B931FE"/>
    <w:rsid w:val="00BA0B61"/>
    <w:rsid w:val="00BA434F"/>
    <w:rsid w:val="00BA4951"/>
    <w:rsid w:val="00BA5AF4"/>
    <w:rsid w:val="00BA6856"/>
    <w:rsid w:val="00BB19F4"/>
    <w:rsid w:val="00BB679A"/>
    <w:rsid w:val="00BC24FD"/>
    <w:rsid w:val="00BC305B"/>
    <w:rsid w:val="00BD23E4"/>
    <w:rsid w:val="00BD53F1"/>
    <w:rsid w:val="00BF0696"/>
    <w:rsid w:val="00BF53CB"/>
    <w:rsid w:val="00C03A3E"/>
    <w:rsid w:val="00C1456A"/>
    <w:rsid w:val="00C15D22"/>
    <w:rsid w:val="00C17717"/>
    <w:rsid w:val="00C2116F"/>
    <w:rsid w:val="00C44D5F"/>
    <w:rsid w:val="00C51BE7"/>
    <w:rsid w:val="00C53477"/>
    <w:rsid w:val="00C55C7E"/>
    <w:rsid w:val="00C64130"/>
    <w:rsid w:val="00C668C0"/>
    <w:rsid w:val="00C67BF5"/>
    <w:rsid w:val="00CA34C3"/>
    <w:rsid w:val="00CA77C7"/>
    <w:rsid w:val="00CB6469"/>
    <w:rsid w:val="00CC1CDE"/>
    <w:rsid w:val="00CC1FD3"/>
    <w:rsid w:val="00CD55AA"/>
    <w:rsid w:val="00CD5DA5"/>
    <w:rsid w:val="00CF11E5"/>
    <w:rsid w:val="00CF237C"/>
    <w:rsid w:val="00CF33F3"/>
    <w:rsid w:val="00D14525"/>
    <w:rsid w:val="00D16029"/>
    <w:rsid w:val="00D36D62"/>
    <w:rsid w:val="00D406C3"/>
    <w:rsid w:val="00D41007"/>
    <w:rsid w:val="00D46A8C"/>
    <w:rsid w:val="00D52337"/>
    <w:rsid w:val="00D54F17"/>
    <w:rsid w:val="00D55A6B"/>
    <w:rsid w:val="00D612AF"/>
    <w:rsid w:val="00D62197"/>
    <w:rsid w:val="00D62639"/>
    <w:rsid w:val="00D673F5"/>
    <w:rsid w:val="00D6747D"/>
    <w:rsid w:val="00D676D7"/>
    <w:rsid w:val="00D67AA8"/>
    <w:rsid w:val="00D72D26"/>
    <w:rsid w:val="00D74EF3"/>
    <w:rsid w:val="00D7521A"/>
    <w:rsid w:val="00D756F3"/>
    <w:rsid w:val="00D75CE6"/>
    <w:rsid w:val="00D94067"/>
    <w:rsid w:val="00D95521"/>
    <w:rsid w:val="00D95D5A"/>
    <w:rsid w:val="00D96E69"/>
    <w:rsid w:val="00DA3A63"/>
    <w:rsid w:val="00DA4AE4"/>
    <w:rsid w:val="00DB104A"/>
    <w:rsid w:val="00DB3E27"/>
    <w:rsid w:val="00DB6ED4"/>
    <w:rsid w:val="00DC0782"/>
    <w:rsid w:val="00DC22FD"/>
    <w:rsid w:val="00DC44D8"/>
    <w:rsid w:val="00DC5037"/>
    <w:rsid w:val="00DC62AB"/>
    <w:rsid w:val="00DD08D7"/>
    <w:rsid w:val="00DF0119"/>
    <w:rsid w:val="00DF38D7"/>
    <w:rsid w:val="00DF44A6"/>
    <w:rsid w:val="00DF4C3B"/>
    <w:rsid w:val="00E06BA5"/>
    <w:rsid w:val="00E10A71"/>
    <w:rsid w:val="00E1531B"/>
    <w:rsid w:val="00E232C9"/>
    <w:rsid w:val="00E254B1"/>
    <w:rsid w:val="00E26990"/>
    <w:rsid w:val="00E31EA1"/>
    <w:rsid w:val="00E45223"/>
    <w:rsid w:val="00E46457"/>
    <w:rsid w:val="00E56942"/>
    <w:rsid w:val="00E57643"/>
    <w:rsid w:val="00E60CF1"/>
    <w:rsid w:val="00E613FF"/>
    <w:rsid w:val="00E712B1"/>
    <w:rsid w:val="00E7330B"/>
    <w:rsid w:val="00E74B39"/>
    <w:rsid w:val="00E852FE"/>
    <w:rsid w:val="00E91A92"/>
    <w:rsid w:val="00E924A1"/>
    <w:rsid w:val="00E93F2D"/>
    <w:rsid w:val="00E95E54"/>
    <w:rsid w:val="00EA408C"/>
    <w:rsid w:val="00EA42D3"/>
    <w:rsid w:val="00EB462B"/>
    <w:rsid w:val="00EC0DA0"/>
    <w:rsid w:val="00EC18F5"/>
    <w:rsid w:val="00EC325D"/>
    <w:rsid w:val="00EC3BBE"/>
    <w:rsid w:val="00EC576B"/>
    <w:rsid w:val="00EC6BFD"/>
    <w:rsid w:val="00EE30BB"/>
    <w:rsid w:val="00EE34DA"/>
    <w:rsid w:val="00EE4863"/>
    <w:rsid w:val="00EF3F73"/>
    <w:rsid w:val="00F134DE"/>
    <w:rsid w:val="00F157AF"/>
    <w:rsid w:val="00F22FE6"/>
    <w:rsid w:val="00F27F70"/>
    <w:rsid w:val="00F339B2"/>
    <w:rsid w:val="00F344D3"/>
    <w:rsid w:val="00F35025"/>
    <w:rsid w:val="00F359DE"/>
    <w:rsid w:val="00F40CA7"/>
    <w:rsid w:val="00F47F78"/>
    <w:rsid w:val="00F61F8C"/>
    <w:rsid w:val="00F657AF"/>
    <w:rsid w:val="00F6662B"/>
    <w:rsid w:val="00F66AB5"/>
    <w:rsid w:val="00F71ED3"/>
    <w:rsid w:val="00F73967"/>
    <w:rsid w:val="00F81E05"/>
    <w:rsid w:val="00F92135"/>
    <w:rsid w:val="00FA0D29"/>
    <w:rsid w:val="00FA7B1F"/>
    <w:rsid w:val="00FB2BA5"/>
    <w:rsid w:val="00FB3B94"/>
    <w:rsid w:val="00FC5757"/>
    <w:rsid w:val="00FC5F69"/>
    <w:rsid w:val="00FC6AC9"/>
    <w:rsid w:val="00FD3F38"/>
    <w:rsid w:val="00FD65D0"/>
    <w:rsid w:val="00FE2709"/>
    <w:rsid w:val="00FF16D3"/>
    <w:rsid w:val="00FF1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52A6F-2C35-47F8-AE1F-59FBFCC6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E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E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9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3" Type="http://schemas.openxmlformats.org/officeDocument/2006/relationships/settings" Target="settings.xml"/><Relationship Id="rId7" Type="http://schemas.openxmlformats.org/officeDocument/2006/relationships/image" Target="media/image10.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7D577-C716-4807-B0B9-5023A1AD1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E611900.dotm</Template>
  <TotalTime>39</TotalTime>
  <Pages>33</Pages>
  <Words>4338</Words>
  <Characters>24730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Spectrum Community School</Company>
  <LinksUpToDate>false</LinksUpToDate>
  <CharactersWithSpaces>29010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O'Ryan, Jennifer</cp:lastModifiedBy>
  <cp:revision>4</cp:revision>
  <dcterms:created xsi:type="dcterms:W3CDTF">2019-02-06T17:08:00Z</dcterms:created>
  <dcterms:modified xsi:type="dcterms:W3CDTF">2019-02-26T18:40:00Z</dcterms:modified>
</cp:coreProperties>
</file>